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6941C" w14:textId="128F2099" w:rsidR="00C6554A" w:rsidRPr="00592833" w:rsidRDefault="00C6554A" w:rsidP="00BE7418">
      <w:pPr>
        <w:pStyle w:val="Foto"/>
        <w:rPr>
          <w:rFonts w:ascii="Times New Roman" w:hAnsi="Times New Roman" w:cs="Times New Roman"/>
        </w:rPr>
      </w:pPr>
    </w:p>
    <w:p w14:paraId="17E2458E" w14:textId="29AC0510" w:rsidR="00BC76A4" w:rsidRPr="00592833" w:rsidRDefault="00BC76A4" w:rsidP="00BE7418">
      <w:pPr>
        <w:pStyle w:val="Foto"/>
        <w:rPr>
          <w:rFonts w:ascii="Times New Roman" w:hAnsi="Times New Roman" w:cs="Times New Roman"/>
        </w:rPr>
      </w:pPr>
    </w:p>
    <w:p w14:paraId="793249F6" w14:textId="77777777" w:rsidR="002E67F6" w:rsidRPr="00592833" w:rsidRDefault="002E67F6" w:rsidP="00BE7418">
      <w:pPr>
        <w:pStyle w:val="Foto"/>
        <w:rPr>
          <w:rFonts w:ascii="Times New Roman" w:hAnsi="Times New Roman" w:cs="Times New Roman"/>
        </w:rPr>
      </w:pPr>
    </w:p>
    <w:p w14:paraId="1F2412C1" w14:textId="77777777" w:rsidR="002E67F6" w:rsidRPr="00592833" w:rsidRDefault="002E67F6" w:rsidP="00BE7418">
      <w:pPr>
        <w:pStyle w:val="Foto"/>
        <w:rPr>
          <w:rFonts w:ascii="Times New Roman" w:hAnsi="Times New Roman" w:cs="Times New Roman"/>
        </w:rPr>
      </w:pPr>
    </w:p>
    <w:p w14:paraId="4A4C78B5" w14:textId="77777777" w:rsidR="002E67F6" w:rsidRPr="00592833" w:rsidRDefault="002E67F6" w:rsidP="00BE7418">
      <w:pPr>
        <w:pStyle w:val="Foto"/>
        <w:rPr>
          <w:rFonts w:ascii="Times New Roman" w:hAnsi="Times New Roman" w:cs="Times New Roman"/>
        </w:rPr>
      </w:pPr>
    </w:p>
    <w:p w14:paraId="3B32BB07" w14:textId="77777777" w:rsidR="002E67F6" w:rsidRPr="00592833" w:rsidRDefault="002E67F6" w:rsidP="00BE7418">
      <w:pPr>
        <w:pStyle w:val="Foto"/>
        <w:rPr>
          <w:rFonts w:ascii="Times New Roman" w:hAnsi="Times New Roman" w:cs="Times New Roman"/>
        </w:rPr>
      </w:pPr>
    </w:p>
    <w:p w14:paraId="3B669813" w14:textId="77777777" w:rsidR="008A0035" w:rsidRPr="00592833" w:rsidRDefault="008A0035" w:rsidP="008A0035">
      <w:pPr>
        <w:jc w:val="center"/>
        <w:rPr>
          <w:rFonts w:ascii="Times New Roman" w:hAnsi="Times New Roman" w:cs="Times New Roman"/>
          <w:b/>
          <w:bCs/>
          <w:color w:val="00A0B8" w:themeColor="accent1"/>
          <w:sz w:val="36"/>
          <w:szCs w:val="36"/>
          <w:lang w:val="en-GB"/>
        </w:rPr>
      </w:pPr>
      <w:r w:rsidRPr="00592833">
        <w:rPr>
          <w:rFonts w:ascii="Times New Roman" w:hAnsi="Times New Roman" w:cs="Times New Roman"/>
          <w:b/>
          <w:bCs/>
          <w:color w:val="00A0B8" w:themeColor="accent1"/>
          <w:sz w:val="36"/>
          <w:szCs w:val="36"/>
          <w:lang w:val="en-GB"/>
        </w:rPr>
        <w:t>2025-1-BG01-KA210-VET-000350534</w:t>
      </w:r>
    </w:p>
    <w:p w14:paraId="35DB3138" w14:textId="77777777" w:rsidR="008A0035" w:rsidRPr="00592833" w:rsidRDefault="008A0035" w:rsidP="008A0035">
      <w:pPr>
        <w:jc w:val="center"/>
        <w:rPr>
          <w:rFonts w:ascii="Times New Roman" w:hAnsi="Times New Roman" w:cs="Times New Roman"/>
          <w:b/>
          <w:bCs/>
          <w:color w:val="00A0B8" w:themeColor="accent1"/>
          <w:sz w:val="36"/>
          <w:szCs w:val="36"/>
          <w:lang w:val="en-GB"/>
        </w:rPr>
      </w:pPr>
      <w:r w:rsidRPr="00592833">
        <w:rPr>
          <w:rFonts w:ascii="Times New Roman" w:hAnsi="Times New Roman" w:cs="Times New Roman"/>
          <w:b/>
          <w:bCs/>
          <w:color w:val="00A0B8" w:themeColor="accent1"/>
          <w:sz w:val="36"/>
          <w:szCs w:val="36"/>
          <w:lang w:val="en-GB"/>
        </w:rPr>
        <w:t>Empowering Referees Through Health and Skills Training</w:t>
      </w:r>
    </w:p>
    <w:p w14:paraId="474AEF15" w14:textId="60EE6D12" w:rsidR="00BC76A4" w:rsidRPr="00592833" w:rsidRDefault="008A0035" w:rsidP="008A0035">
      <w:pPr>
        <w:jc w:val="center"/>
        <w:rPr>
          <w:rFonts w:ascii="Times New Roman" w:hAnsi="Times New Roman" w:cs="Times New Roman"/>
          <w:b/>
          <w:bCs/>
          <w:color w:val="00A0B8" w:themeColor="accent1"/>
          <w:sz w:val="36"/>
          <w:szCs w:val="36"/>
          <w:lang w:val="en-GB"/>
        </w:rPr>
      </w:pPr>
      <w:r w:rsidRPr="00592833">
        <w:rPr>
          <w:rFonts w:ascii="Times New Roman" w:hAnsi="Times New Roman" w:cs="Times New Roman"/>
          <w:b/>
          <w:bCs/>
          <w:color w:val="00A0B8" w:themeColor="accent1"/>
          <w:sz w:val="36"/>
          <w:szCs w:val="36"/>
          <w:lang w:val="en-GB"/>
        </w:rPr>
        <w:t>REFIT</w:t>
      </w:r>
    </w:p>
    <w:p w14:paraId="53B4D7CE" w14:textId="77777777" w:rsidR="006F50DE" w:rsidRPr="00592833" w:rsidRDefault="006F50DE" w:rsidP="00BE7418">
      <w:pPr>
        <w:jc w:val="center"/>
        <w:rPr>
          <w:rFonts w:ascii="Times New Roman" w:hAnsi="Times New Roman" w:cs="Times New Roman"/>
          <w:lang w:val="en-GB"/>
        </w:rPr>
      </w:pPr>
    </w:p>
    <w:p w14:paraId="0E941D03" w14:textId="69206108" w:rsidR="003508E3" w:rsidRPr="00592833" w:rsidRDefault="0065541C" w:rsidP="003508E3">
      <w:pPr>
        <w:contextualSpacing/>
        <w:jc w:val="center"/>
        <w:outlineLvl w:val="0"/>
        <w:rPr>
          <w:rFonts w:ascii="Times New Roman" w:hAnsi="Times New Roman" w:cs="Times New Roman"/>
          <w:b/>
          <w:bCs/>
          <w:color w:val="00A0B8" w:themeColor="accent1"/>
          <w:sz w:val="44"/>
          <w:szCs w:val="44"/>
          <w:lang w:val="en-GB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  <w:r w:rsidRPr="0065541C">
        <w:rPr>
          <w:rFonts w:ascii="Times New Roman" w:hAnsi="Times New Roman" w:cs="Times New Roman"/>
          <w:b/>
          <w:bCs/>
          <w:color w:val="00A0B8" w:themeColor="accent1"/>
          <w:sz w:val="44"/>
          <w:szCs w:val="44"/>
          <w:lang w:val="en-GB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MODULE 4</w:t>
      </w:r>
    </w:p>
    <w:p w14:paraId="79A6347E" w14:textId="63DC3CCA" w:rsidR="00CE6B19" w:rsidRDefault="0065541C" w:rsidP="0043634A">
      <w:pPr>
        <w:contextualSpacing/>
        <w:jc w:val="center"/>
        <w:outlineLvl w:val="0"/>
        <w:rPr>
          <w:rFonts w:ascii="Times New Roman" w:hAnsi="Times New Roman" w:cs="Times New Roman"/>
          <w:b/>
          <w:bCs/>
          <w:color w:val="00A0B8" w:themeColor="accent1"/>
          <w:sz w:val="36"/>
          <w:szCs w:val="36"/>
          <w:lang w:val="en-GB"/>
        </w:rPr>
      </w:pPr>
      <w:bookmarkStart w:id="0" w:name="_Toc102311555"/>
      <w:r w:rsidRPr="0065541C">
        <w:rPr>
          <w:rFonts w:ascii="Times New Roman" w:hAnsi="Times New Roman" w:cs="Times New Roman"/>
          <w:b/>
          <w:bCs/>
          <w:color w:val="00A0B8" w:themeColor="accent1"/>
          <w:sz w:val="36"/>
          <w:szCs w:val="36"/>
          <w:lang w:val="en-GB"/>
        </w:rPr>
        <w:t>Communication, Decision-Making &amp; Professional Skills</w:t>
      </w:r>
    </w:p>
    <w:p w14:paraId="182AA87B" w14:textId="77777777" w:rsidR="0043634A" w:rsidRPr="00592833" w:rsidRDefault="0043634A" w:rsidP="0043634A">
      <w:pPr>
        <w:contextualSpacing/>
        <w:jc w:val="center"/>
        <w:outlineLvl w:val="0"/>
        <w:rPr>
          <w:rFonts w:ascii="Times New Roman" w:hAnsi="Times New Roman" w:cs="Times New Roman"/>
          <w:b/>
          <w:bCs/>
          <w:color w:val="00A0B8" w:themeColor="accent1"/>
          <w:sz w:val="28"/>
          <w:szCs w:val="28"/>
          <w:lang w:val="en-GB"/>
        </w:rPr>
      </w:pPr>
    </w:p>
    <w:p w14:paraId="514571FC" w14:textId="77777777" w:rsidR="00F849C0" w:rsidRPr="00592833" w:rsidRDefault="00F849C0">
      <w:pPr>
        <w:rPr>
          <w:rFonts w:ascii="Times New Roman" w:hAnsi="Times New Roman" w:cs="Times New Roman"/>
          <w:b/>
          <w:bCs/>
          <w:color w:val="00A0B8" w:themeColor="accent1"/>
          <w:sz w:val="36"/>
          <w:szCs w:val="36"/>
          <w:lang w:val="en-GB"/>
        </w:rPr>
      </w:pPr>
      <w:r w:rsidRPr="00592833">
        <w:rPr>
          <w:rFonts w:ascii="Times New Roman" w:hAnsi="Times New Roman" w:cs="Times New Roman"/>
          <w:b/>
          <w:bCs/>
          <w:color w:val="00A0B8" w:themeColor="accent1"/>
          <w:sz w:val="36"/>
          <w:szCs w:val="36"/>
          <w:lang w:val="en-GB"/>
        </w:rPr>
        <w:br w:type="page"/>
      </w:r>
    </w:p>
    <w:bookmarkEnd w:id="0"/>
    <w:p w14:paraId="1FF62203" w14:textId="77777777" w:rsidR="00CE6B19" w:rsidRPr="00CE6B19" w:rsidRDefault="00CE6B19" w:rsidP="00CE6B1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CE6B19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lastRenderedPageBreak/>
        <w:t>🔹</w:t>
      </w:r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MODULE 4</w:t>
      </w:r>
    </w:p>
    <w:p w14:paraId="40839B3E" w14:textId="77777777" w:rsidR="00CE6B19" w:rsidRPr="00CE6B19" w:rsidRDefault="00CE6B19" w:rsidP="00CE6B1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Communication</w:t>
      </w:r>
      <w:proofErr w:type="spellEnd"/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Decision-Making</w:t>
      </w:r>
      <w:proofErr w:type="spellEnd"/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&amp; Professional </w:t>
      </w:r>
      <w:proofErr w:type="spellStart"/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Skills</w:t>
      </w:r>
      <w:proofErr w:type="spellEnd"/>
    </w:p>
    <w:p w14:paraId="13E75E50" w14:textId="77777777" w:rsidR="00CE6B19" w:rsidRPr="00CE6B19" w:rsidRDefault="00CE6B19" w:rsidP="00CE6B1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highlight w:val="lightGray"/>
          <w:lang w:val="tr-TR" w:eastAsia="tr-TR"/>
        </w:rPr>
        <w:t>EQF Level:</w:t>
      </w:r>
      <w:r w:rsidRPr="00CE6B19">
        <w:rPr>
          <w:rFonts w:ascii="Times New Roman" w:eastAsia="Times New Roman" w:hAnsi="Times New Roman" w:cs="Times New Roman"/>
          <w:sz w:val="24"/>
          <w:szCs w:val="24"/>
          <w:highlight w:val="lightGray"/>
          <w:lang w:val="tr-TR" w:eastAsia="tr-TR"/>
        </w:rPr>
        <w:t xml:space="preserve"> 4–5</w:t>
      </w:r>
      <w:r w:rsidRPr="00CE6B19">
        <w:rPr>
          <w:rFonts w:ascii="Times New Roman" w:eastAsia="Times New Roman" w:hAnsi="Times New Roman" w:cs="Times New Roman"/>
          <w:sz w:val="24"/>
          <w:szCs w:val="24"/>
          <w:highlight w:val="lightGray"/>
          <w:lang w:val="tr-TR" w:eastAsia="tr-TR"/>
        </w:rPr>
        <w:br/>
      </w:r>
      <w:proofErr w:type="spellStart"/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highlight w:val="lightGray"/>
          <w:lang w:val="tr-TR" w:eastAsia="tr-TR"/>
        </w:rPr>
        <w:t>Duration</w:t>
      </w:r>
      <w:proofErr w:type="spellEnd"/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highlight w:val="lightGray"/>
          <w:lang w:val="tr-TR" w:eastAsia="tr-TR"/>
        </w:rPr>
        <w:t>:</w:t>
      </w:r>
      <w:r w:rsidRPr="00CE6B19">
        <w:rPr>
          <w:rFonts w:ascii="Times New Roman" w:eastAsia="Times New Roman" w:hAnsi="Times New Roman" w:cs="Times New Roman"/>
          <w:sz w:val="24"/>
          <w:szCs w:val="24"/>
          <w:highlight w:val="lightGray"/>
          <w:lang w:val="tr-TR" w:eastAsia="tr-TR"/>
        </w:rPr>
        <w:t xml:space="preserve"> 5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highlight w:val="lightGray"/>
          <w:lang w:val="tr-TR" w:eastAsia="tr-TR"/>
        </w:rPr>
        <w:t>hours</w:t>
      </w:r>
      <w:proofErr w:type="spellEnd"/>
    </w:p>
    <w:p w14:paraId="2E19CCCD" w14:textId="77777777" w:rsidR="00CE6B19" w:rsidRPr="00CE6B19" w:rsidRDefault="00CE6B19" w:rsidP="00CE6B1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Description</w:t>
      </w:r>
      <w:proofErr w:type="spellEnd"/>
    </w:p>
    <w:p w14:paraId="2ED28E9E" w14:textId="77777777" w:rsidR="00CE6B19" w:rsidRPr="00CE6B19" w:rsidRDefault="00CE6B19" w:rsidP="00CE6B1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This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enhances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authority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skills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essential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effective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refereeing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5EB61B70" w14:textId="77777777" w:rsidR="00CE6B19" w:rsidRPr="00CE6B19" w:rsidRDefault="00CE6B19" w:rsidP="00CE6B1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Learning </w:t>
      </w:r>
      <w:proofErr w:type="spellStart"/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Outcomes</w:t>
      </w:r>
      <w:proofErr w:type="spellEnd"/>
    </w:p>
    <w:p w14:paraId="0B4781F0" w14:textId="77777777" w:rsidR="00CE6B19" w:rsidRPr="00CE6B19" w:rsidRDefault="00CE6B19" w:rsidP="00CE6B1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Knowledge</w:t>
      </w:r>
    </w:p>
    <w:p w14:paraId="51509D64" w14:textId="77777777" w:rsidR="00CE6B19" w:rsidRPr="00CE6B19" w:rsidRDefault="00CE6B19" w:rsidP="00CE6B19">
      <w:pPr>
        <w:numPr>
          <w:ilvl w:val="0"/>
          <w:numId w:val="14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Understand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dynamics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matches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CB2F0ED" w14:textId="77777777" w:rsidR="00CE6B19" w:rsidRPr="00CE6B19" w:rsidRDefault="00CE6B19" w:rsidP="00CE6B19">
      <w:pPr>
        <w:numPr>
          <w:ilvl w:val="0"/>
          <w:numId w:val="14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Recognise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conflict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situations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7D187A5" w14:textId="77777777" w:rsidR="00CE6B19" w:rsidRPr="00CE6B19" w:rsidRDefault="00CE6B19" w:rsidP="00CE6B1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Skills</w:t>
      </w:r>
      <w:proofErr w:type="spellEnd"/>
    </w:p>
    <w:p w14:paraId="5C4D8CB9" w14:textId="77777777" w:rsidR="00CE6B19" w:rsidRPr="00CE6B19" w:rsidRDefault="00CE6B19" w:rsidP="00CE6B19">
      <w:pPr>
        <w:numPr>
          <w:ilvl w:val="0"/>
          <w:numId w:val="14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Apply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effective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techniques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61C6F7F" w14:textId="77777777" w:rsidR="00CE6B19" w:rsidRPr="00CE6B19" w:rsidRDefault="00CE6B19" w:rsidP="00CE6B19">
      <w:pPr>
        <w:numPr>
          <w:ilvl w:val="0"/>
          <w:numId w:val="14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Manage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conflict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player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interactions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BEE3042" w14:textId="77777777" w:rsidR="00CE6B19" w:rsidRPr="00CE6B19" w:rsidRDefault="00CE6B19" w:rsidP="00CE6B1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Competence</w:t>
      </w:r>
      <w:proofErr w:type="spellEnd"/>
    </w:p>
    <w:p w14:paraId="6BBE14A3" w14:textId="77777777" w:rsidR="00CE6B19" w:rsidRPr="00CE6B19" w:rsidRDefault="00CE6B19" w:rsidP="00CE6B19">
      <w:pPr>
        <w:numPr>
          <w:ilvl w:val="0"/>
          <w:numId w:val="14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Demonstrate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professional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behaviour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62AA80C" w14:textId="45C81FD4" w:rsidR="00506FED" w:rsidRDefault="00CE6B19" w:rsidP="00CE6B19">
      <w:pPr>
        <w:numPr>
          <w:ilvl w:val="0"/>
          <w:numId w:val="14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Make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consistent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confident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decisions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F74B65C" w14:textId="77777777" w:rsidR="008F7395" w:rsidRPr="008F7395" w:rsidRDefault="00506FED" w:rsidP="008F7395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 w:type="page"/>
      </w:r>
      <w:r w:rsidR="008F7395" w:rsidRPr="008F7395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lastRenderedPageBreak/>
        <w:t>🏅</w:t>
      </w:r>
      <w:r w:rsidR="008F7395"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MODULE 4 FRAMEWORK</w:t>
      </w:r>
    </w:p>
    <w:p w14:paraId="5B84A264" w14:textId="77777777" w:rsidR="008F7395" w:rsidRPr="008F7395" w:rsidRDefault="008F7395" w:rsidP="008F7395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Communication</w:t>
      </w:r>
      <w:proofErr w:type="spellEnd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Decision-Making</w:t>
      </w:r>
      <w:proofErr w:type="spellEnd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&amp; Professional </w:t>
      </w:r>
      <w:proofErr w:type="spellStart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Skills</w:t>
      </w:r>
      <w:proofErr w:type="spellEnd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in </w:t>
      </w:r>
      <w:proofErr w:type="spellStart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Refereeing</w:t>
      </w:r>
      <w:proofErr w:type="spellEnd"/>
    </w:p>
    <w:p w14:paraId="0A56AE4C" w14:textId="77777777" w:rsidR="008F7395" w:rsidRPr="008F7395" w:rsidRDefault="008F7395" w:rsidP="008F7395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Lead</w:t>
      </w:r>
      <w:proofErr w:type="spellEnd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Partner:</w:t>
      </w:r>
      <w:r w:rsidRPr="008F7395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8F7395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Observatory</w:t>
      </w:r>
      <w:proofErr w:type="spellEnd"/>
      <w:r w:rsidRPr="008F7395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VET Center (</w:t>
      </w:r>
      <w:proofErr w:type="spellStart"/>
      <w:r w:rsidRPr="008F7395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Bulgaria</w:t>
      </w:r>
      <w:proofErr w:type="spellEnd"/>
      <w:r w:rsidRPr="008F7395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)</w:t>
      </w:r>
    </w:p>
    <w:p w14:paraId="3A695687" w14:textId="6A64AA10" w:rsidR="008F7395" w:rsidRPr="008F7395" w:rsidRDefault="008F7395" w:rsidP="008F7395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7629465E" w14:textId="77777777" w:rsidR="008F7395" w:rsidRPr="008F7395" w:rsidRDefault="008F7395" w:rsidP="008F7395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8F7395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1. </w:t>
      </w:r>
      <w:proofErr w:type="spellStart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Module</w:t>
      </w:r>
      <w:proofErr w:type="spellEnd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Identity</w:t>
      </w:r>
    </w:p>
    <w:p w14:paraId="287D6F5F" w14:textId="77777777" w:rsidR="008F7395" w:rsidRPr="008F7395" w:rsidRDefault="008F7395" w:rsidP="008F7395">
      <w:pPr>
        <w:numPr>
          <w:ilvl w:val="0"/>
          <w:numId w:val="17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Module</w:t>
      </w:r>
      <w:proofErr w:type="spellEnd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Code</w:t>
      </w:r>
      <w:proofErr w:type="spellEnd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8F7395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REFIT-M4 </w:t>
      </w:r>
    </w:p>
    <w:p w14:paraId="6F2666A7" w14:textId="77777777" w:rsidR="008F7395" w:rsidRPr="008F7395" w:rsidRDefault="008F7395" w:rsidP="008F7395">
      <w:pPr>
        <w:numPr>
          <w:ilvl w:val="0"/>
          <w:numId w:val="17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EQF Level:</w:t>
      </w:r>
      <w:r w:rsidRPr="008F7395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4–5 </w:t>
      </w:r>
    </w:p>
    <w:p w14:paraId="2F3CF806" w14:textId="77777777" w:rsidR="008F7395" w:rsidRPr="008F7395" w:rsidRDefault="008F7395" w:rsidP="008F7395">
      <w:pPr>
        <w:numPr>
          <w:ilvl w:val="0"/>
          <w:numId w:val="17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ECVET </w:t>
      </w:r>
      <w:proofErr w:type="spellStart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Points</w:t>
      </w:r>
      <w:proofErr w:type="spellEnd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8F7395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1.0 </w:t>
      </w:r>
    </w:p>
    <w:p w14:paraId="5103D2A0" w14:textId="77777777" w:rsidR="008F7395" w:rsidRPr="008F7395" w:rsidRDefault="008F7395" w:rsidP="008F7395">
      <w:pPr>
        <w:numPr>
          <w:ilvl w:val="0"/>
          <w:numId w:val="17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Duration</w:t>
      </w:r>
      <w:proofErr w:type="spellEnd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8F7395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5 </w:t>
      </w:r>
      <w:proofErr w:type="spellStart"/>
      <w:r w:rsidRPr="008F7395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hours</w:t>
      </w:r>
      <w:proofErr w:type="spellEnd"/>
      <w:r w:rsidRPr="008F7395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8F7395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blended</w:t>
      </w:r>
      <w:proofErr w:type="spellEnd"/>
      <w:r w:rsidRPr="008F7395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1AB412CD" w14:textId="77777777" w:rsidR="008F7395" w:rsidRPr="008F7395" w:rsidRDefault="008F7395" w:rsidP="008F7395">
      <w:pPr>
        <w:numPr>
          <w:ilvl w:val="0"/>
          <w:numId w:val="17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Target</w:t>
      </w:r>
      <w:proofErr w:type="spellEnd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Group</w:t>
      </w:r>
      <w:proofErr w:type="spellEnd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8F7395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D92BD4B" w14:textId="77777777" w:rsidR="00BE1F18" w:rsidRPr="00085D0E" w:rsidRDefault="00BE1F18" w:rsidP="00BE1F18">
      <w:pPr>
        <w:numPr>
          <w:ilvl w:val="1"/>
          <w:numId w:val="17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085D0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Amateur</w:t>
      </w:r>
      <w:proofErr w:type="spellEnd"/>
      <w:r w:rsidRPr="00085D0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1749214" w14:textId="77777777" w:rsidR="00BE1F18" w:rsidRPr="00085D0E" w:rsidRDefault="00BE1F18" w:rsidP="00BE1F18">
      <w:pPr>
        <w:numPr>
          <w:ilvl w:val="1"/>
          <w:numId w:val="17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085D0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Semi-</w:t>
      </w:r>
      <w:proofErr w:type="spellStart"/>
      <w:r w:rsidRPr="00085D0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professional</w:t>
      </w:r>
      <w:proofErr w:type="spellEnd"/>
      <w:r w:rsidRPr="00085D0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014ED13" w14:textId="77777777" w:rsidR="00BE1F18" w:rsidRDefault="00BE1F18" w:rsidP="00BE1F18">
      <w:pPr>
        <w:numPr>
          <w:ilvl w:val="1"/>
          <w:numId w:val="17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085D0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Professional </w:t>
      </w:r>
      <w:proofErr w:type="spellStart"/>
      <w:r w:rsidRPr="00085D0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referees</w:t>
      </w:r>
      <w:proofErr w:type="spellEnd"/>
    </w:p>
    <w:p w14:paraId="3DD7A348" w14:textId="77777777" w:rsidR="00BE1F18" w:rsidRPr="00F957CC" w:rsidRDefault="00BE1F18" w:rsidP="00BE1F18">
      <w:pPr>
        <w:numPr>
          <w:ilvl w:val="1"/>
          <w:numId w:val="17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Trainers</w:t>
      </w:r>
      <w:proofErr w:type="spellEnd"/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,</w:t>
      </w:r>
    </w:p>
    <w:p w14:paraId="149FCF89" w14:textId="77777777" w:rsidR="00BE1F18" w:rsidRPr="00F957CC" w:rsidRDefault="00BE1F18" w:rsidP="00BE1F18">
      <w:pPr>
        <w:numPr>
          <w:ilvl w:val="1"/>
          <w:numId w:val="17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Sports </w:t>
      </w:r>
      <w:proofErr w:type="spellStart"/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organisations</w:t>
      </w:r>
      <w:proofErr w:type="spellEnd"/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NGOs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,</w:t>
      </w:r>
    </w:p>
    <w:p w14:paraId="51E97BBB" w14:textId="77777777" w:rsidR="00BE1F18" w:rsidRPr="00F957CC" w:rsidRDefault="00BE1F18" w:rsidP="00BE1F18">
      <w:pPr>
        <w:numPr>
          <w:ilvl w:val="1"/>
          <w:numId w:val="17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Sports </w:t>
      </w:r>
      <w:proofErr w:type="spellStart"/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governing</w:t>
      </w:r>
      <w:proofErr w:type="spellEnd"/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bodies</w:t>
      </w:r>
      <w:proofErr w:type="spellEnd"/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,</w:t>
      </w:r>
    </w:p>
    <w:p w14:paraId="053CA149" w14:textId="77777777" w:rsidR="00BE1F18" w:rsidRPr="00F957CC" w:rsidRDefault="00BE1F18" w:rsidP="00BE1F18">
      <w:pPr>
        <w:numPr>
          <w:ilvl w:val="1"/>
          <w:numId w:val="17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</w:t>
      </w:r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olicy</w:t>
      </w:r>
      <w:proofErr w:type="spellEnd"/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makers</w:t>
      </w:r>
      <w:proofErr w:type="spellEnd"/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,</w:t>
      </w:r>
    </w:p>
    <w:p w14:paraId="020413AA" w14:textId="77777777" w:rsidR="00BE1F18" w:rsidRDefault="00BE1F18" w:rsidP="00BE1F18">
      <w:pPr>
        <w:numPr>
          <w:ilvl w:val="1"/>
          <w:numId w:val="17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</w:t>
      </w:r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ducational</w:t>
      </w:r>
      <w:proofErr w:type="spellEnd"/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institutions</w:t>
      </w:r>
      <w:proofErr w:type="spellEnd"/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,</w:t>
      </w:r>
    </w:p>
    <w:p w14:paraId="548EAC61" w14:textId="77777777" w:rsidR="009669DD" w:rsidRDefault="009669DD" w:rsidP="008F7395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32AF8837" w14:textId="77777777" w:rsidR="009669DD" w:rsidRDefault="009669DD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br w:type="page"/>
      </w:r>
    </w:p>
    <w:p w14:paraId="4D7A25C3" w14:textId="17BFC32E" w:rsidR="008F7395" w:rsidRPr="008F7395" w:rsidRDefault="008F7395" w:rsidP="008F7395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 xml:space="preserve">2. </w:t>
      </w:r>
      <w:proofErr w:type="spellStart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Module</w:t>
      </w:r>
      <w:proofErr w:type="spellEnd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Purpose</w:t>
      </w:r>
      <w:proofErr w:type="spellEnd"/>
    </w:p>
    <w:p w14:paraId="15571F6D" w14:textId="77777777" w:rsidR="009669DD" w:rsidRPr="009669DD" w:rsidRDefault="009669DD" w:rsidP="009669DD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This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aims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enhance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’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communication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skills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decision-making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consistency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professional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conduct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enabling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them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manage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situations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effectively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maintain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authority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interact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confidently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players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coaches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officials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.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It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directly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addresses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identified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gaps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in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communication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conflict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management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professional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behaviour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highlighted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in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REFIT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needs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analysis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4A5D5716" w14:textId="77777777" w:rsidR="009669DD" w:rsidRPr="009669DD" w:rsidRDefault="009669DD" w:rsidP="009669DD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Building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evidence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that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often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face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challenging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interpersonal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interactions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high-pressure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decision-making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situations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need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demonstrate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authority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fairness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this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adopts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competency-based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practice-oriented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behaviour-focused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approach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.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It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integrates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interactive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real-case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simulations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strengthen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both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immediate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long-term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professional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development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79E2D38F" w14:textId="77777777" w:rsidR="009669DD" w:rsidRPr="009669DD" w:rsidRDefault="009669DD" w:rsidP="009669DD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goes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beyond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theoretical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understanding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by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equipping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practical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communication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decision-making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that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can be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applied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real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contexts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.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It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developing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clarity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confidence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consistency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through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0DDB1CB9" w14:textId="77777777" w:rsidR="009669DD" w:rsidRPr="009669DD" w:rsidRDefault="009669DD" w:rsidP="009669DD">
      <w:pPr>
        <w:numPr>
          <w:ilvl w:val="0"/>
          <w:numId w:val="19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Interactive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guides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helping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understand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dynamics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conflict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types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professional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conduct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principles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9E99DC8" w14:textId="77777777" w:rsidR="009669DD" w:rsidRPr="009669DD" w:rsidRDefault="009669DD" w:rsidP="009669DD">
      <w:pPr>
        <w:numPr>
          <w:ilvl w:val="0"/>
          <w:numId w:val="19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Video-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based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coaching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sessions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demonstrating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effective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styles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body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language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behaviours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situations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256BA75" w14:textId="77777777" w:rsidR="009669DD" w:rsidRPr="009669DD" w:rsidRDefault="009669DD" w:rsidP="009669DD">
      <w:pPr>
        <w:numPr>
          <w:ilvl w:val="0"/>
          <w:numId w:val="19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Real-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case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simulations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reflecting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challenging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scenarios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such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as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player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dissent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coach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confrontation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high-stakes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moments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43BC1D7" w14:textId="77777777" w:rsidR="009669DD" w:rsidRPr="009669DD" w:rsidRDefault="009669DD" w:rsidP="009669DD">
      <w:pPr>
        <w:numPr>
          <w:ilvl w:val="0"/>
          <w:numId w:val="19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Step-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by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-step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demonstrations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illustrating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verbal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non-verbal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techniques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conflict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de-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escalation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assertiveness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skills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3883CD0" w14:textId="77777777" w:rsidR="009669DD" w:rsidRPr="009669DD" w:rsidRDefault="009669DD" w:rsidP="009669DD">
      <w:pPr>
        <w:numPr>
          <w:ilvl w:val="0"/>
          <w:numId w:val="19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Interactive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tutorials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enabling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develop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personalised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approaches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frameworks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C91AAA9" w14:textId="77777777" w:rsidR="009669DD" w:rsidRPr="009669DD" w:rsidRDefault="009669DD" w:rsidP="009669DD">
      <w:pPr>
        <w:numPr>
          <w:ilvl w:val="0"/>
          <w:numId w:val="19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literacy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integration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introducing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tools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video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analysis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review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self-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assessment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B4D10F4" w14:textId="77777777" w:rsidR="009669DD" w:rsidRPr="009669DD" w:rsidRDefault="009669DD" w:rsidP="009669DD">
      <w:pPr>
        <w:numPr>
          <w:ilvl w:val="0"/>
          <w:numId w:val="19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Quizzes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knowledge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checks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reinforcing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understanding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principles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ethical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behaviour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processes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6902859" w14:textId="77777777" w:rsidR="009669DD" w:rsidRPr="009669DD" w:rsidRDefault="009669DD" w:rsidP="009669DD">
      <w:pPr>
        <w:numPr>
          <w:ilvl w:val="0"/>
          <w:numId w:val="19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Practical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exercises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role-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play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activities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ensuring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actively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apply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skills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realistic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contexts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368B1A8" w14:textId="77777777" w:rsidR="009669DD" w:rsidRPr="009669DD" w:rsidRDefault="009669DD" w:rsidP="009669DD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Through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this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blended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interactive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approach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fosters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development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professional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behaviour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effective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communication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consistent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decision-making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enhancing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’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authority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credibility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confidence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on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field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02742CE9" w14:textId="77777777" w:rsidR="009669DD" w:rsidRPr="009669DD" w:rsidRDefault="009669DD" w:rsidP="009669DD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lastRenderedPageBreak/>
        <w:t>Ultimately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this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serves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as a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key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component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of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REFIT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training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framework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linking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professionalism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a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holistic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transferable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manner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across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different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environments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56E5E9C7" w14:textId="74B5EA8D" w:rsidR="008F7395" w:rsidRPr="008F7395" w:rsidRDefault="008F7395" w:rsidP="008F7395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075398EB" w14:textId="77777777" w:rsidR="009669DD" w:rsidRDefault="009669DD">
      <w:pPr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</w:pPr>
      <w:r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br w:type="page"/>
      </w:r>
    </w:p>
    <w:p w14:paraId="4D464F2F" w14:textId="6E6DDA10" w:rsidR="008F7395" w:rsidRPr="008F7395" w:rsidRDefault="008F7395" w:rsidP="008F7395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 xml:space="preserve">3. Learning </w:t>
      </w:r>
      <w:proofErr w:type="spellStart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Outcomes</w:t>
      </w:r>
      <w:proofErr w:type="spellEnd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(EQF-</w:t>
      </w:r>
      <w:proofErr w:type="spellStart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Based</w:t>
      </w:r>
      <w:proofErr w:type="spellEnd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</w:p>
    <w:p w14:paraId="185555A8" w14:textId="77777777" w:rsidR="009669DD" w:rsidRPr="009669DD" w:rsidRDefault="009669DD" w:rsidP="009669DD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9669DD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📘</w:t>
      </w:r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Knowledge (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Extended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</w:p>
    <w:p w14:paraId="1CC3D24B" w14:textId="77777777" w:rsidR="009669DD" w:rsidRPr="009669DD" w:rsidRDefault="009669DD" w:rsidP="009669DD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Participants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will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be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able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1F674CEF" w14:textId="77777777" w:rsidR="009669DD" w:rsidRPr="009669DD" w:rsidRDefault="009669DD" w:rsidP="009669DD">
      <w:pPr>
        <w:numPr>
          <w:ilvl w:val="0"/>
          <w:numId w:val="19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Understand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dynamics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contexts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including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verbal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non-verbal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tone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body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language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their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impact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authority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game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control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8FF1D74" w14:textId="77777777" w:rsidR="009669DD" w:rsidRPr="009669DD" w:rsidRDefault="009669DD" w:rsidP="009669DD">
      <w:pPr>
        <w:numPr>
          <w:ilvl w:val="0"/>
          <w:numId w:val="19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Recognise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analyse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different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types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conflict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challenging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situations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such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as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player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dissent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coach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confrontation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crowd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influence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high-pressure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moments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E19C08F" w14:textId="77777777" w:rsidR="009669DD" w:rsidRPr="009669DD" w:rsidRDefault="009669DD" w:rsidP="009669DD">
      <w:pPr>
        <w:numPr>
          <w:ilvl w:val="0"/>
          <w:numId w:val="19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Identify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key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principles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professional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conduct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ethics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including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fairness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integrity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neutrality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respect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adherence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official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rules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standards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CFD0A7C" w14:textId="77777777" w:rsidR="009669DD" w:rsidRPr="009669DD" w:rsidRDefault="009669DD" w:rsidP="009669DD">
      <w:pPr>
        <w:numPr>
          <w:ilvl w:val="0"/>
          <w:numId w:val="19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Understand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how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influences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management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including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role of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clarity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consistency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confidence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2881D67" w14:textId="77777777" w:rsidR="009669DD" w:rsidRPr="009669DD" w:rsidRDefault="009669DD" w:rsidP="009669DD">
      <w:pPr>
        <w:numPr>
          <w:ilvl w:val="0"/>
          <w:numId w:val="19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Recognise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relationship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between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emotions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style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behaviour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how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these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affect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interactions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players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officials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ADCB08A" w14:textId="77777777" w:rsidR="009669DD" w:rsidRPr="009669DD" w:rsidRDefault="009669DD" w:rsidP="009669DD">
      <w:pPr>
        <w:numPr>
          <w:ilvl w:val="0"/>
          <w:numId w:val="19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Understand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conflict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prevention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de-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escalation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including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assertiveness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active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listening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controlled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responses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F6D79D8" w14:textId="77777777" w:rsidR="009669DD" w:rsidRPr="009669DD" w:rsidRDefault="009669DD" w:rsidP="009669DD">
      <w:pPr>
        <w:numPr>
          <w:ilvl w:val="0"/>
          <w:numId w:val="19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Identify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common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barriers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misunderstandings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their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impact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situations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5E839E6" w14:textId="77777777" w:rsidR="009669DD" w:rsidRPr="009669DD" w:rsidRDefault="009669DD" w:rsidP="009669DD">
      <w:pPr>
        <w:numPr>
          <w:ilvl w:val="0"/>
          <w:numId w:val="19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Understand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importance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consistency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transparency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how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these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contribute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credibility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trust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901EBA5" w14:textId="77777777" w:rsidR="009669DD" w:rsidRPr="009669DD" w:rsidRDefault="009669DD" w:rsidP="009669DD">
      <w:pPr>
        <w:numPr>
          <w:ilvl w:val="0"/>
          <w:numId w:val="19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Demonstrate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awareness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tools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video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analysis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techniques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reviewing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</w:p>
    <w:p w14:paraId="74B7E454" w14:textId="27CCBE86" w:rsidR="008F7395" w:rsidRDefault="008F7395" w:rsidP="008F7395">
      <w:pPr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</w:pPr>
    </w:p>
    <w:p w14:paraId="4DBF63AD" w14:textId="77777777" w:rsidR="008F7395" w:rsidRPr="008F7395" w:rsidRDefault="008F7395" w:rsidP="008F7395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8F7395">
        <w:rPr>
          <w:rFonts w:ascii="Segoe UI Symbol" w:eastAsia="Times New Roman" w:hAnsi="Segoe UI Symbol" w:cs="Segoe UI Symbol"/>
          <w:b/>
          <w:bCs/>
          <w:sz w:val="24"/>
          <w:szCs w:val="24"/>
          <w:lang w:val="tr-TR" w:eastAsia="tr-TR"/>
        </w:rPr>
        <w:t>🛠</w:t>
      </w:r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Skills</w:t>
      </w:r>
      <w:proofErr w:type="spellEnd"/>
    </w:p>
    <w:p w14:paraId="5EE32DB1" w14:textId="53833369" w:rsidR="009669DD" w:rsidRPr="009669DD" w:rsidRDefault="009669DD" w:rsidP="009669DD">
      <w:pPr>
        <w:pStyle w:val="ListeParagraf"/>
        <w:numPr>
          <w:ilvl w:val="0"/>
          <w:numId w:val="19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Apply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clear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assertive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context-appropriate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communication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techniques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including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effective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tone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body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language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concise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verbal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instructions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during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situations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C5CC6B4" w14:textId="5C32A0C1" w:rsidR="009669DD" w:rsidRPr="009669DD" w:rsidRDefault="009669DD" w:rsidP="009669DD">
      <w:pPr>
        <w:pStyle w:val="ListeParagraf"/>
        <w:numPr>
          <w:ilvl w:val="0"/>
          <w:numId w:val="19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Demonstrate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effective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non-verbal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communication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skills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such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as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positioning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gestures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eye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contact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signalling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reinforce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authority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clarity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E3FB458" w14:textId="7E221F80" w:rsidR="009669DD" w:rsidRPr="009669DD" w:rsidRDefault="009669DD" w:rsidP="009669DD">
      <w:pPr>
        <w:pStyle w:val="ListeParagraf"/>
        <w:numPr>
          <w:ilvl w:val="0"/>
          <w:numId w:val="19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Manage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conflict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player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interactions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effectively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de-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escalation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techniques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active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listening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controlled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responses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challenging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situations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CF65C5A" w14:textId="553153FE" w:rsidR="009669DD" w:rsidRPr="009669DD" w:rsidRDefault="009669DD" w:rsidP="009669DD">
      <w:pPr>
        <w:pStyle w:val="ListeParagraf"/>
        <w:numPr>
          <w:ilvl w:val="0"/>
          <w:numId w:val="19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Apply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structured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conflict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resolution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strategies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real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-time,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balancing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authority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fairness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professionalism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241AE01" w14:textId="6AE27A5E" w:rsidR="009669DD" w:rsidRPr="009669DD" w:rsidRDefault="009669DD" w:rsidP="009669DD">
      <w:pPr>
        <w:pStyle w:val="ListeParagraf"/>
        <w:numPr>
          <w:ilvl w:val="0"/>
          <w:numId w:val="19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lastRenderedPageBreak/>
        <w:t>Make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consistent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timely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decisions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under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pressure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maintaining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clarity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confidence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even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high-stakes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situations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CBD36E1" w14:textId="4D98EAEF" w:rsidR="009669DD" w:rsidRPr="009669DD" w:rsidRDefault="009669DD" w:rsidP="009669DD">
      <w:pPr>
        <w:pStyle w:val="ListeParagraf"/>
        <w:numPr>
          <w:ilvl w:val="0"/>
          <w:numId w:val="19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Apply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frameworks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real-case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match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simulations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demonstrating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accuracy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speed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consistency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1EF1966" w14:textId="6E6B6FAB" w:rsidR="009669DD" w:rsidRPr="009669DD" w:rsidRDefault="009669DD" w:rsidP="009669DD">
      <w:pPr>
        <w:pStyle w:val="ListeParagraf"/>
        <w:numPr>
          <w:ilvl w:val="0"/>
          <w:numId w:val="19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clearly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confidently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players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coaches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officials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ensuring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transparency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understanding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CAE38B7" w14:textId="32F4B9D4" w:rsidR="009669DD" w:rsidRPr="009669DD" w:rsidRDefault="009669DD" w:rsidP="009669DD">
      <w:pPr>
        <w:pStyle w:val="ListeParagraf"/>
        <w:numPr>
          <w:ilvl w:val="0"/>
          <w:numId w:val="19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video-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based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analysis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review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style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behaviour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interaction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patterns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C180763" w14:textId="0D333304" w:rsidR="008F7395" w:rsidRPr="009669DD" w:rsidRDefault="009669DD" w:rsidP="009669DD">
      <w:pPr>
        <w:pStyle w:val="ListeParagraf"/>
        <w:numPr>
          <w:ilvl w:val="0"/>
          <w:numId w:val="19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Adapt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based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context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feedback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match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dynamics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ensuring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effective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across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different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situations</w:t>
      </w:r>
      <w:proofErr w:type="spellEnd"/>
    </w:p>
    <w:p w14:paraId="46F0DC67" w14:textId="77777777" w:rsidR="009669DD" w:rsidRPr="008F7395" w:rsidRDefault="009669DD" w:rsidP="009669DD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60E0127E" w14:textId="77777777" w:rsidR="008F7395" w:rsidRPr="008F7395" w:rsidRDefault="008F7395" w:rsidP="008F7395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8F7395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🎯</w:t>
      </w:r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Competence</w:t>
      </w:r>
      <w:proofErr w:type="spellEnd"/>
    </w:p>
    <w:p w14:paraId="573D120D" w14:textId="53BF1F1A" w:rsidR="008F7395" w:rsidRPr="008F7395" w:rsidRDefault="008F7395" w:rsidP="008F7395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66AF8E7A" w14:textId="77777777" w:rsidR="009669DD" w:rsidRPr="009669DD" w:rsidRDefault="009669DD" w:rsidP="009669DD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Participants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will</w:t>
      </w:r>
      <w:proofErr w:type="spellEnd"/>
      <w:r w:rsidRPr="009669DD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77F9CD49" w14:textId="77777777" w:rsidR="009669DD" w:rsidRPr="009669DD" w:rsidRDefault="009669DD" w:rsidP="009669DD">
      <w:pPr>
        <w:numPr>
          <w:ilvl w:val="0"/>
          <w:numId w:val="19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Demonstrate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authority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professionalism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field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maintaining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confidence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credibility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respect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interactions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players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coaches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officials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5456A19" w14:textId="77777777" w:rsidR="009669DD" w:rsidRPr="009669DD" w:rsidRDefault="009669DD" w:rsidP="009669DD">
      <w:pPr>
        <w:numPr>
          <w:ilvl w:val="0"/>
          <w:numId w:val="19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Maintain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consistency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fairness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ensuring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that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similar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situations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are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handled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a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uniform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transparent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manner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3040F3C" w14:textId="77777777" w:rsidR="009669DD" w:rsidRPr="009669DD" w:rsidRDefault="009669DD" w:rsidP="009669DD">
      <w:pPr>
        <w:numPr>
          <w:ilvl w:val="0"/>
          <w:numId w:val="19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Handle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complex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high-pressure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situations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confidently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applying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appropriate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DC93595" w14:textId="77777777" w:rsidR="009669DD" w:rsidRPr="009669DD" w:rsidRDefault="009669DD" w:rsidP="009669DD">
      <w:pPr>
        <w:numPr>
          <w:ilvl w:val="0"/>
          <w:numId w:val="19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Manage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interpersonal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dynamics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effectively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by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balancing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assertiveness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control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respect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even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conflict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situations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B19653A" w14:textId="77777777" w:rsidR="009669DD" w:rsidRPr="009669DD" w:rsidRDefault="009669DD" w:rsidP="009669DD">
      <w:pPr>
        <w:numPr>
          <w:ilvl w:val="0"/>
          <w:numId w:val="19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Adapt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style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approaches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different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contexts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stakeholder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behaviours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ensuring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effective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game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management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84D4294" w14:textId="77777777" w:rsidR="009669DD" w:rsidRPr="009669DD" w:rsidRDefault="009669DD" w:rsidP="009669DD">
      <w:pPr>
        <w:numPr>
          <w:ilvl w:val="0"/>
          <w:numId w:val="19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Demonstrate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ability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de-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escalate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conflicts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maintain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control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environment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preventing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situations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from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escalating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6FFFFCF" w14:textId="77777777" w:rsidR="009669DD" w:rsidRPr="009669DD" w:rsidRDefault="009669DD" w:rsidP="009669DD">
      <w:pPr>
        <w:numPr>
          <w:ilvl w:val="0"/>
          <w:numId w:val="19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Integrate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professional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ethics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integrity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principles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into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all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interactions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6056C16" w14:textId="77777777" w:rsidR="009669DD" w:rsidRPr="009669DD" w:rsidRDefault="009669DD" w:rsidP="009669DD">
      <w:pPr>
        <w:numPr>
          <w:ilvl w:val="0"/>
          <w:numId w:val="19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self-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regulation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reflective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practices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evaluate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continuously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improve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9105132" w14:textId="77777777" w:rsidR="009669DD" w:rsidRPr="009669DD" w:rsidRDefault="009669DD" w:rsidP="009669DD">
      <w:pPr>
        <w:numPr>
          <w:ilvl w:val="0"/>
          <w:numId w:val="19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Apply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tools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e.g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., video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analysis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feedback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systems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review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enhance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professional</w:t>
      </w:r>
      <w:proofErr w:type="spellEnd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669DD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development</w:t>
      </w:r>
      <w:proofErr w:type="spellEnd"/>
    </w:p>
    <w:p w14:paraId="4E42B1D8" w14:textId="77777777" w:rsidR="009669DD" w:rsidRDefault="009669DD" w:rsidP="008F7395">
      <w:pPr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</w:pPr>
    </w:p>
    <w:p w14:paraId="5CEA5343" w14:textId="14BA685F" w:rsidR="008F7395" w:rsidRPr="009669DD" w:rsidRDefault="008F7395" w:rsidP="008F7395">
      <w:pPr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</w:pPr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>4. M</w:t>
      </w:r>
      <w:proofErr w:type="spellStart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odule</w:t>
      </w:r>
      <w:proofErr w:type="spellEnd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Structure</w:t>
      </w:r>
      <w:proofErr w:type="spellEnd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</w:t>
      </w:r>
      <w:proofErr w:type="spellStart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Units</w:t>
      </w:r>
      <w:proofErr w:type="spellEnd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9"/>
        <w:gridCol w:w="2300"/>
        <w:gridCol w:w="1014"/>
        <w:gridCol w:w="1351"/>
        <w:gridCol w:w="3082"/>
      </w:tblGrid>
      <w:tr w:rsidR="009669DD" w:rsidRPr="009669DD" w14:paraId="31F60FCA" w14:textId="77777777" w:rsidTr="009669D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77BD084" w14:textId="77777777" w:rsidR="009669DD" w:rsidRPr="009669DD" w:rsidRDefault="009669DD" w:rsidP="009669D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proofErr w:type="spellStart"/>
            <w:r w:rsidRPr="009669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Unit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3FB3F6D" w14:textId="77777777" w:rsidR="009669DD" w:rsidRPr="009669DD" w:rsidRDefault="009669DD" w:rsidP="009669D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proofErr w:type="spellStart"/>
            <w:r w:rsidRPr="009669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Title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8BD32F5" w14:textId="77777777" w:rsidR="009669DD" w:rsidRPr="009669DD" w:rsidRDefault="009669DD" w:rsidP="009669D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proofErr w:type="spellStart"/>
            <w:r w:rsidRPr="009669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Duration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D58AC3B" w14:textId="77777777" w:rsidR="009669DD" w:rsidRPr="009669DD" w:rsidRDefault="009669DD" w:rsidP="009669D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proofErr w:type="spellStart"/>
            <w:r w:rsidRPr="009669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Type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DD43B5C" w14:textId="77777777" w:rsidR="009669DD" w:rsidRPr="009669DD" w:rsidRDefault="009669DD" w:rsidP="009669D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r w:rsidRPr="009669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Interactive &amp; </w:t>
            </w:r>
            <w:proofErr w:type="spellStart"/>
            <w:r w:rsidRPr="009669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Digital</w:t>
            </w:r>
            <w:proofErr w:type="spellEnd"/>
            <w:r w:rsidRPr="009669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 Components</w:t>
            </w:r>
          </w:p>
        </w:tc>
      </w:tr>
      <w:tr w:rsidR="009669DD" w:rsidRPr="009669DD" w14:paraId="6D19E594" w14:textId="77777777" w:rsidTr="009669D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C88A47" w14:textId="77777777" w:rsidR="009669DD" w:rsidRPr="009669DD" w:rsidRDefault="009669DD" w:rsidP="009669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U1</w:t>
            </w:r>
          </w:p>
        </w:tc>
        <w:tc>
          <w:tcPr>
            <w:tcW w:w="0" w:type="auto"/>
            <w:vAlign w:val="center"/>
            <w:hideMark/>
          </w:tcPr>
          <w:p w14:paraId="736DB416" w14:textId="77777777" w:rsidR="009669DD" w:rsidRPr="009669DD" w:rsidRDefault="009669DD" w:rsidP="009669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Communication</w:t>
            </w:r>
            <w:proofErr w:type="spellEnd"/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in </w:t>
            </w:r>
            <w:proofErr w:type="spellStart"/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Refereeing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2A29837" w14:textId="77777777" w:rsidR="009669DD" w:rsidRPr="009669DD" w:rsidRDefault="009669DD" w:rsidP="009669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1h</w:t>
            </w:r>
          </w:p>
        </w:tc>
        <w:tc>
          <w:tcPr>
            <w:tcW w:w="0" w:type="auto"/>
            <w:vAlign w:val="center"/>
            <w:hideMark/>
          </w:tcPr>
          <w:p w14:paraId="42B6694C" w14:textId="77777777" w:rsidR="009669DD" w:rsidRPr="009669DD" w:rsidRDefault="009669DD" w:rsidP="009669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Theory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AF250FD" w14:textId="77777777" w:rsidR="009669DD" w:rsidRPr="009669DD" w:rsidRDefault="009669DD" w:rsidP="009669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Video </w:t>
            </w:r>
            <w:proofErr w:type="spellStart"/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analysis</w:t>
            </w:r>
            <w:proofErr w:type="spellEnd"/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+ self-</w:t>
            </w:r>
            <w:proofErr w:type="spellStart"/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assessment</w:t>
            </w:r>
            <w:proofErr w:type="spellEnd"/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+ </w:t>
            </w:r>
            <w:proofErr w:type="spellStart"/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communication</w:t>
            </w:r>
            <w:proofErr w:type="spellEnd"/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drills</w:t>
            </w:r>
            <w:proofErr w:type="spellEnd"/>
          </w:p>
        </w:tc>
      </w:tr>
      <w:tr w:rsidR="009669DD" w:rsidRPr="009669DD" w14:paraId="0E767509" w14:textId="77777777" w:rsidTr="009669D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895FB8" w14:textId="77777777" w:rsidR="009669DD" w:rsidRPr="009669DD" w:rsidRDefault="009669DD" w:rsidP="009669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U2</w:t>
            </w:r>
          </w:p>
        </w:tc>
        <w:tc>
          <w:tcPr>
            <w:tcW w:w="0" w:type="auto"/>
            <w:vAlign w:val="center"/>
            <w:hideMark/>
          </w:tcPr>
          <w:p w14:paraId="5229E08C" w14:textId="77777777" w:rsidR="009669DD" w:rsidRPr="009669DD" w:rsidRDefault="009669DD" w:rsidP="009669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Conflict</w:t>
            </w:r>
            <w:proofErr w:type="spellEnd"/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Management &amp; </w:t>
            </w:r>
            <w:proofErr w:type="spellStart"/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Authority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B98385F" w14:textId="77777777" w:rsidR="009669DD" w:rsidRPr="009669DD" w:rsidRDefault="009669DD" w:rsidP="009669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1.5h</w:t>
            </w:r>
          </w:p>
        </w:tc>
        <w:tc>
          <w:tcPr>
            <w:tcW w:w="0" w:type="auto"/>
            <w:vAlign w:val="center"/>
            <w:hideMark/>
          </w:tcPr>
          <w:p w14:paraId="09B7625E" w14:textId="77777777" w:rsidR="009669DD" w:rsidRPr="009669DD" w:rsidRDefault="009669DD" w:rsidP="009669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Theory</w:t>
            </w:r>
            <w:proofErr w:type="spellEnd"/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+ </w:t>
            </w:r>
            <w:proofErr w:type="spellStart"/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Practice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B45590F" w14:textId="77777777" w:rsidR="009669DD" w:rsidRPr="009669DD" w:rsidRDefault="009669DD" w:rsidP="009669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Role-</w:t>
            </w:r>
            <w:proofErr w:type="spellStart"/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play</w:t>
            </w:r>
            <w:proofErr w:type="spellEnd"/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+ </w:t>
            </w:r>
            <w:proofErr w:type="spellStart"/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simulations</w:t>
            </w:r>
            <w:proofErr w:type="spellEnd"/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+ de-</w:t>
            </w:r>
            <w:proofErr w:type="spellStart"/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escalation</w:t>
            </w:r>
            <w:proofErr w:type="spellEnd"/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exercises</w:t>
            </w:r>
            <w:proofErr w:type="spellEnd"/>
          </w:p>
        </w:tc>
      </w:tr>
      <w:tr w:rsidR="009669DD" w:rsidRPr="009669DD" w14:paraId="5C09CB93" w14:textId="77777777" w:rsidTr="009669D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7492EA" w14:textId="77777777" w:rsidR="009669DD" w:rsidRPr="009669DD" w:rsidRDefault="009669DD" w:rsidP="009669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U3</w:t>
            </w:r>
          </w:p>
        </w:tc>
        <w:tc>
          <w:tcPr>
            <w:tcW w:w="0" w:type="auto"/>
            <w:vAlign w:val="center"/>
            <w:hideMark/>
          </w:tcPr>
          <w:p w14:paraId="20350123" w14:textId="77777777" w:rsidR="009669DD" w:rsidRPr="009669DD" w:rsidRDefault="009669DD" w:rsidP="009669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Decision-Making</w:t>
            </w:r>
            <w:proofErr w:type="spellEnd"/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Under </w:t>
            </w:r>
            <w:proofErr w:type="spellStart"/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Pressure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C79655F" w14:textId="77777777" w:rsidR="009669DD" w:rsidRPr="009669DD" w:rsidRDefault="009669DD" w:rsidP="009669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1h</w:t>
            </w:r>
          </w:p>
        </w:tc>
        <w:tc>
          <w:tcPr>
            <w:tcW w:w="0" w:type="auto"/>
            <w:vAlign w:val="center"/>
            <w:hideMark/>
          </w:tcPr>
          <w:p w14:paraId="4832B631" w14:textId="77777777" w:rsidR="009669DD" w:rsidRPr="009669DD" w:rsidRDefault="009669DD" w:rsidP="009669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Applied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C8456FB" w14:textId="77777777" w:rsidR="009669DD" w:rsidRPr="009669DD" w:rsidRDefault="009669DD" w:rsidP="009669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Match</w:t>
            </w:r>
            <w:proofErr w:type="spellEnd"/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simulations</w:t>
            </w:r>
            <w:proofErr w:type="spellEnd"/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+ </w:t>
            </w:r>
            <w:proofErr w:type="spellStart"/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decision</w:t>
            </w:r>
            <w:proofErr w:type="spellEnd"/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drills</w:t>
            </w:r>
            <w:proofErr w:type="spellEnd"/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+ </w:t>
            </w:r>
            <w:proofErr w:type="spellStart"/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scenario</w:t>
            </w:r>
            <w:proofErr w:type="spellEnd"/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analysis</w:t>
            </w:r>
            <w:proofErr w:type="spellEnd"/>
          </w:p>
        </w:tc>
      </w:tr>
      <w:tr w:rsidR="009669DD" w:rsidRPr="009669DD" w14:paraId="1DF724BB" w14:textId="77777777" w:rsidTr="009669D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D3B1EC" w14:textId="77777777" w:rsidR="009669DD" w:rsidRPr="009669DD" w:rsidRDefault="009669DD" w:rsidP="009669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U4</w:t>
            </w:r>
          </w:p>
        </w:tc>
        <w:tc>
          <w:tcPr>
            <w:tcW w:w="0" w:type="auto"/>
            <w:vAlign w:val="center"/>
            <w:hideMark/>
          </w:tcPr>
          <w:p w14:paraId="1A5D9DAD" w14:textId="77777777" w:rsidR="009669DD" w:rsidRPr="009669DD" w:rsidRDefault="009669DD" w:rsidP="009669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Professional </w:t>
            </w:r>
            <w:proofErr w:type="spellStart"/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Conduct</w:t>
            </w:r>
            <w:proofErr w:type="spellEnd"/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&amp; </w:t>
            </w:r>
            <w:proofErr w:type="spellStart"/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Ethics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476C1E7" w14:textId="77777777" w:rsidR="009669DD" w:rsidRPr="009669DD" w:rsidRDefault="009669DD" w:rsidP="009669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1.5h</w:t>
            </w:r>
          </w:p>
        </w:tc>
        <w:tc>
          <w:tcPr>
            <w:tcW w:w="0" w:type="auto"/>
            <w:vAlign w:val="center"/>
            <w:hideMark/>
          </w:tcPr>
          <w:p w14:paraId="2AF97C68" w14:textId="77777777" w:rsidR="009669DD" w:rsidRPr="009669DD" w:rsidRDefault="009669DD" w:rsidP="009669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Workshop</w:t>
            </w:r>
          </w:p>
        </w:tc>
        <w:tc>
          <w:tcPr>
            <w:tcW w:w="0" w:type="auto"/>
            <w:vAlign w:val="center"/>
            <w:hideMark/>
          </w:tcPr>
          <w:p w14:paraId="4026722E" w14:textId="77777777" w:rsidR="009669DD" w:rsidRPr="009669DD" w:rsidRDefault="009669DD" w:rsidP="009669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Case </w:t>
            </w:r>
            <w:proofErr w:type="spellStart"/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studies</w:t>
            </w:r>
            <w:proofErr w:type="spellEnd"/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+ </w:t>
            </w:r>
            <w:proofErr w:type="spellStart"/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peer</w:t>
            </w:r>
            <w:proofErr w:type="spellEnd"/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discussion</w:t>
            </w:r>
            <w:proofErr w:type="spellEnd"/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+ </w:t>
            </w:r>
            <w:proofErr w:type="spellStart"/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ethical</w:t>
            </w:r>
            <w:proofErr w:type="spellEnd"/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9669D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dilemmas</w:t>
            </w:r>
            <w:proofErr w:type="spellEnd"/>
          </w:p>
        </w:tc>
      </w:tr>
    </w:tbl>
    <w:p w14:paraId="3FB06776" w14:textId="01F41531" w:rsidR="008F7395" w:rsidRDefault="008F7395" w:rsidP="008F7395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E9E4BDD" w14:textId="575D7258" w:rsidR="009669DD" w:rsidRDefault="009E2CDF" w:rsidP="008F7395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E2CDF">
        <w:rPr>
          <w:rFonts w:ascii="Segoe UI Emoji" w:eastAsia="Times New Roman" w:hAnsi="Segoe UI Emoji" w:cs="Segoe UI Emoji"/>
          <w:sz w:val="24"/>
          <w:szCs w:val="24"/>
          <w:lang w:eastAsia="tr-TR"/>
        </w:rPr>
        <w:t>🔹</w:t>
      </w:r>
      <w:r w:rsidRPr="009E2CD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4.1 Unit Details with Interactive Design</w:t>
      </w:r>
    </w:p>
    <w:p w14:paraId="6DC4FCF9" w14:textId="77777777" w:rsidR="009E2CDF" w:rsidRPr="009E2CDF" w:rsidRDefault="009E2CDF" w:rsidP="009E2CDF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9E2CDF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🔸</w:t>
      </w:r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U1 – </w:t>
      </w: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Communication</w:t>
      </w:r>
      <w:proofErr w:type="spellEnd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in </w:t>
      </w: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Refereeing</w:t>
      </w:r>
      <w:proofErr w:type="spellEnd"/>
    </w:p>
    <w:p w14:paraId="3929C0AD" w14:textId="77777777" w:rsidR="009E2CDF" w:rsidRPr="009E2CDF" w:rsidRDefault="009E2CDF" w:rsidP="009E2CDF">
      <w:pPr>
        <w:numPr>
          <w:ilvl w:val="0"/>
          <w:numId w:val="19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(1h | </w:t>
      </w: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Theory</w:t>
      </w:r>
      <w:proofErr w:type="spellEnd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+ Interactive)</w:t>
      </w:r>
    </w:p>
    <w:p w14:paraId="11D17169" w14:textId="77777777" w:rsidR="009E2CDF" w:rsidRPr="009E2CDF" w:rsidRDefault="009E2CDF" w:rsidP="009E2CDF">
      <w:pPr>
        <w:numPr>
          <w:ilvl w:val="0"/>
          <w:numId w:val="19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Content:</w:t>
      </w:r>
    </w:p>
    <w:p w14:paraId="2AF88457" w14:textId="77777777" w:rsidR="009E2CDF" w:rsidRPr="009E2CDF" w:rsidRDefault="009E2CDF" w:rsidP="009E2CDF">
      <w:pPr>
        <w:numPr>
          <w:ilvl w:val="0"/>
          <w:numId w:val="19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Verbal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non-verbal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AF9C41E" w14:textId="77777777" w:rsidR="009E2CDF" w:rsidRPr="009E2CDF" w:rsidRDefault="009E2CDF" w:rsidP="009E2CDF">
      <w:pPr>
        <w:numPr>
          <w:ilvl w:val="0"/>
          <w:numId w:val="19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Body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language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tone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clarity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AE56373" w14:textId="77777777" w:rsidR="009E2CDF" w:rsidRPr="009E2CDF" w:rsidRDefault="009E2CDF" w:rsidP="009E2CDF">
      <w:pPr>
        <w:numPr>
          <w:ilvl w:val="0"/>
          <w:numId w:val="19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impact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authority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D252797" w14:textId="77777777" w:rsidR="009E2CDF" w:rsidRPr="009E2CDF" w:rsidRDefault="009E2CDF" w:rsidP="009E2CDF">
      <w:pPr>
        <w:numPr>
          <w:ilvl w:val="0"/>
          <w:numId w:val="19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Interactive Components:</w:t>
      </w:r>
    </w:p>
    <w:p w14:paraId="256CAC97" w14:textId="77777777" w:rsidR="009E2CDF" w:rsidRPr="009E2CDF" w:rsidRDefault="009E2CDF" w:rsidP="009E2CDF">
      <w:pPr>
        <w:numPr>
          <w:ilvl w:val="0"/>
          <w:numId w:val="19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E2CDF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🎥</w:t>
      </w:r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Video </w:t>
      </w: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analysis</w:t>
      </w:r>
      <w:proofErr w:type="spellEnd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effective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vs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ineffective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525E370" w14:textId="77777777" w:rsidR="009E2CDF" w:rsidRPr="009E2CDF" w:rsidRDefault="009E2CDF" w:rsidP="009E2CDF">
      <w:pPr>
        <w:numPr>
          <w:ilvl w:val="0"/>
          <w:numId w:val="19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E2CDF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🧠</w:t>
      </w:r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Interactive </w:t>
      </w: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guide</w:t>
      </w:r>
      <w:proofErr w:type="spellEnd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“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Assess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Your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Style” </w:t>
      </w:r>
    </w:p>
    <w:p w14:paraId="29931D93" w14:textId="77777777" w:rsidR="009E2CDF" w:rsidRPr="009E2CDF" w:rsidRDefault="009E2CDF" w:rsidP="009E2CDF">
      <w:pPr>
        <w:numPr>
          <w:ilvl w:val="0"/>
          <w:numId w:val="19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E2CDF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❓</w:t>
      </w:r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Self-</w:t>
      </w: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quiz</w:t>
      </w:r>
      <w:proofErr w:type="spellEnd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awareness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BE25ABC" w14:textId="77777777" w:rsidR="009E2CDF" w:rsidRPr="009E2CDF" w:rsidRDefault="009E2CDF" w:rsidP="009E2CDF">
      <w:pPr>
        <w:numPr>
          <w:ilvl w:val="0"/>
          <w:numId w:val="19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Activity:</w:t>
      </w:r>
    </w:p>
    <w:p w14:paraId="05BF98F8" w14:textId="77777777" w:rsidR="009E2CDF" w:rsidRPr="009E2CDF" w:rsidRDefault="009E2CDF" w:rsidP="009E2CDF">
      <w:pPr>
        <w:numPr>
          <w:ilvl w:val="0"/>
          <w:numId w:val="19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Reflection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  <w:r w:rsidRPr="009E2CDF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 xml:space="preserve">“How do I </w:t>
      </w:r>
      <w:proofErr w:type="spellStart"/>
      <w:r w:rsidRPr="009E2CDF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communicate</w:t>
      </w:r>
      <w:proofErr w:type="spellEnd"/>
      <w:r w:rsidRPr="009E2CDF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 xml:space="preserve"> on </w:t>
      </w:r>
      <w:proofErr w:type="spellStart"/>
      <w:r w:rsidRPr="009E2CDF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the</w:t>
      </w:r>
      <w:proofErr w:type="spellEnd"/>
      <w:r w:rsidRPr="009E2CDF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field</w:t>
      </w:r>
      <w:proofErr w:type="spellEnd"/>
      <w:r w:rsidRPr="009E2CDF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?”</w:t>
      </w:r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25C1E30" w14:textId="77777777" w:rsidR="009E2CDF" w:rsidRPr="009E2CDF" w:rsidRDefault="009E2CDF" w:rsidP="009E2CDF">
      <w:pPr>
        <w:numPr>
          <w:ilvl w:val="0"/>
          <w:numId w:val="19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Practice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basic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techniques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2FEE4D7" w14:textId="77777777" w:rsidR="009E2CDF" w:rsidRPr="009E2CDF" w:rsidRDefault="009E2CDF" w:rsidP="009E2CDF">
      <w:pPr>
        <w:numPr>
          <w:ilvl w:val="0"/>
          <w:numId w:val="19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Output</w:t>
      </w:r>
      <w:proofErr w:type="spellEnd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479DD7EF" w14:textId="77777777" w:rsidR="009E2CDF" w:rsidRPr="009E2CDF" w:rsidRDefault="009E2CDF" w:rsidP="009E2CDF">
      <w:pPr>
        <w:numPr>
          <w:ilvl w:val="0"/>
          <w:numId w:val="19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Personal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profile </w:t>
      </w:r>
    </w:p>
    <w:p w14:paraId="0D71BEC6" w14:textId="77777777" w:rsidR="009E2CDF" w:rsidRPr="009E2CDF" w:rsidRDefault="009E2CDF" w:rsidP="009E2CDF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lastRenderedPageBreak/>
        <w:pict w14:anchorId="24879E59">
          <v:rect id="_x0000_i1049" style="width:0;height:1.5pt" o:hralign="center" o:hrstd="t" o:hr="t" fillcolor="#a0a0a0" stroked="f"/>
        </w:pict>
      </w:r>
    </w:p>
    <w:p w14:paraId="5FB06853" w14:textId="77777777" w:rsidR="009E2CDF" w:rsidRPr="009E2CDF" w:rsidRDefault="009E2CDF" w:rsidP="009E2CDF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9E2CDF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🔸</w:t>
      </w:r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U2 – </w:t>
      </w: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Conflict</w:t>
      </w:r>
      <w:proofErr w:type="spellEnd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Management &amp; </w:t>
      </w: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Authority</w:t>
      </w:r>
      <w:proofErr w:type="spellEnd"/>
    </w:p>
    <w:p w14:paraId="0D9F336A" w14:textId="77777777" w:rsidR="009E2CDF" w:rsidRPr="009E2CDF" w:rsidRDefault="009E2CDF" w:rsidP="009E2CDF">
      <w:pPr>
        <w:numPr>
          <w:ilvl w:val="0"/>
          <w:numId w:val="19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(1.5h | </w:t>
      </w: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Theory</w:t>
      </w:r>
      <w:proofErr w:type="spellEnd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+ </w:t>
      </w: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Practice</w:t>
      </w:r>
      <w:proofErr w:type="spellEnd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</w:p>
    <w:p w14:paraId="2F841544" w14:textId="77777777" w:rsidR="009E2CDF" w:rsidRPr="009E2CDF" w:rsidRDefault="009E2CDF" w:rsidP="009E2CDF">
      <w:pPr>
        <w:numPr>
          <w:ilvl w:val="0"/>
          <w:numId w:val="19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Content:</w:t>
      </w:r>
    </w:p>
    <w:p w14:paraId="7930AE89" w14:textId="77777777" w:rsidR="009E2CDF" w:rsidRPr="009E2CDF" w:rsidRDefault="009E2CDF" w:rsidP="009E2CDF">
      <w:pPr>
        <w:numPr>
          <w:ilvl w:val="0"/>
          <w:numId w:val="20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Types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conflict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players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coaches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crowd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5BA4BFFE" w14:textId="77777777" w:rsidR="009E2CDF" w:rsidRPr="009E2CDF" w:rsidRDefault="009E2CDF" w:rsidP="009E2CDF">
      <w:pPr>
        <w:numPr>
          <w:ilvl w:val="0"/>
          <w:numId w:val="20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De-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escalation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A6667C9" w14:textId="77777777" w:rsidR="009E2CDF" w:rsidRPr="009E2CDF" w:rsidRDefault="009E2CDF" w:rsidP="009E2CDF">
      <w:pPr>
        <w:numPr>
          <w:ilvl w:val="0"/>
          <w:numId w:val="20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Assertiveness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authority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5A8752B" w14:textId="77777777" w:rsidR="009E2CDF" w:rsidRPr="009E2CDF" w:rsidRDefault="009E2CDF" w:rsidP="009E2CDF">
      <w:pPr>
        <w:numPr>
          <w:ilvl w:val="0"/>
          <w:numId w:val="19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Interactive Components:</w:t>
      </w:r>
    </w:p>
    <w:p w14:paraId="4AA3C2B8" w14:textId="77777777" w:rsidR="009E2CDF" w:rsidRPr="009E2CDF" w:rsidRDefault="009E2CDF" w:rsidP="009E2CDF">
      <w:pPr>
        <w:numPr>
          <w:ilvl w:val="0"/>
          <w:numId w:val="201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E2CDF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🎭</w:t>
      </w:r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Role-</w:t>
      </w: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play</w:t>
      </w:r>
      <w:proofErr w:type="spellEnd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scenarios</w:t>
      </w:r>
      <w:proofErr w:type="spellEnd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player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dissent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coach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confrontation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771ED5B" w14:textId="77777777" w:rsidR="009E2CDF" w:rsidRPr="009E2CDF" w:rsidRDefault="009E2CDF" w:rsidP="009E2CDF">
      <w:pPr>
        <w:numPr>
          <w:ilvl w:val="0"/>
          <w:numId w:val="201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E2CDF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🎥</w:t>
      </w:r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Video </w:t>
      </w: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coaching</w:t>
      </w:r>
      <w:proofErr w:type="spellEnd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conflict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management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techniques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8AB6DBD" w14:textId="77777777" w:rsidR="009E2CDF" w:rsidRPr="009E2CDF" w:rsidRDefault="009E2CDF" w:rsidP="009E2CDF">
      <w:pPr>
        <w:numPr>
          <w:ilvl w:val="0"/>
          <w:numId w:val="201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E2CDF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🧩</w:t>
      </w:r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Interactive </w:t>
      </w: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tutorial</w:t>
      </w:r>
      <w:proofErr w:type="spellEnd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building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response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39DAF8C" w14:textId="77777777" w:rsidR="009E2CDF" w:rsidRPr="009E2CDF" w:rsidRDefault="009E2CDF" w:rsidP="009E2CDF">
      <w:pPr>
        <w:numPr>
          <w:ilvl w:val="0"/>
          <w:numId w:val="19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Activity:</w:t>
      </w:r>
    </w:p>
    <w:p w14:paraId="73645710" w14:textId="77777777" w:rsidR="009E2CDF" w:rsidRPr="009E2CDF" w:rsidRDefault="009E2CDF" w:rsidP="009E2CDF">
      <w:pPr>
        <w:numPr>
          <w:ilvl w:val="0"/>
          <w:numId w:val="20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Role-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play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  <w:r w:rsidRPr="009E2CDF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“</w:t>
      </w:r>
      <w:proofErr w:type="spellStart"/>
      <w:r w:rsidRPr="009E2CDF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Managing</w:t>
      </w:r>
      <w:proofErr w:type="spellEnd"/>
      <w:r w:rsidRPr="009E2CDF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 xml:space="preserve"> a </w:t>
      </w:r>
      <w:proofErr w:type="spellStart"/>
      <w:r w:rsidRPr="009E2CDF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confrontational</w:t>
      </w:r>
      <w:proofErr w:type="spellEnd"/>
      <w:r w:rsidRPr="009E2CDF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player</w:t>
      </w:r>
      <w:proofErr w:type="spellEnd"/>
      <w:r w:rsidRPr="009E2CDF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”</w:t>
      </w:r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B6CEC68" w14:textId="77777777" w:rsidR="009E2CDF" w:rsidRPr="009E2CDF" w:rsidRDefault="009E2CDF" w:rsidP="009E2CDF">
      <w:pPr>
        <w:numPr>
          <w:ilvl w:val="0"/>
          <w:numId w:val="20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Group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discussion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authority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control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CB64BB0" w14:textId="77777777" w:rsidR="009E2CDF" w:rsidRPr="009E2CDF" w:rsidRDefault="009E2CDF" w:rsidP="009E2CDF">
      <w:pPr>
        <w:numPr>
          <w:ilvl w:val="0"/>
          <w:numId w:val="19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Output</w:t>
      </w:r>
      <w:proofErr w:type="spellEnd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08828D29" w14:textId="77777777" w:rsidR="009E2CDF" w:rsidRPr="009E2CDF" w:rsidRDefault="009E2CDF" w:rsidP="009E2CDF">
      <w:pPr>
        <w:numPr>
          <w:ilvl w:val="0"/>
          <w:numId w:val="20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Personal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conflict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management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toolkit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36E18CB" w14:textId="77777777" w:rsidR="009E2CDF" w:rsidRPr="009E2CDF" w:rsidRDefault="009E2CDF" w:rsidP="009E2CDF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pict w14:anchorId="01D28E9B">
          <v:rect id="_x0000_i1050" style="width:0;height:1.5pt" o:hralign="center" o:hrstd="t" o:hr="t" fillcolor="#a0a0a0" stroked="f"/>
        </w:pict>
      </w:r>
    </w:p>
    <w:p w14:paraId="01B9CE62" w14:textId="77777777" w:rsidR="009E2CDF" w:rsidRPr="009E2CDF" w:rsidRDefault="009E2CDF" w:rsidP="009E2CDF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9E2CDF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🔸</w:t>
      </w:r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U3 – </w:t>
      </w: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Decision-Making</w:t>
      </w:r>
      <w:proofErr w:type="spellEnd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Under </w:t>
      </w: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Pressure</w:t>
      </w:r>
      <w:proofErr w:type="spellEnd"/>
    </w:p>
    <w:p w14:paraId="502F46A3" w14:textId="77777777" w:rsidR="009E2CDF" w:rsidRPr="009E2CDF" w:rsidRDefault="009E2CDF" w:rsidP="009E2CDF">
      <w:pPr>
        <w:numPr>
          <w:ilvl w:val="0"/>
          <w:numId w:val="19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(1h | </w:t>
      </w: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Applied</w:t>
      </w:r>
      <w:proofErr w:type="spellEnd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Learning)</w:t>
      </w:r>
    </w:p>
    <w:p w14:paraId="40B5CE88" w14:textId="77777777" w:rsidR="009E2CDF" w:rsidRPr="009E2CDF" w:rsidRDefault="009E2CDF" w:rsidP="009E2CDF">
      <w:pPr>
        <w:numPr>
          <w:ilvl w:val="0"/>
          <w:numId w:val="19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Content:</w:t>
      </w:r>
    </w:p>
    <w:p w14:paraId="19C116CB" w14:textId="77777777" w:rsidR="009E2CDF" w:rsidRPr="009E2CDF" w:rsidRDefault="009E2CDF" w:rsidP="009E2CDF">
      <w:pPr>
        <w:numPr>
          <w:ilvl w:val="0"/>
          <w:numId w:val="20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frameworks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F9425FE" w14:textId="77777777" w:rsidR="009E2CDF" w:rsidRPr="009E2CDF" w:rsidRDefault="009E2CDF" w:rsidP="009E2CDF">
      <w:pPr>
        <w:numPr>
          <w:ilvl w:val="0"/>
          <w:numId w:val="20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Speed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vs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accuracy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1823640" w14:textId="77777777" w:rsidR="009E2CDF" w:rsidRPr="009E2CDF" w:rsidRDefault="009E2CDF" w:rsidP="009E2CDF">
      <w:pPr>
        <w:numPr>
          <w:ilvl w:val="0"/>
          <w:numId w:val="20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Consistency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decisions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B67F8D6" w14:textId="77777777" w:rsidR="009E2CDF" w:rsidRPr="009E2CDF" w:rsidRDefault="009E2CDF" w:rsidP="009E2CDF">
      <w:pPr>
        <w:numPr>
          <w:ilvl w:val="0"/>
          <w:numId w:val="19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Interactive Components:</w:t>
      </w:r>
    </w:p>
    <w:p w14:paraId="6EC1FD6F" w14:textId="77777777" w:rsidR="009E2CDF" w:rsidRPr="009E2CDF" w:rsidRDefault="009E2CDF" w:rsidP="009E2CDF">
      <w:pPr>
        <w:numPr>
          <w:ilvl w:val="0"/>
          <w:numId w:val="20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E2CDF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🎭</w:t>
      </w:r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Match</w:t>
      </w:r>
      <w:proofErr w:type="spellEnd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simulations</w:t>
      </w:r>
      <w:proofErr w:type="spellEnd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high-pressure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moments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3248768" w14:textId="77777777" w:rsidR="009E2CDF" w:rsidRPr="009E2CDF" w:rsidRDefault="009E2CDF" w:rsidP="009E2CDF">
      <w:pPr>
        <w:numPr>
          <w:ilvl w:val="0"/>
          <w:numId w:val="20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E2CDF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🎯</w:t>
      </w:r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Decision</w:t>
      </w:r>
      <w:proofErr w:type="spellEnd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drills</w:t>
      </w:r>
      <w:proofErr w:type="spellEnd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rapid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judgement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exercises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B6B72D4" w14:textId="77777777" w:rsidR="009E2CDF" w:rsidRPr="009E2CDF" w:rsidRDefault="009E2CDF" w:rsidP="009E2CDF">
      <w:pPr>
        <w:numPr>
          <w:ilvl w:val="0"/>
          <w:numId w:val="20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E2CDF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❓</w:t>
      </w:r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Scenario-based</w:t>
      </w:r>
      <w:proofErr w:type="spellEnd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quiz</w:t>
      </w:r>
      <w:proofErr w:type="spellEnd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consistency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42104E1" w14:textId="77777777" w:rsidR="009E2CDF" w:rsidRPr="009E2CDF" w:rsidRDefault="009E2CDF" w:rsidP="009E2CDF">
      <w:pPr>
        <w:numPr>
          <w:ilvl w:val="0"/>
          <w:numId w:val="19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Activity:</w:t>
      </w:r>
    </w:p>
    <w:p w14:paraId="31C53216" w14:textId="77777777" w:rsidR="009E2CDF" w:rsidRPr="009E2CDF" w:rsidRDefault="009E2CDF" w:rsidP="009E2CDF">
      <w:pPr>
        <w:numPr>
          <w:ilvl w:val="0"/>
          <w:numId w:val="20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lastRenderedPageBreak/>
        <w:t>Scenario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  <w:r w:rsidRPr="009E2CDF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“</w:t>
      </w:r>
      <w:proofErr w:type="spellStart"/>
      <w:r w:rsidRPr="009E2CDF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Controversial</w:t>
      </w:r>
      <w:proofErr w:type="spellEnd"/>
      <w:r w:rsidRPr="009E2CDF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decision</w:t>
      </w:r>
      <w:proofErr w:type="spellEnd"/>
      <w:r w:rsidRPr="009E2CDF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 xml:space="preserve"> moment”</w:t>
      </w:r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51F43B1" w14:textId="77777777" w:rsidR="009E2CDF" w:rsidRPr="009E2CDF" w:rsidRDefault="009E2CDF" w:rsidP="009E2CDF">
      <w:pPr>
        <w:numPr>
          <w:ilvl w:val="0"/>
          <w:numId w:val="20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Apply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B74C500" w14:textId="77777777" w:rsidR="009E2CDF" w:rsidRPr="009E2CDF" w:rsidRDefault="009E2CDF" w:rsidP="009E2CDF">
      <w:pPr>
        <w:numPr>
          <w:ilvl w:val="0"/>
          <w:numId w:val="19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Output</w:t>
      </w:r>
      <w:proofErr w:type="spellEnd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59B679D3" w14:textId="77777777" w:rsidR="009E2CDF" w:rsidRPr="009E2CDF" w:rsidRDefault="009E2CDF" w:rsidP="009E2CDF">
      <w:pPr>
        <w:numPr>
          <w:ilvl w:val="0"/>
          <w:numId w:val="20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Personal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checklist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86C71E9" w14:textId="77777777" w:rsidR="009E2CDF" w:rsidRPr="009E2CDF" w:rsidRDefault="009E2CDF" w:rsidP="009E2CDF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pict w14:anchorId="05B594B9">
          <v:rect id="_x0000_i1051" style="width:0;height:1.5pt" o:hralign="center" o:hrstd="t" o:hr="t" fillcolor="#a0a0a0" stroked="f"/>
        </w:pict>
      </w:r>
    </w:p>
    <w:p w14:paraId="035AE4D2" w14:textId="77777777" w:rsidR="009E2CDF" w:rsidRPr="009E2CDF" w:rsidRDefault="009E2CDF" w:rsidP="009E2CDF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9E2CDF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🔸</w:t>
      </w:r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U4 – Professional </w:t>
      </w: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Conduct</w:t>
      </w:r>
      <w:proofErr w:type="spellEnd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&amp; </w:t>
      </w: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Ethics</w:t>
      </w:r>
      <w:proofErr w:type="spellEnd"/>
    </w:p>
    <w:p w14:paraId="5108F25A" w14:textId="77777777" w:rsidR="009E2CDF" w:rsidRPr="009E2CDF" w:rsidRDefault="009E2CDF" w:rsidP="009E2CDF">
      <w:pPr>
        <w:numPr>
          <w:ilvl w:val="0"/>
          <w:numId w:val="19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(1.5h | Workshop + Application)</w:t>
      </w:r>
    </w:p>
    <w:p w14:paraId="5F464B06" w14:textId="77777777" w:rsidR="009E2CDF" w:rsidRPr="009E2CDF" w:rsidRDefault="009E2CDF" w:rsidP="009E2CDF">
      <w:pPr>
        <w:numPr>
          <w:ilvl w:val="0"/>
          <w:numId w:val="19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Content:</w:t>
      </w:r>
    </w:p>
    <w:p w14:paraId="26B90756" w14:textId="77777777" w:rsidR="009E2CDF" w:rsidRPr="009E2CDF" w:rsidRDefault="009E2CDF" w:rsidP="009E2CDF">
      <w:pPr>
        <w:numPr>
          <w:ilvl w:val="0"/>
          <w:numId w:val="20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Ethics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integrity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refereeing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35B4623" w14:textId="77777777" w:rsidR="009E2CDF" w:rsidRPr="009E2CDF" w:rsidRDefault="009E2CDF" w:rsidP="009E2CDF">
      <w:pPr>
        <w:numPr>
          <w:ilvl w:val="0"/>
          <w:numId w:val="20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Professional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behaviour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responsibility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F9E62A9" w14:textId="77777777" w:rsidR="009E2CDF" w:rsidRPr="009E2CDF" w:rsidRDefault="009E2CDF" w:rsidP="009E2CDF">
      <w:pPr>
        <w:numPr>
          <w:ilvl w:val="0"/>
          <w:numId w:val="20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Fairness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neutrality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A3BE534" w14:textId="77777777" w:rsidR="009E2CDF" w:rsidRPr="009E2CDF" w:rsidRDefault="009E2CDF" w:rsidP="009E2CDF">
      <w:pPr>
        <w:numPr>
          <w:ilvl w:val="0"/>
          <w:numId w:val="19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Interactive Components:</w:t>
      </w:r>
    </w:p>
    <w:p w14:paraId="66D4E6D0" w14:textId="77777777" w:rsidR="009E2CDF" w:rsidRPr="009E2CDF" w:rsidRDefault="009E2CDF" w:rsidP="009E2CDF">
      <w:pPr>
        <w:numPr>
          <w:ilvl w:val="0"/>
          <w:numId w:val="20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E2CDF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📚</w:t>
      </w:r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Case </w:t>
      </w: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studies</w:t>
      </w:r>
      <w:proofErr w:type="spellEnd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ethical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dilemmas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refereeing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0A79B33" w14:textId="77777777" w:rsidR="009E2CDF" w:rsidRPr="009E2CDF" w:rsidRDefault="009E2CDF" w:rsidP="009E2CDF">
      <w:pPr>
        <w:numPr>
          <w:ilvl w:val="0"/>
          <w:numId w:val="20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E2CDF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👥</w:t>
      </w:r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Peer </w:t>
      </w: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discussion</w:t>
      </w:r>
      <w:proofErr w:type="spellEnd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professional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behaviour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challenges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8F99AA5" w14:textId="77777777" w:rsidR="009E2CDF" w:rsidRPr="009E2CDF" w:rsidRDefault="009E2CDF" w:rsidP="009E2CDF">
      <w:pPr>
        <w:numPr>
          <w:ilvl w:val="0"/>
          <w:numId w:val="20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E2CDF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🧾</w:t>
      </w:r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Interactive </w:t>
      </w: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ethics</w:t>
      </w:r>
      <w:proofErr w:type="spellEnd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framework</w:t>
      </w:r>
      <w:proofErr w:type="spellEnd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builder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AAE585F" w14:textId="77777777" w:rsidR="009E2CDF" w:rsidRPr="009E2CDF" w:rsidRDefault="009E2CDF" w:rsidP="009E2CDF">
      <w:pPr>
        <w:numPr>
          <w:ilvl w:val="0"/>
          <w:numId w:val="19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Activity:</w:t>
      </w:r>
    </w:p>
    <w:p w14:paraId="3D8129B3" w14:textId="77777777" w:rsidR="009E2CDF" w:rsidRPr="009E2CDF" w:rsidRDefault="009E2CDF" w:rsidP="009E2CDF">
      <w:pPr>
        <w:numPr>
          <w:ilvl w:val="0"/>
          <w:numId w:val="21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Analyse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ethical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scenarios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F29952A" w14:textId="77777777" w:rsidR="009E2CDF" w:rsidRPr="009E2CDF" w:rsidRDefault="009E2CDF" w:rsidP="009E2CDF">
      <w:pPr>
        <w:numPr>
          <w:ilvl w:val="0"/>
          <w:numId w:val="21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Develop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professional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conduct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guidelines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94C3DA2" w14:textId="77777777" w:rsidR="009E2CDF" w:rsidRPr="009E2CDF" w:rsidRDefault="009E2CDF" w:rsidP="009E2CDF">
      <w:pPr>
        <w:numPr>
          <w:ilvl w:val="0"/>
          <w:numId w:val="19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Output</w:t>
      </w:r>
      <w:proofErr w:type="spellEnd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1CE52D5F" w14:textId="77777777" w:rsidR="009E2CDF" w:rsidRPr="009E2CDF" w:rsidRDefault="009E2CDF" w:rsidP="009E2CDF">
      <w:pPr>
        <w:numPr>
          <w:ilvl w:val="0"/>
          <w:numId w:val="211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E2CDF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Personal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professional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conduct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framework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F0A4DDC" w14:textId="77777777" w:rsidR="009E2CDF" w:rsidRPr="009E2CDF" w:rsidRDefault="009E2CDF" w:rsidP="009E2CDF">
      <w:pPr>
        <w:numPr>
          <w:ilvl w:val="0"/>
          <w:numId w:val="211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E2CDF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Ethics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checklist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959BB2C" w14:textId="77777777" w:rsidR="009E2CDF" w:rsidRPr="009E2CDF" w:rsidRDefault="009E2CDF" w:rsidP="009E2CDF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pict w14:anchorId="22172A78">
          <v:rect id="_x0000_i1052" style="width:0;height:1.5pt" o:hralign="center" o:hrstd="t" o:hr="t" fillcolor="#a0a0a0" stroked="f"/>
        </w:pict>
      </w:r>
    </w:p>
    <w:p w14:paraId="326E876A" w14:textId="77777777" w:rsidR="009E2CDF" w:rsidRPr="009E2CDF" w:rsidRDefault="009E2CDF" w:rsidP="009E2CDF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9E2CDF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4.2 Embedded Learning Tools</w:t>
      </w:r>
    </w:p>
    <w:p w14:paraId="554DADB8" w14:textId="77777777" w:rsidR="009E2CDF" w:rsidRPr="009E2CDF" w:rsidRDefault="009E2CDF" w:rsidP="009E2CDF">
      <w:pPr>
        <w:numPr>
          <w:ilvl w:val="0"/>
          <w:numId w:val="19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Across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all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units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integrates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200E5F3C" w14:textId="77777777" w:rsidR="009E2CDF" w:rsidRPr="009E2CDF" w:rsidRDefault="009E2CDF" w:rsidP="009E2CDF">
      <w:pPr>
        <w:numPr>
          <w:ilvl w:val="0"/>
          <w:numId w:val="21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E2CDF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🎥</w:t>
      </w:r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Video </w:t>
      </w: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demonstrations</w:t>
      </w:r>
      <w:proofErr w:type="spellEnd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&amp; </w:t>
      </w: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communication</w:t>
      </w:r>
      <w:proofErr w:type="spellEnd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analysis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2685025" w14:textId="77777777" w:rsidR="009E2CDF" w:rsidRPr="009E2CDF" w:rsidRDefault="009E2CDF" w:rsidP="009E2CDF">
      <w:pPr>
        <w:numPr>
          <w:ilvl w:val="0"/>
          <w:numId w:val="21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E2CDF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🎭</w:t>
      </w:r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Role-</w:t>
      </w: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play</w:t>
      </w:r>
      <w:proofErr w:type="spellEnd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scenario-based</w:t>
      </w:r>
      <w:proofErr w:type="spellEnd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simulations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6D782FE" w14:textId="77777777" w:rsidR="009E2CDF" w:rsidRPr="009E2CDF" w:rsidRDefault="009E2CDF" w:rsidP="009E2CDF">
      <w:pPr>
        <w:numPr>
          <w:ilvl w:val="0"/>
          <w:numId w:val="21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E2CDF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🧩</w:t>
      </w:r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Interactive </w:t>
      </w: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tutorials</w:t>
      </w:r>
      <w:proofErr w:type="spellEnd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guided</w:t>
      </w:r>
      <w:proofErr w:type="spellEnd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4C9252A" w14:textId="77777777" w:rsidR="009E2CDF" w:rsidRPr="009E2CDF" w:rsidRDefault="009E2CDF" w:rsidP="009E2CDF">
      <w:pPr>
        <w:numPr>
          <w:ilvl w:val="0"/>
          <w:numId w:val="21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E2CDF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📱</w:t>
      </w:r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(video </w:t>
      </w: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review</w:t>
      </w:r>
      <w:proofErr w:type="spellEnd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feedback</w:t>
      </w:r>
      <w:proofErr w:type="spellEnd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systems</w:t>
      </w:r>
      <w:proofErr w:type="spellEnd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3A37C65" w14:textId="77777777" w:rsidR="009E2CDF" w:rsidRPr="009E2CDF" w:rsidRDefault="009E2CDF" w:rsidP="009E2CDF">
      <w:pPr>
        <w:numPr>
          <w:ilvl w:val="0"/>
          <w:numId w:val="21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E2CDF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lastRenderedPageBreak/>
        <w:t>❓</w:t>
      </w:r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Quizzes</w:t>
      </w:r>
      <w:proofErr w:type="spellEnd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knowledge</w:t>
      </w:r>
      <w:proofErr w:type="spellEnd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checks</w:t>
      </w:r>
      <w:proofErr w:type="spellEnd"/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1E81B1D" w14:textId="77777777" w:rsidR="009E2CDF" w:rsidRPr="009E2CDF" w:rsidRDefault="009E2CDF" w:rsidP="009E2CDF">
      <w:pPr>
        <w:numPr>
          <w:ilvl w:val="0"/>
          <w:numId w:val="21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E2CDF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🤝</w:t>
      </w:r>
      <w:r w:rsidRPr="009E2CD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Peer </w:t>
      </w: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discussion</w:t>
      </w:r>
      <w:proofErr w:type="spellEnd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collaborative</w:t>
      </w:r>
      <w:proofErr w:type="spellEnd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E2CD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</w:t>
      </w:r>
      <w:proofErr w:type="spellEnd"/>
    </w:p>
    <w:p w14:paraId="7268371F" w14:textId="77777777" w:rsidR="009E2CDF" w:rsidRDefault="009E2CDF" w:rsidP="008F7395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5C675F56" w14:textId="77777777" w:rsidR="009669DD" w:rsidRDefault="009669DD" w:rsidP="008F7395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063CC65D" w14:textId="77777777" w:rsidR="009669DD" w:rsidRDefault="009669DD" w:rsidP="008F7395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655FEE92" w14:textId="77777777" w:rsidR="009669DD" w:rsidRDefault="009669DD" w:rsidP="008F7395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1EEDF131" w14:textId="77777777" w:rsidR="009669DD" w:rsidRDefault="009669DD" w:rsidP="008F7395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3116670E" w14:textId="77777777" w:rsidR="009669DD" w:rsidRDefault="009669DD" w:rsidP="008F7395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15A7B936" w14:textId="77777777" w:rsidR="009669DD" w:rsidRPr="008F7395" w:rsidRDefault="009669DD" w:rsidP="008F7395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08B3C7A5" w14:textId="77777777" w:rsidR="009E2CDF" w:rsidRDefault="009E2CDF">
      <w:pPr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</w:pPr>
      <w:r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br w:type="page"/>
      </w:r>
    </w:p>
    <w:p w14:paraId="6D7DE8D7" w14:textId="5438236C" w:rsidR="008F7395" w:rsidRPr="008F7395" w:rsidRDefault="008F7395" w:rsidP="008F7395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 xml:space="preserve">5. </w:t>
      </w:r>
      <w:proofErr w:type="spellStart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Detailed</w:t>
      </w:r>
      <w:proofErr w:type="spellEnd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Unit</w:t>
      </w:r>
      <w:proofErr w:type="spellEnd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Breakdown</w:t>
      </w:r>
      <w:proofErr w:type="spellEnd"/>
    </w:p>
    <w:p w14:paraId="28E4055F" w14:textId="77777777" w:rsidR="00F44836" w:rsidRPr="00F44836" w:rsidRDefault="00F44836" w:rsidP="00F4483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F44836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🔸</w:t>
      </w:r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Unit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1: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Communication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in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Refereeing</w:t>
      </w:r>
      <w:proofErr w:type="spellEnd"/>
    </w:p>
    <w:p w14:paraId="4EAEC662" w14:textId="77777777" w:rsidR="00F44836" w:rsidRPr="00F44836" w:rsidRDefault="00F44836" w:rsidP="00F44836">
      <w:pPr>
        <w:numPr>
          <w:ilvl w:val="0"/>
          <w:numId w:val="21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(1h |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Theory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+ Interactive)</w:t>
      </w:r>
    </w:p>
    <w:p w14:paraId="21FD7246" w14:textId="77777777" w:rsidR="00F44836" w:rsidRPr="00F44836" w:rsidRDefault="00F44836" w:rsidP="00F44836">
      <w:pPr>
        <w:numPr>
          <w:ilvl w:val="0"/>
          <w:numId w:val="21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Content:</w:t>
      </w:r>
    </w:p>
    <w:p w14:paraId="1315A4A6" w14:textId="77777777" w:rsidR="00F44836" w:rsidRPr="00F44836" w:rsidRDefault="00F44836" w:rsidP="00F44836">
      <w:pPr>
        <w:numPr>
          <w:ilvl w:val="0"/>
          <w:numId w:val="21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Verbal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vs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non-verbal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</w:p>
    <w:p w14:paraId="405A3724" w14:textId="77777777" w:rsidR="00F44836" w:rsidRPr="00F44836" w:rsidRDefault="00F44836" w:rsidP="00F44836">
      <w:pPr>
        <w:numPr>
          <w:ilvl w:val="1"/>
          <w:numId w:val="21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Clarity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instructions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tone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voice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0023AD1" w14:textId="77777777" w:rsidR="00F44836" w:rsidRPr="00F44836" w:rsidRDefault="00F44836" w:rsidP="00F44836">
      <w:pPr>
        <w:numPr>
          <w:ilvl w:val="1"/>
          <w:numId w:val="21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Body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language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gestures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positioning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0973C7E" w14:textId="77777777" w:rsidR="00F44836" w:rsidRPr="00F44836" w:rsidRDefault="00F44836" w:rsidP="00F44836">
      <w:pPr>
        <w:numPr>
          <w:ilvl w:val="0"/>
          <w:numId w:val="21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dynamics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</w:p>
    <w:p w14:paraId="54F87C13" w14:textId="77777777" w:rsidR="00F44836" w:rsidRPr="00F44836" w:rsidRDefault="00F44836" w:rsidP="00F44836">
      <w:pPr>
        <w:numPr>
          <w:ilvl w:val="1"/>
          <w:numId w:val="21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Players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BBCB79F" w14:textId="77777777" w:rsidR="00F44836" w:rsidRPr="00F44836" w:rsidRDefault="00F44836" w:rsidP="00F44836">
      <w:pPr>
        <w:numPr>
          <w:ilvl w:val="1"/>
          <w:numId w:val="21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Assistant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1DD3CFB" w14:textId="77777777" w:rsidR="00F44836" w:rsidRPr="00F44836" w:rsidRDefault="00F44836" w:rsidP="00F44836">
      <w:pPr>
        <w:numPr>
          <w:ilvl w:val="1"/>
          <w:numId w:val="21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Team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officials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F794A71" w14:textId="77777777" w:rsidR="00F44836" w:rsidRPr="00F44836" w:rsidRDefault="00F44836" w:rsidP="00F44836">
      <w:pPr>
        <w:numPr>
          <w:ilvl w:val="0"/>
          <w:numId w:val="21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Impact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authority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control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B29A232" w14:textId="77777777" w:rsidR="00F44836" w:rsidRPr="00F44836" w:rsidRDefault="00F44836" w:rsidP="00F44836">
      <w:pPr>
        <w:numPr>
          <w:ilvl w:val="0"/>
          <w:numId w:val="21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Interactive Components:</w:t>
      </w:r>
    </w:p>
    <w:p w14:paraId="07404D81" w14:textId="77777777" w:rsidR="00F44836" w:rsidRPr="00F44836" w:rsidRDefault="00F44836" w:rsidP="00F44836">
      <w:pPr>
        <w:numPr>
          <w:ilvl w:val="0"/>
          <w:numId w:val="21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🎥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Video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analysis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effective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vs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ineffective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8EA12B9" w14:textId="77777777" w:rsidR="00F44836" w:rsidRPr="00F44836" w:rsidRDefault="00F44836" w:rsidP="00F44836">
      <w:pPr>
        <w:numPr>
          <w:ilvl w:val="0"/>
          <w:numId w:val="21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🧠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Interactive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guide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“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Assess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Your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Style” </w:t>
      </w:r>
    </w:p>
    <w:p w14:paraId="56DD1A46" w14:textId="77777777" w:rsidR="00F44836" w:rsidRPr="00F44836" w:rsidRDefault="00F44836" w:rsidP="00F44836">
      <w:pPr>
        <w:numPr>
          <w:ilvl w:val="0"/>
          <w:numId w:val="21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❓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Self-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quiz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awareness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B45CBD0" w14:textId="77777777" w:rsidR="00F44836" w:rsidRPr="00F44836" w:rsidRDefault="00F44836" w:rsidP="00F44836">
      <w:pPr>
        <w:numPr>
          <w:ilvl w:val="0"/>
          <w:numId w:val="21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Activity:</w:t>
      </w:r>
    </w:p>
    <w:p w14:paraId="3FA8E957" w14:textId="77777777" w:rsidR="00F44836" w:rsidRPr="00F44836" w:rsidRDefault="00F44836" w:rsidP="00F44836">
      <w:pPr>
        <w:numPr>
          <w:ilvl w:val="0"/>
          <w:numId w:val="21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Self-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assessment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  <w:r w:rsidRPr="00F44836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 xml:space="preserve">“My </w:t>
      </w:r>
      <w:proofErr w:type="spellStart"/>
      <w:r w:rsidRPr="00F44836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communication</w:t>
      </w:r>
      <w:proofErr w:type="spellEnd"/>
      <w:r w:rsidRPr="00F44836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style</w:t>
      </w:r>
      <w:proofErr w:type="spellEnd"/>
      <w:r w:rsidRPr="00F44836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”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E0C9555" w14:textId="77777777" w:rsidR="00F44836" w:rsidRPr="00F44836" w:rsidRDefault="00F44836" w:rsidP="00F44836">
      <w:pPr>
        <w:numPr>
          <w:ilvl w:val="0"/>
          <w:numId w:val="21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Practice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delivering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clear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assertive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instructions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3C9B8D7" w14:textId="77777777" w:rsidR="00F44836" w:rsidRPr="00F44836" w:rsidRDefault="00F44836" w:rsidP="00F44836">
      <w:pPr>
        <w:numPr>
          <w:ilvl w:val="0"/>
          <w:numId w:val="21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Output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7CC4FD93" w14:textId="77777777" w:rsidR="00F44836" w:rsidRPr="00F44836" w:rsidRDefault="00F44836" w:rsidP="00F44836">
      <w:pPr>
        <w:numPr>
          <w:ilvl w:val="0"/>
          <w:numId w:val="21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Personal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profile </w:t>
      </w:r>
    </w:p>
    <w:p w14:paraId="2C40D8B4" w14:textId="199052B5" w:rsidR="00F44836" w:rsidRPr="00F44836" w:rsidRDefault="00F44836" w:rsidP="00F4483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EC6453C" w14:textId="77777777" w:rsidR="00F44836" w:rsidRPr="00F44836" w:rsidRDefault="00F44836" w:rsidP="00F4483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F44836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🔸</w:t>
      </w:r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Unit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2: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Conflict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Management &amp;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Authority</w:t>
      </w:r>
      <w:proofErr w:type="spellEnd"/>
    </w:p>
    <w:p w14:paraId="275AF274" w14:textId="77777777" w:rsidR="00F44836" w:rsidRPr="00F44836" w:rsidRDefault="00F44836" w:rsidP="00F44836">
      <w:pPr>
        <w:numPr>
          <w:ilvl w:val="0"/>
          <w:numId w:val="21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(1.5h |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Theory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+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Practice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</w:p>
    <w:p w14:paraId="671415F1" w14:textId="77777777" w:rsidR="00F44836" w:rsidRPr="00F44836" w:rsidRDefault="00F44836" w:rsidP="00F44836">
      <w:pPr>
        <w:numPr>
          <w:ilvl w:val="0"/>
          <w:numId w:val="21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Content:</w:t>
      </w:r>
    </w:p>
    <w:p w14:paraId="089ABB89" w14:textId="77777777" w:rsidR="00F44836" w:rsidRPr="00F44836" w:rsidRDefault="00F44836" w:rsidP="00F44836">
      <w:pPr>
        <w:numPr>
          <w:ilvl w:val="0"/>
          <w:numId w:val="21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Types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conflict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</w:p>
    <w:p w14:paraId="33192959" w14:textId="77777777" w:rsidR="00F44836" w:rsidRPr="00F44836" w:rsidRDefault="00F44836" w:rsidP="00F44836">
      <w:pPr>
        <w:numPr>
          <w:ilvl w:val="1"/>
          <w:numId w:val="21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Player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dissent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754061C" w14:textId="77777777" w:rsidR="00F44836" w:rsidRPr="00F44836" w:rsidRDefault="00F44836" w:rsidP="00F44836">
      <w:pPr>
        <w:numPr>
          <w:ilvl w:val="1"/>
          <w:numId w:val="21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Coach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confrontation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D7B44A7" w14:textId="77777777" w:rsidR="00F44836" w:rsidRPr="00F44836" w:rsidRDefault="00F44836" w:rsidP="00F44836">
      <w:pPr>
        <w:numPr>
          <w:ilvl w:val="1"/>
          <w:numId w:val="21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lastRenderedPageBreak/>
        <w:t>Spectator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pressure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D058466" w14:textId="77777777" w:rsidR="00F44836" w:rsidRPr="00F44836" w:rsidRDefault="00F44836" w:rsidP="00F44836">
      <w:pPr>
        <w:numPr>
          <w:ilvl w:val="0"/>
          <w:numId w:val="21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De-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escalation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techniques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</w:p>
    <w:p w14:paraId="77B50CB3" w14:textId="77777777" w:rsidR="00F44836" w:rsidRPr="00F44836" w:rsidRDefault="00F44836" w:rsidP="00F44836">
      <w:pPr>
        <w:numPr>
          <w:ilvl w:val="1"/>
          <w:numId w:val="21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Calm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7B53273" w14:textId="77777777" w:rsidR="00F44836" w:rsidRPr="00F44836" w:rsidRDefault="00F44836" w:rsidP="00F44836">
      <w:pPr>
        <w:numPr>
          <w:ilvl w:val="1"/>
          <w:numId w:val="21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Assertiveness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without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aggression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D5D56B1" w14:textId="77777777" w:rsidR="00F44836" w:rsidRPr="00F44836" w:rsidRDefault="00F44836" w:rsidP="00F44836">
      <w:pPr>
        <w:numPr>
          <w:ilvl w:val="1"/>
          <w:numId w:val="21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Active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listening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0D3BA51" w14:textId="77777777" w:rsidR="00F44836" w:rsidRPr="00F44836" w:rsidRDefault="00F44836" w:rsidP="00F44836">
      <w:pPr>
        <w:numPr>
          <w:ilvl w:val="0"/>
          <w:numId w:val="21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Maintaining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authority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without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escalation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59F6C33" w14:textId="77777777" w:rsidR="00F44836" w:rsidRPr="00F44836" w:rsidRDefault="00F44836" w:rsidP="00F44836">
      <w:pPr>
        <w:numPr>
          <w:ilvl w:val="0"/>
          <w:numId w:val="21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Interactive Components:</w:t>
      </w:r>
    </w:p>
    <w:p w14:paraId="6006B1E6" w14:textId="77777777" w:rsidR="00F44836" w:rsidRPr="00F44836" w:rsidRDefault="00F44836" w:rsidP="00F44836">
      <w:pPr>
        <w:numPr>
          <w:ilvl w:val="0"/>
          <w:numId w:val="21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🎭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Role-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play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scenarios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dissent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confrontation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pressure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situations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BE3B3E5" w14:textId="77777777" w:rsidR="00F44836" w:rsidRPr="00F44836" w:rsidRDefault="00F44836" w:rsidP="00F44836">
      <w:pPr>
        <w:numPr>
          <w:ilvl w:val="0"/>
          <w:numId w:val="21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🎥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Video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coaching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conflict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management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techniques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979553F" w14:textId="77777777" w:rsidR="00F44836" w:rsidRPr="00F44836" w:rsidRDefault="00F44836" w:rsidP="00F44836">
      <w:pPr>
        <w:numPr>
          <w:ilvl w:val="0"/>
          <w:numId w:val="21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🧩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Interactive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tutorial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response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strategy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building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EC831DE" w14:textId="77777777" w:rsidR="00F44836" w:rsidRPr="00F44836" w:rsidRDefault="00F44836" w:rsidP="00F44836">
      <w:pPr>
        <w:numPr>
          <w:ilvl w:val="0"/>
          <w:numId w:val="21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Activity:</w:t>
      </w:r>
    </w:p>
    <w:p w14:paraId="112E05A4" w14:textId="77777777" w:rsidR="00F44836" w:rsidRPr="00F44836" w:rsidRDefault="00F44836" w:rsidP="00F44836">
      <w:pPr>
        <w:numPr>
          <w:ilvl w:val="0"/>
          <w:numId w:val="21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Role-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play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  <w:r w:rsidRPr="00F44836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“</w:t>
      </w:r>
      <w:proofErr w:type="spellStart"/>
      <w:r w:rsidRPr="00F44836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Managing</w:t>
      </w:r>
      <w:proofErr w:type="spellEnd"/>
      <w:r w:rsidRPr="00F44836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dissent</w:t>
      </w:r>
      <w:proofErr w:type="spellEnd"/>
      <w:r w:rsidRPr="00F44836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situation</w:t>
      </w:r>
      <w:proofErr w:type="spellEnd"/>
      <w:r w:rsidRPr="00F44836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”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D9B1EF3" w14:textId="77777777" w:rsidR="00F44836" w:rsidRPr="00F44836" w:rsidRDefault="00F44836" w:rsidP="00F44836">
      <w:pPr>
        <w:numPr>
          <w:ilvl w:val="0"/>
          <w:numId w:val="21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Group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discussion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authority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vs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escalation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2FF16DC" w14:textId="77777777" w:rsidR="00F44836" w:rsidRPr="00F44836" w:rsidRDefault="00F44836" w:rsidP="00F44836">
      <w:pPr>
        <w:numPr>
          <w:ilvl w:val="0"/>
          <w:numId w:val="21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Output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7F1CD3CE" w14:textId="77777777" w:rsidR="00F44836" w:rsidRPr="00F44836" w:rsidRDefault="00F44836" w:rsidP="00F44836">
      <w:pPr>
        <w:numPr>
          <w:ilvl w:val="0"/>
          <w:numId w:val="22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Personal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conflict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management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toolkit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FF67688" w14:textId="6082EB78" w:rsidR="00F44836" w:rsidRPr="00F44836" w:rsidRDefault="00F44836" w:rsidP="00F4483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7D2DFA12" w14:textId="77777777" w:rsidR="00F44836" w:rsidRPr="00F44836" w:rsidRDefault="00F44836" w:rsidP="00F4483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F44836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🔸</w:t>
      </w:r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Unit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3: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Decision-Making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Under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Pressure</w:t>
      </w:r>
      <w:proofErr w:type="spellEnd"/>
    </w:p>
    <w:p w14:paraId="67DF8D5B" w14:textId="77777777" w:rsidR="00F44836" w:rsidRPr="00F44836" w:rsidRDefault="00F44836" w:rsidP="00F44836">
      <w:pPr>
        <w:numPr>
          <w:ilvl w:val="0"/>
          <w:numId w:val="21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(1h |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Applied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Learning)</w:t>
      </w:r>
    </w:p>
    <w:p w14:paraId="063ECFFA" w14:textId="77777777" w:rsidR="00F44836" w:rsidRPr="00F44836" w:rsidRDefault="00F44836" w:rsidP="00F44836">
      <w:pPr>
        <w:numPr>
          <w:ilvl w:val="0"/>
          <w:numId w:val="21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Content:</w:t>
      </w:r>
    </w:p>
    <w:p w14:paraId="32BD5D39" w14:textId="77777777" w:rsidR="00F44836" w:rsidRPr="00F44836" w:rsidRDefault="00F44836" w:rsidP="00F44836">
      <w:pPr>
        <w:numPr>
          <w:ilvl w:val="0"/>
          <w:numId w:val="221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Cognitive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processes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refereeing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</w:p>
    <w:p w14:paraId="25AE1E6A" w14:textId="77777777" w:rsidR="00F44836" w:rsidRPr="00F44836" w:rsidRDefault="00F44836" w:rsidP="00F44836">
      <w:pPr>
        <w:numPr>
          <w:ilvl w:val="1"/>
          <w:numId w:val="221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Perception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judgement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reaction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3D17FA8" w14:textId="77777777" w:rsidR="00F44836" w:rsidRPr="00F44836" w:rsidRDefault="00F44836" w:rsidP="00F44836">
      <w:pPr>
        <w:numPr>
          <w:ilvl w:val="0"/>
          <w:numId w:val="221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Time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pressure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quality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71B1DE2" w14:textId="77777777" w:rsidR="00F44836" w:rsidRPr="00F44836" w:rsidRDefault="00F44836" w:rsidP="00F44836">
      <w:pPr>
        <w:numPr>
          <w:ilvl w:val="0"/>
          <w:numId w:val="221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Consistency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vs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uncertainty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6563661" w14:textId="77777777" w:rsidR="00F44836" w:rsidRPr="00F44836" w:rsidRDefault="00F44836" w:rsidP="00F44836">
      <w:pPr>
        <w:numPr>
          <w:ilvl w:val="0"/>
          <w:numId w:val="21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Interactive Components:</w:t>
      </w:r>
    </w:p>
    <w:p w14:paraId="5470E175" w14:textId="77777777" w:rsidR="00F44836" w:rsidRPr="00F44836" w:rsidRDefault="00F44836" w:rsidP="00F44836">
      <w:pPr>
        <w:numPr>
          <w:ilvl w:val="0"/>
          <w:numId w:val="22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🎭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Match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simulations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high-pressure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moments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9862484" w14:textId="77777777" w:rsidR="00F44836" w:rsidRPr="00F44836" w:rsidRDefault="00F44836" w:rsidP="00F44836">
      <w:pPr>
        <w:numPr>
          <w:ilvl w:val="0"/>
          <w:numId w:val="22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🎯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Decision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drills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rapid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judgement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A339BB7" w14:textId="77777777" w:rsidR="00F44836" w:rsidRPr="00F44836" w:rsidRDefault="00F44836" w:rsidP="00F44836">
      <w:pPr>
        <w:numPr>
          <w:ilvl w:val="0"/>
          <w:numId w:val="22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❓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Scenario-based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quiz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consistency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accuracy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8E9AB6D" w14:textId="77777777" w:rsidR="00F44836" w:rsidRPr="00F44836" w:rsidRDefault="00F44836" w:rsidP="00F44836">
      <w:pPr>
        <w:numPr>
          <w:ilvl w:val="0"/>
          <w:numId w:val="21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Activity:</w:t>
      </w:r>
    </w:p>
    <w:p w14:paraId="27623676" w14:textId="77777777" w:rsidR="00F44836" w:rsidRPr="00F44836" w:rsidRDefault="00F44836" w:rsidP="00F44836">
      <w:pPr>
        <w:numPr>
          <w:ilvl w:val="0"/>
          <w:numId w:val="22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lastRenderedPageBreak/>
        <w:t>Scenario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  <w:r w:rsidRPr="00F44836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 xml:space="preserve">“Critical </w:t>
      </w:r>
      <w:proofErr w:type="spellStart"/>
      <w:r w:rsidRPr="00F44836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match</w:t>
      </w:r>
      <w:proofErr w:type="spellEnd"/>
      <w:r w:rsidRPr="00F44836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decision</w:t>
      </w:r>
      <w:proofErr w:type="spellEnd"/>
      <w:r w:rsidRPr="00F44836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”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DD019BD" w14:textId="77777777" w:rsidR="00F44836" w:rsidRPr="00F44836" w:rsidRDefault="00F44836" w:rsidP="00F44836">
      <w:pPr>
        <w:numPr>
          <w:ilvl w:val="0"/>
          <w:numId w:val="22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Apply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37875CD" w14:textId="77777777" w:rsidR="00F44836" w:rsidRPr="00F44836" w:rsidRDefault="00F44836" w:rsidP="00F44836">
      <w:pPr>
        <w:numPr>
          <w:ilvl w:val="0"/>
          <w:numId w:val="21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Output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2F4C02FB" w14:textId="77777777" w:rsidR="00F44836" w:rsidRPr="00F44836" w:rsidRDefault="00F44836" w:rsidP="00F44836">
      <w:pPr>
        <w:numPr>
          <w:ilvl w:val="0"/>
          <w:numId w:val="22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Personal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checklist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21B11EE" w14:textId="6C99BA09" w:rsidR="00F44836" w:rsidRPr="00F44836" w:rsidRDefault="00F44836" w:rsidP="00F4483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338B9A86" w14:textId="77777777" w:rsidR="00F44836" w:rsidRPr="00F44836" w:rsidRDefault="00F44836" w:rsidP="00F4483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F44836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🔸</w:t>
      </w:r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Unit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4: Professional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Conduct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&amp;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Ethics</w:t>
      </w:r>
      <w:proofErr w:type="spellEnd"/>
    </w:p>
    <w:p w14:paraId="0DB3CFF7" w14:textId="77777777" w:rsidR="00F44836" w:rsidRPr="00F44836" w:rsidRDefault="00F44836" w:rsidP="00F44836">
      <w:pPr>
        <w:numPr>
          <w:ilvl w:val="0"/>
          <w:numId w:val="21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(1.5h | Workshop + Application)</w:t>
      </w:r>
    </w:p>
    <w:p w14:paraId="463DDC92" w14:textId="77777777" w:rsidR="00F44836" w:rsidRPr="00F44836" w:rsidRDefault="00F44836" w:rsidP="00F44836">
      <w:pPr>
        <w:numPr>
          <w:ilvl w:val="0"/>
          <w:numId w:val="21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Content:</w:t>
      </w:r>
    </w:p>
    <w:p w14:paraId="4E439C76" w14:textId="77777777" w:rsidR="00F44836" w:rsidRPr="00F44836" w:rsidRDefault="00F44836" w:rsidP="00F44836">
      <w:pPr>
        <w:numPr>
          <w:ilvl w:val="0"/>
          <w:numId w:val="22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Code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conduct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ethical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standards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2D64964" w14:textId="77777777" w:rsidR="00F44836" w:rsidRPr="00F44836" w:rsidRDefault="00F44836" w:rsidP="00F44836">
      <w:pPr>
        <w:numPr>
          <w:ilvl w:val="0"/>
          <w:numId w:val="22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Fair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play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integrity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neutrality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1CA31BB" w14:textId="77777777" w:rsidR="00F44836" w:rsidRPr="00F44836" w:rsidRDefault="00F44836" w:rsidP="00F44836">
      <w:pPr>
        <w:numPr>
          <w:ilvl w:val="0"/>
          <w:numId w:val="22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Professional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behaviour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off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field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4E2B9D0" w14:textId="77777777" w:rsidR="00F44836" w:rsidRPr="00F44836" w:rsidRDefault="00F44836" w:rsidP="00F44836">
      <w:pPr>
        <w:numPr>
          <w:ilvl w:val="0"/>
          <w:numId w:val="21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Interactive Components:</w:t>
      </w:r>
    </w:p>
    <w:p w14:paraId="08FF231A" w14:textId="77777777" w:rsidR="00F44836" w:rsidRPr="00F44836" w:rsidRDefault="00F44836" w:rsidP="00F44836">
      <w:pPr>
        <w:numPr>
          <w:ilvl w:val="0"/>
          <w:numId w:val="22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📚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Case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studies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ethical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dilemmas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refereeing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EF25B4F" w14:textId="77777777" w:rsidR="00F44836" w:rsidRPr="00F44836" w:rsidRDefault="00F44836" w:rsidP="00F44836">
      <w:pPr>
        <w:numPr>
          <w:ilvl w:val="0"/>
          <w:numId w:val="22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👥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Peer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discussion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professional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challenges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2A5CEBF" w14:textId="77777777" w:rsidR="00F44836" w:rsidRPr="00F44836" w:rsidRDefault="00F44836" w:rsidP="00F44836">
      <w:pPr>
        <w:numPr>
          <w:ilvl w:val="0"/>
          <w:numId w:val="22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🧾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Interactive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ethics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framework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builder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DF9688D" w14:textId="77777777" w:rsidR="00F44836" w:rsidRPr="00F44836" w:rsidRDefault="00F44836" w:rsidP="00F44836">
      <w:pPr>
        <w:numPr>
          <w:ilvl w:val="0"/>
          <w:numId w:val="21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Activity:</w:t>
      </w:r>
    </w:p>
    <w:p w14:paraId="442CCA1B" w14:textId="77777777" w:rsidR="00F44836" w:rsidRPr="00F44836" w:rsidRDefault="00F44836" w:rsidP="00F44836">
      <w:pPr>
        <w:numPr>
          <w:ilvl w:val="0"/>
          <w:numId w:val="22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Case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study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  <w:r w:rsidRPr="00F44836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“</w:t>
      </w:r>
      <w:proofErr w:type="spellStart"/>
      <w:r w:rsidRPr="00F44836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Ethical</w:t>
      </w:r>
      <w:proofErr w:type="spellEnd"/>
      <w:r w:rsidRPr="00F44836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 xml:space="preserve"> dilemma in </w:t>
      </w:r>
      <w:proofErr w:type="spellStart"/>
      <w:r w:rsidRPr="00F44836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refereeing</w:t>
      </w:r>
      <w:proofErr w:type="spellEnd"/>
      <w:r w:rsidRPr="00F44836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”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5524255" w14:textId="77777777" w:rsidR="00F44836" w:rsidRPr="00F44836" w:rsidRDefault="00F44836" w:rsidP="00F44836">
      <w:pPr>
        <w:numPr>
          <w:ilvl w:val="0"/>
          <w:numId w:val="22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Group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analysis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FC76629" w14:textId="77777777" w:rsidR="00F44836" w:rsidRPr="00F44836" w:rsidRDefault="00F44836" w:rsidP="00F44836">
      <w:pPr>
        <w:numPr>
          <w:ilvl w:val="0"/>
          <w:numId w:val="21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Output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5FA6FDF9" w14:textId="77777777" w:rsidR="00F44836" w:rsidRPr="00F44836" w:rsidRDefault="00F44836" w:rsidP="00F44836">
      <w:pPr>
        <w:numPr>
          <w:ilvl w:val="0"/>
          <w:numId w:val="22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Personal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professional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conduct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framework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46A1373" w14:textId="77777777" w:rsidR="00F44836" w:rsidRPr="00F44836" w:rsidRDefault="00F44836" w:rsidP="00F44836">
      <w:pPr>
        <w:numPr>
          <w:ilvl w:val="0"/>
          <w:numId w:val="22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Ethics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checklist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478DC07" w14:textId="71B94BB1" w:rsidR="00F44836" w:rsidRPr="00F44836" w:rsidRDefault="00F44836" w:rsidP="00F4483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7B9DA353" w14:textId="77777777" w:rsidR="00F44836" w:rsidRPr="00F44836" w:rsidRDefault="00F44836" w:rsidP="00F4483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F44836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5.1 Learning Integration</w:t>
      </w:r>
    </w:p>
    <w:p w14:paraId="698F9C7D" w14:textId="77777777" w:rsidR="00F44836" w:rsidRPr="00F44836" w:rsidRDefault="00F44836" w:rsidP="00F44836">
      <w:pPr>
        <w:numPr>
          <w:ilvl w:val="0"/>
          <w:numId w:val="21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Across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all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units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engage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in:</w:t>
      </w:r>
    </w:p>
    <w:p w14:paraId="457352A2" w14:textId="77777777" w:rsidR="00F44836" w:rsidRPr="00F44836" w:rsidRDefault="00F44836" w:rsidP="00F44836">
      <w:pPr>
        <w:numPr>
          <w:ilvl w:val="0"/>
          <w:numId w:val="22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🎥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Video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demonstrations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&amp;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communication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analysis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435E7EA" w14:textId="77777777" w:rsidR="00F44836" w:rsidRPr="00F44836" w:rsidRDefault="00F44836" w:rsidP="00F44836">
      <w:pPr>
        <w:numPr>
          <w:ilvl w:val="0"/>
          <w:numId w:val="22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🎭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Role-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play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scenario-based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simulations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30EFEC2" w14:textId="77777777" w:rsidR="00F44836" w:rsidRPr="00F44836" w:rsidRDefault="00F44836" w:rsidP="00F44836">
      <w:pPr>
        <w:numPr>
          <w:ilvl w:val="0"/>
          <w:numId w:val="22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🧩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Interactive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tutorials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guided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15030F9" w14:textId="77777777" w:rsidR="00F44836" w:rsidRPr="00F44836" w:rsidRDefault="00F44836" w:rsidP="00F44836">
      <w:pPr>
        <w:numPr>
          <w:ilvl w:val="0"/>
          <w:numId w:val="22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📱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(video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review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feedback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platforms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C73616C" w14:textId="77777777" w:rsidR="00F44836" w:rsidRPr="00F44836" w:rsidRDefault="00F44836" w:rsidP="00F44836">
      <w:pPr>
        <w:numPr>
          <w:ilvl w:val="0"/>
          <w:numId w:val="22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lastRenderedPageBreak/>
        <w:t>❓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Quizzes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knowledge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checks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16D6970" w14:textId="77777777" w:rsidR="00F44836" w:rsidRPr="00F44836" w:rsidRDefault="00F44836" w:rsidP="00F44836">
      <w:pPr>
        <w:numPr>
          <w:ilvl w:val="0"/>
          <w:numId w:val="22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🤝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Peer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discussion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collaborative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</w:t>
      </w:r>
      <w:proofErr w:type="spellEnd"/>
    </w:p>
    <w:p w14:paraId="5682E912" w14:textId="62FD02A8" w:rsidR="008F7395" w:rsidRPr="008F7395" w:rsidRDefault="008F7395" w:rsidP="008F7395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1CD14507" w14:textId="77777777" w:rsidR="00F44836" w:rsidRDefault="00F44836">
      <w:pPr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</w:pPr>
      <w:r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br w:type="page"/>
      </w:r>
    </w:p>
    <w:p w14:paraId="77342B9B" w14:textId="2351E94C" w:rsidR="008F7395" w:rsidRPr="008F7395" w:rsidRDefault="008F7395" w:rsidP="008F7395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 xml:space="preserve">6. Learning </w:t>
      </w:r>
      <w:proofErr w:type="spellStart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Methodology</w:t>
      </w:r>
      <w:proofErr w:type="spellEnd"/>
    </w:p>
    <w:p w14:paraId="2521C2CD" w14:textId="77777777" w:rsidR="00F44836" w:rsidRPr="00F44836" w:rsidRDefault="00F44836" w:rsidP="00F4483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adopts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practice-oriented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experiential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competency-based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approach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designed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strengthen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’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ability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communicate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effectively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manage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conflict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make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consistent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decisions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under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pressure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.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methodology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combines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real-case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simulations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, role-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play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activities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reflective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supported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by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tools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ensure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strong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real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-life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applicability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1B3AFD1B" w14:textId="4111E5B4" w:rsidR="00F44836" w:rsidRPr="00F44836" w:rsidRDefault="00F44836" w:rsidP="00F4483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10CA4FD" w14:textId="77777777" w:rsidR="00F44836" w:rsidRPr="00F44836" w:rsidRDefault="00F44836" w:rsidP="00F4483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Scenario-Based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Learning</w:t>
      </w:r>
    </w:p>
    <w:p w14:paraId="1D224FE2" w14:textId="77777777" w:rsidR="00F44836" w:rsidRPr="00F44836" w:rsidRDefault="00F44836" w:rsidP="00F4483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engage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realistic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refereeing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that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simulate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situations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485F6000" w14:textId="77777777" w:rsidR="00F44836" w:rsidRPr="00F44836" w:rsidRDefault="00F44836" w:rsidP="00F44836">
      <w:pPr>
        <w:numPr>
          <w:ilvl w:val="0"/>
          <w:numId w:val="23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🎭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High-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pressure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situations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e.g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.,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controversial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player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dissent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0DF2C41C" w14:textId="77777777" w:rsidR="00F44836" w:rsidRPr="00F44836" w:rsidRDefault="00F44836" w:rsidP="00F44836">
      <w:pPr>
        <w:numPr>
          <w:ilvl w:val="0"/>
          <w:numId w:val="23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Conflict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scenarios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involving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players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coaches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spectators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55A0D10" w14:textId="77777777" w:rsidR="00F44836" w:rsidRPr="00F44836" w:rsidRDefault="00F44836" w:rsidP="00F44836">
      <w:pPr>
        <w:numPr>
          <w:ilvl w:val="0"/>
          <w:numId w:val="23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time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constraints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AB3DCB4" w14:textId="77777777" w:rsidR="00F44836" w:rsidRPr="00F44836" w:rsidRDefault="00F44836" w:rsidP="00F4483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This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approach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enhances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decision-making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accuracy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communication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clarity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situational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awareness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4126C094" w14:textId="43EEF3F5" w:rsidR="00F44836" w:rsidRPr="00F44836" w:rsidRDefault="00F44836" w:rsidP="00F4483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06B6C9C8" w14:textId="77777777" w:rsidR="00F44836" w:rsidRPr="00F44836" w:rsidRDefault="00F44836" w:rsidP="00F4483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Role-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Playing</w:t>
      </w:r>
      <w:proofErr w:type="spellEnd"/>
    </w:p>
    <w:p w14:paraId="2D67B33B" w14:textId="77777777" w:rsidR="00F44836" w:rsidRPr="00F44836" w:rsidRDefault="00F44836" w:rsidP="00F4483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Role-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playing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is a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core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element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practice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interpersonal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behavioural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skills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7E53B366" w14:textId="77777777" w:rsidR="00F44836" w:rsidRPr="00F44836" w:rsidRDefault="00F44836" w:rsidP="00F44836">
      <w:pPr>
        <w:numPr>
          <w:ilvl w:val="0"/>
          <w:numId w:val="231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🎭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Simulated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interactions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–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player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–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coach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–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assistant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6C164F81" w14:textId="77777777" w:rsidR="00F44836" w:rsidRPr="00F44836" w:rsidRDefault="00F44836" w:rsidP="00F44836">
      <w:pPr>
        <w:numPr>
          <w:ilvl w:val="0"/>
          <w:numId w:val="231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Practising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assertiveness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tone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control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body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language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EF50705" w14:textId="77777777" w:rsidR="00F44836" w:rsidRPr="00F44836" w:rsidRDefault="00F44836" w:rsidP="00F44836">
      <w:pPr>
        <w:numPr>
          <w:ilvl w:val="0"/>
          <w:numId w:val="231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Testing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conflict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management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safe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environments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91B07BD" w14:textId="77777777" w:rsidR="00F44836" w:rsidRPr="00F44836" w:rsidRDefault="00F44836" w:rsidP="00F4483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This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method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development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confidence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authority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communication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effectiveness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6D04849F" w14:textId="61779729" w:rsidR="00F44836" w:rsidRPr="00F44836" w:rsidRDefault="00F44836" w:rsidP="00F4483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6160B2FB" w14:textId="77777777" w:rsidR="00F44836" w:rsidRPr="00F44836" w:rsidRDefault="00F44836" w:rsidP="00F4483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Experiential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Learning</w:t>
      </w:r>
    </w:p>
    <w:p w14:paraId="55BF44B0" w14:textId="77777777" w:rsidR="00F44836" w:rsidRPr="00F44836" w:rsidRDefault="00F44836" w:rsidP="00F4483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learn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through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active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participation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real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-time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application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25BAF74B" w14:textId="77777777" w:rsidR="00F44836" w:rsidRPr="00F44836" w:rsidRDefault="00F44836" w:rsidP="00F44836">
      <w:pPr>
        <w:numPr>
          <w:ilvl w:val="0"/>
          <w:numId w:val="23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Practical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0ADCC8B" w14:textId="77777777" w:rsidR="00F44836" w:rsidRPr="00F44836" w:rsidRDefault="00F44836" w:rsidP="00F44836">
      <w:pPr>
        <w:numPr>
          <w:ilvl w:val="0"/>
          <w:numId w:val="23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Simulation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dynamics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pressure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situations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68CB13B" w14:textId="77777777" w:rsidR="00F44836" w:rsidRPr="00F44836" w:rsidRDefault="00F44836" w:rsidP="00F44836">
      <w:pPr>
        <w:numPr>
          <w:ilvl w:val="0"/>
          <w:numId w:val="23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Immediate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application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learned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techniques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E78223E" w14:textId="77777777" w:rsidR="00F44836" w:rsidRPr="00F44836" w:rsidRDefault="00F44836" w:rsidP="00F4483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This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ensures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that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learning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is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practical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engaging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directly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transferable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refereeing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contexts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31C6571A" w14:textId="6DB20506" w:rsidR="00F44836" w:rsidRPr="00F44836" w:rsidRDefault="00F44836" w:rsidP="00F4483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21084B3A" w14:textId="77777777" w:rsidR="00F44836" w:rsidRPr="00F44836" w:rsidRDefault="00F44836" w:rsidP="00F4483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 xml:space="preserve">Peer Feedback &amp;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Collaborative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Learning</w:t>
      </w:r>
    </w:p>
    <w:p w14:paraId="563AAE2F" w14:textId="77777777" w:rsidR="00F44836" w:rsidRPr="00F44836" w:rsidRDefault="00F44836" w:rsidP="00F4483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benefit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from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shared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experiences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structured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feedback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2439312B" w14:textId="77777777" w:rsidR="00F44836" w:rsidRPr="00F44836" w:rsidRDefault="00F44836" w:rsidP="00F44836">
      <w:pPr>
        <w:numPr>
          <w:ilvl w:val="0"/>
          <w:numId w:val="23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👥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Peer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observation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during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role-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play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simulations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1200E45" w14:textId="77777777" w:rsidR="00F44836" w:rsidRPr="00F44836" w:rsidRDefault="00F44836" w:rsidP="00F44836">
      <w:pPr>
        <w:numPr>
          <w:ilvl w:val="0"/>
          <w:numId w:val="23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Group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discussions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approaches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5D04A22" w14:textId="77777777" w:rsidR="00F44836" w:rsidRPr="00F44836" w:rsidRDefault="00F44836" w:rsidP="00F44836">
      <w:pPr>
        <w:numPr>
          <w:ilvl w:val="0"/>
          <w:numId w:val="23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Constructive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feedback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improve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2B89E65" w14:textId="77777777" w:rsidR="00F44836" w:rsidRPr="00F44836" w:rsidRDefault="00F44836" w:rsidP="00F4483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This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fosters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continuous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improvement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collective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1FA14A55" w14:textId="78C9B858" w:rsidR="00F44836" w:rsidRPr="00F44836" w:rsidRDefault="00F44836" w:rsidP="00F4483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09AD56DB" w14:textId="77777777" w:rsidR="00F44836" w:rsidRPr="00F44836" w:rsidRDefault="00F44836" w:rsidP="00F4483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Interactive &amp;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Learning Integration</w:t>
      </w:r>
    </w:p>
    <w:p w14:paraId="59E9B6F8" w14:textId="77777777" w:rsidR="00F44836" w:rsidRPr="00F44836" w:rsidRDefault="00F44836" w:rsidP="00F4483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align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REFIT’s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dimension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incorporates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761D36C3" w14:textId="77777777" w:rsidR="00F44836" w:rsidRPr="00F44836" w:rsidRDefault="00F44836" w:rsidP="00F44836">
      <w:pPr>
        <w:numPr>
          <w:ilvl w:val="0"/>
          <w:numId w:val="23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🎥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Video-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based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analysis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&amp;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59CABB8B" w14:textId="77777777" w:rsidR="00F44836" w:rsidRPr="00F44836" w:rsidRDefault="00F44836" w:rsidP="00F44836">
      <w:pPr>
        <w:numPr>
          <w:ilvl w:val="0"/>
          <w:numId w:val="23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🧩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Interactive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tutorials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frameworks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5189A221" w14:textId="77777777" w:rsidR="00F44836" w:rsidRPr="00F44836" w:rsidRDefault="00F44836" w:rsidP="00F44836">
      <w:pPr>
        <w:numPr>
          <w:ilvl w:val="0"/>
          <w:numId w:val="23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📱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(video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review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, self-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assessment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feedback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platforms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281DB5A4" w14:textId="77777777" w:rsidR="00F44836" w:rsidRPr="00F44836" w:rsidRDefault="00F44836" w:rsidP="00F44836">
      <w:pPr>
        <w:numPr>
          <w:ilvl w:val="0"/>
          <w:numId w:val="23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❓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Quizzes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instant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feedback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6CE0C67" w14:textId="77777777" w:rsidR="00F44836" w:rsidRPr="00F44836" w:rsidRDefault="00F44836" w:rsidP="00F4483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These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elements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enhance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engagement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self-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directed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data-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informed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79BE8B41" w14:textId="2C133AF6" w:rsidR="00F44836" w:rsidRPr="00F44836" w:rsidRDefault="00F44836" w:rsidP="00F4483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1DF13387" w14:textId="77777777" w:rsidR="00F44836" w:rsidRPr="00F44836" w:rsidRDefault="00F44836" w:rsidP="00F4483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F44836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Learning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Approach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Summary</w:t>
      </w:r>
      <w:proofErr w:type="spellEnd"/>
    </w:p>
    <w:p w14:paraId="49527FB5" w14:textId="77777777" w:rsidR="00F44836" w:rsidRPr="00F44836" w:rsidRDefault="00F44836" w:rsidP="00F4483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methodology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ensures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that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7CFA2F66" w14:textId="77777777" w:rsidR="00F44836" w:rsidRPr="00F44836" w:rsidRDefault="00F44836" w:rsidP="00F44836">
      <w:pPr>
        <w:numPr>
          <w:ilvl w:val="0"/>
          <w:numId w:val="23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Practice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real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situations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scenario-based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learning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24F9446F" w14:textId="77777777" w:rsidR="00F44836" w:rsidRPr="00F44836" w:rsidRDefault="00F44836" w:rsidP="00F44836">
      <w:pPr>
        <w:numPr>
          <w:ilvl w:val="0"/>
          <w:numId w:val="23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Develop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interpersonal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skills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(role-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play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09C30ADA" w14:textId="77777777" w:rsidR="00F44836" w:rsidRPr="00F44836" w:rsidRDefault="00F44836" w:rsidP="00F44836">
      <w:pPr>
        <w:numPr>
          <w:ilvl w:val="0"/>
          <w:numId w:val="23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Apply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knowledge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actively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experiential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learning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1A840D56" w14:textId="77777777" w:rsidR="00F44836" w:rsidRPr="00F44836" w:rsidRDefault="00F44836" w:rsidP="00F44836">
      <w:pPr>
        <w:numPr>
          <w:ilvl w:val="0"/>
          <w:numId w:val="23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Improve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through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feedback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peer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learning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5700624D" w14:textId="77777777" w:rsidR="00F44836" w:rsidRPr="00F44836" w:rsidRDefault="00F44836" w:rsidP="00F44836">
      <w:pPr>
        <w:numPr>
          <w:ilvl w:val="0"/>
          <w:numId w:val="23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tools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(modern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approach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7A691836" w14:textId="691197E4" w:rsidR="008F7395" w:rsidRPr="008F7395" w:rsidRDefault="008F7395" w:rsidP="008F7395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1EE08BB0" w14:textId="77777777" w:rsidR="00F44836" w:rsidRDefault="00F44836">
      <w:pPr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</w:pPr>
      <w:r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br w:type="page"/>
      </w:r>
    </w:p>
    <w:p w14:paraId="2CD2B632" w14:textId="2FB3C6DB" w:rsidR="008F7395" w:rsidRPr="008F7395" w:rsidRDefault="008F7395" w:rsidP="008F7395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 xml:space="preserve">7. </w:t>
      </w:r>
      <w:proofErr w:type="spellStart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Integration (Horizontal)</w:t>
      </w:r>
    </w:p>
    <w:p w14:paraId="36003FAC" w14:textId="77777777" w:rsidR="00F44836" w:rsidRPr="00F44836" w:rsidRDefault="00F44836" w:rsidP="00F4483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integration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is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embedded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horizontally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across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all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units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of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module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enabling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enhance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their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communication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skills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decision-making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consistency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professional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behaviour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through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technology-supported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interactive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data-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informed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approaches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.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This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ensures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that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develop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both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professional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competencies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essential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skills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required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modern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officiating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environments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42976E32" w14:textId="3CA89CCD" w:rsidR="00F44836" w:rsidRPr="00F44836" w:rsidRDefault="00F44836" w:rsidP="00F4483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66B3D4B" w14:textId="77777777" w:rsidR="00F44836" w:rsidRPr="00F44836" w:rsidRDefault="00F44836" w:rsidP="00F4483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Participants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will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1B1B4AE1" w14:textId="77777777" w:rsidR="00F44836" w:rsidRPr="00F44836" w:rsidRDefault="00F44836" w:rsidP="00F44836">
      <w:pPr>
        <w:numPr>
          <w:ilvl w:val="0"/>
          <w:numId w:val="23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Analyse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video-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based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match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focusing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style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accuracy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body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language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interaction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players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officials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1144B0C" w14:textId="77777777" w:rsidR="00F44836" w:rsidRPr="00F44836" w:rsidRDefault="00F44836" w:rsidP="00F44836">
      <w:pPr>
        <w:numPr>
          <w:ilvl w:val="0"/>
          <w:numId w:val="23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platforms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review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evaluate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including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video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replay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analysis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tools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feedback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systems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28FAC68" w14:textId="77777777" w:rsidR="00F44836" w:rsidRPr="00F44836" w:rsidRDefault="00F44836" w:rsidP="00F44836">
      <w:pPr>
        <w:numPr>
          <w:ilvl w:val="0"/>
          <w:numId w:val="23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Participate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online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simulations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interactive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allowing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them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practice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dynamic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high-pressure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environments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CD5C93A" w14:textId="77777777" w:rsidR="00F44836" w:rsidRPr="00F44836" w:rsidRDefault="00F44836" w:rsidP="00F44836">
      <w:pPr>
        <w:numPr>
          <w:ilvl w:val="0"/>
          <w:numId w:val="23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Record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review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their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own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performance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through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video-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based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self-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identifying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strengths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areas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improvement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095AB4C" w14:textId="77777777" w:rsidR="00F44836" w:rsidRPr="00F44836" w:rsidRDefault="00F44836" w:rsidP="00F44836">
      <w:pPr>
        <w:numPr>
          <w:ilvl w:val="0"/>
          <w:numId w:val="23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Engage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interactive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tutorials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modules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supporting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development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frameworks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8D93915" w14:textId="77777777" w:rsidR="00F44836" w:rsidRPr="00F44836" w:rsidRDefault="00F44836" w:rsidP="00F44836">
      <w:pPr>
        <w:numPr>
          <w:ilvl w:val="0"/>
          <w:numId w:val="23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Complete </w:t>
      </w:r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online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quizzes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receiving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immediate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feedback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reinforce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learning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06FB67E" w14:textId="77777777" w:rsidR="00F44836" w:rsidRPr="00F44836" w:rsidRDefault="00F44836" w:rsidP="00F44836">
      <w:pPr>
        <w:numPr>
          <w:ilvl w:val="0"/>
          <w:numId w:val="23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reflection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logs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document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experiences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analyse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monitor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progress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over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time </w:t>
      </w:r>
    </w:p>
    <w:p w14:paraId="78B8CDC5" w14:textId="77777777" w:rsidR="00F44836" w:rsidRPr="00F44836" w:rsidRDefault="00F44836" w:rsidP="00F44836">
      <w:pPr>
        <w:numPr>
          <w:ilvl w:val="0"/>
          <w:numId w:val="23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Develop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awareness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ethical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responsible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use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of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particularly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relation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analysis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data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handling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4BB0223" w14:textId="60D73F6A" w:rsidR="00F44836" w:rsidRPr="00F44836" w:rsidRDefault="00F44836" w:rsidP="00F4483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754DF76A" w14:textId="77777777" w:rsidR="00F44836" w:rsidRPr="00F44836" w:rsidRDefault="00F44836" w:rsidP="00F4483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Tools &amp;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Platforms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Indicative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</w:p>
    <w:p w14:paraId="4B19A3A1" w14:textId="77777777" w:rsidR="00F44836" w:rsidRPr="00F44836" w:rsidRDefault="00F44836" w:rsidP="00F44836">
      <w:pPr>
        <w:numPr>
          <w:ilvl w:val="0"/>
          <w:numId w:val="23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🎥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Video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analysis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platforms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review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assessment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31A736B9" w14:textId="77777777" w:rsidR="00F44836" w:rsidRPr="00F44836" w:rsidRDefault="00F44836" w:rsidP="00F44836">
      <w:pPr>
        <w:numPr>
          <w:ilvl w:val="0"/>
          <w:numId w:val="23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💻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Online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learning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environments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(LMS,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interactive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76EB2BDF" w14:textId="77777777" w:rsidR="00F44836" w:rsidRPr="00F44836" w:rsidRDefault="00F44836" w:rsidP="00F44836">
      <w:pPr>
        <w:numPr>
          <w:ilvl w:val="0"/>
          <w:numId w:val="23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📱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Decision-review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feedback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tools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6FF13F5" w14:textId="77777777" w:rsidR="00F44836" w:rsidRPr="00F44836" w:rsidRDefault="00F44836" w:rsidP="00F44836">
      <w:pPr>
        <w:numPr>
          <w:ilvl w:val="0"/>
          <w:numId w:val="23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🎭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Simulation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platforms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scenario-based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2AD60E9" w14:textId="77777777" w:rsidR="00F44836" w:rsidRPr="00F44836" w:rsidRDefault="00F44836" w:rsidP="00F44836">
      <w:pPr>
        <w:numPr>
          <w:ilvl w:val="0"/>
          <w:numId w:val="23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lastRenderedPageBreak/>
        <w:t>📊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reflection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logs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tracking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tools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06BD2B8" w14:textId="40DFB2B2" w:rsidR="00F44836" w:rsidRPr="00F44836" w:rsidRDefault="00F44836" w:rsidP="00F4483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37F8AED" w14:textId="77777777" w:rsidR="00F44836" w:rsidRPr="00F44836" w:rsidRDefault="00F44836" w:rsidP="00F4483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Integration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Across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Units</w:t>
      </w:r>
      <w:proofErr w:type="spellEnd"/>
    </w:p>
    <w:p w14:paraId="0F0174C7" w14:textId="77777777" w:rsidR="00F44836" w:rsidRPr="00F44836" w:rsidRDefault="00F44836" w:rsidP="00F44836">
      <w:pPr>
        <w:numPr>
          <w:ilvl w:val="0"/>
          <w:numId w:val="23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U1: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Video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analysis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+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self-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assessment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5E9AA98" w14:textId="77777777" w:rsidR="00F44836" w:rsidRPr="00F44836" w:rsidRDefault="00F44836" w:rsidP="00F44836">
      <w:pPr>
        <w:numPr>
          <w:ilvl w:val="0"/>
          <w:numId w:val="23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U2: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Simulation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tools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conflict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management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+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feedback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systems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0425AD1" w14:textId="77777777" w:rsidR="00F44836" w:rsidRPr="00F44836" w:rsidRDefault="00F44836" w:rsidP="00F44836">
      <w:pPr>
        <w:numPr>
          <w:ilvl w:val="0"/>
          <w:numId w:val="23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U3: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Decision-review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platforms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+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scenario-based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simulations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CA2D658" w14:textId="77777777" w:rsidR="00F44836" w:rsidRPr="00F44836" w:rsidRDefault="00F44836" w:rsidP="00F44836">
      <w:pPr>
        <w:numPr>
          <w:ilvl w:val="0"/>
          <w:numId w:val="23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U4: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case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studies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+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ethics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reflection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tools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E05E6AE" w14:textId="1FEF781D" w:rsidR="00F44836" w:rsidRPr="00F44836" w:rsidRDefault="00F44836" w:rsidP="00F4483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136F6CAB" w14:textId="77777777" w:rsidR="00F44836" w:rsidRPr="00F44836" w:rsidRDefault="00F44836" w:rsidP="00F4483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Expected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Competence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Development</w:t>
      </w:r>
    </w:p>
    <w:p w14:paraId="34A88C3A" w14:textId="77777777" w:rsidR="00F44836" w:rsidRPr="00F44836" w:rsidRDefault="00F44836" w:rsidP="00F4483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By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end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will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be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able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41185813" w14:textId="77777777" w:rsidR="00F44836" w:rsidRPr="00F44836" w:rsidRDefault="00F44836" w:rsidP="00F44836">
      <w:pPr>
        <w:numPr>
          <w:ilvl w:val="0"/>
          <w:numId w:val="23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tools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analyse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communication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decision-making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performance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DF7A3EC" w14:textId="77777777" w:rsidR="00F44836" w:rsidRPr="00F44836" w:rsidRDefault="00F44836" w:rsidP="00F44836">
      <w:pPr>
        <w:numPr>
          <w:ilvl w:val="0"/>
          <w:numId w:val="23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Apply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technology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accurate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consistent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decision-making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0587878" w14:textId="77777777" w:rsidR="00F44836" w:rsidRPr="00F44836" w:rsidRDefault="00F44836" w:rsidP="00F44836">
      <w:pPr>
        <w:numPr>
          <w:ilvl w:val="0"/>
          <w:numId w:val="23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Participate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effectively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simulations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environments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D123E00" w14:textId="77777777" w:rsidR="00F44836" w:rsidRPr="00F44836" w:rsidRDefault="00F44836" w:rsidP="00F44836">
      <w:pPr>
        <w:numPr>
          <w:ilvl w:val="0"/>
          <w:numId w:val="23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44836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Demonstrate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basic</w:t>
      </w:r>
      <w:proofErr w:type="spellEnd"/>
      <w:r w:rsidRPr="00F448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literacy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in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professional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officiating</w:t>
      </w:r>
      <w:proofErr w:type="spellEnd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4483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contexts</w:t>
      </w:r>
      <w:proofErr w:type="spellEnd"/>
    </w:p>
    <w:p w14:paraId="61322C91" w14:textId="77777777" w:rsidR="00F44836" w:rsidRDefault="00F4483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 w:type="page"/>
      </w:r>
    </w:p>
    <w:p w14:paraId="0232B10F" w14:textId="361BBD19" w:rsidR="008F7395" w:rsidRPr="00F44836" w:rsidRDefault="008F7395" w:rsidP="008F7395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 xml:space="preserve">8. </w:t>
      </w:r>
      <w:proofErr w:type="spellStart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Strategy</w:t>
      </w:r>
      <w:proofErr w:type="spellEnd"/>
    </w:p>
    <w:p w14:paraId="572FC109" w14:textId="77777777" w:rsidR="00FB7C90" w:rsidRPr="00FB7C90" w:rsidRDefault="00FB7C90" w:rsidP="00FB7C90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assessment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strategy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evaluates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’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knowledge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applied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communication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skills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decision-making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performance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professional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behaviour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ensuring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alignment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EQF Level 4–5</w:t>
      </w:r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REFIT’s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competency-based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framework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.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It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combines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formative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summative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strong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emphasis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</w:t>
      </w:r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role-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play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scenario-based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performance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reflective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5E0D5E0B" w14:textId="070FEDBD" w:rsidR="00FB7C90" w:rsidRPr="00FB7C90" w:rsidRDefault="00FB7C90" w:rsidP="00FB7C90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1DDBBCA" w14:textId="77777777" w:rsidR="00FB7C90" w:rsidRPr="00FB7C90" w:rsidRDefault="00FB7C90" w:rsidP="00FB7C90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Overview</w:t>
      </w:r>
      <w:proofErr w:type="spellEnd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22"/>
        <w:gridCol w:w="3340"/>
        <w:gridCol w:w="827"/>
        <w:gridCol w:w="2431"/>
      </w:tblGrid>
      <w:tr w:rsidR="00FB7C90" w:rsidRPr="00FB7C90" w14:paraId="64630B7D" w14:textId="77777777" w:rsidTr="00FB7C9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27A0E85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r w:rsidRPr="00FB7C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Component</w:t>
            </w:r>
          </w:p>
        </w:tc>
        <w:tc>
          <w:tcPr>
            <w:tcW w:w="0" w:type="auto"/>
            <w:vAlign w:val="center"/>
            <w:hideMark/>
          </w:tcPr>
          <w:p w14:paraId="4F8BF1DC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proofErr w:type="spellStart"/>
            <w:r w:rsidRPr="00FB7C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Method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6CA7457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proofErr w:type="spellStart"/>
            <w:r w:rsidRPr="00FB7C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Weight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FDE0B44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proofErr w:type="spellStart"/>
            <w:r w:rsidRPr="00FB7C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Type</w:t>
            </w:r>
            <w:proofErr w:type="spellEnd"/>
          </w:p>
        </w:tc>
      </w:tr>
      <w:tr w:rsidR="00FB7C90" w:rsidRPr="00FB7C90" w14:paraId="29EAAA42" w14:textId="77777777" w:rsidTr="00FB7C9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BCA7CE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Knowledge</w:t>
            </w:r>
          </w:p>
        </w:tc>
        <w:tc>
          <w:tcPr>
            <w:tcW w:w="0" w:type="auto"/>
            <w:vAlign w:val="center"/>
            <w:hideMark/>
          </w:tcPr>
          <w:p w14:paraId="4E7E6B2B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Online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Quiz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2E22896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30%</w:t>
            </w:r>
          </w:p>
        </w:tc>
        <w:tc>
          <w:tcPr>
            <w:tcW w:w="0" w:type="auto"/>
            <w:vAlign w:val="center"/>
            <w:hideMark/>
          </w:tcPr>
          <w:p w14:paraId="193BE5C6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Formative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+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Summative</w:t>
            </w:r>
            <w:proofErr w:type="spellEnd"/>
          </w:p>
        </w:tc>
      </w:tr>
      <w:tr w:rsidR="00FB7C90" w:rsidRPr="00FB7C90" w14:paraId="0E103003" w14:textId="77777777" w:rsidTr="00FB7C9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926AD6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Practical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E196ACF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Role-Play +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Scenario-Based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Task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0236396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40%</w:t>
            </w:r>
          </w:p>
        </w:tc>
        <w:tc>
          <w:tcPr>
            <w:tcW w:w="0" w:type="auto"/>
            <w:vAlign w:val="center"/>
            <w:hideMark/>
          </w:tcPr>
          <w:p w14:paraId="28B049E9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Summative</w:t>
            </w:r>
            <w:proofErr w:type="spellEnd"/>
          </w:p>
        </w:tc>
      </w:tr>
      <w:tr w:rsidR="00FB7C90" w:rsidRPr="00FB7C90" w14:paraId="1EDE309D" w14:textId="77777777" w:rsidTr="00FB7C9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0E97B1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Participation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0DE2869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Activities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&amp;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Engagement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5C10615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10%</w:t>
            </w:r>
          </w:p>
        </w:tc>
        <w:tc>
          <w:tcPr>
            <w:tcW w:w="0" w:type="auto"/>
            <w:vAlign w:val="center"/>
            <w:hideMark/>
          </w:tcPr>
          <w:p w14:paraId="69132779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Formative</w:t>
            </w:r>
            <w:proofErr w:type="spellEnd"/>
          </w:p>
        </w:tc>
      </w:tr>
      <w:tr w:rsidR="00FB7C90" w:rsidRPr="00FB7C90" w14:paraId="4C82CC7A" w14:textId="77777777" w:rsidTr="00FB7C9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FBC0D7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Reflection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121CEB8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Self-Evaluation &amp;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Reflection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Log</w:t>
            </w:r>
          </w:p>
        </w:tc>
        <w:tc>
          <w:tcPr>
            <w:tcW w:w="0" w:type="auto"/>
            <w:vAlign w:val="center"/>
            <w:hideMark/>
          </w:tcPr>
          <w:p w14:paraId="39046826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20%</w:t>
            </w:r>
          </w:p>
        </w:tc>
        <w:tc>
          <w:tcPr>
            <w:tcW w:w="0" w:type="auto"/>
            <w:vAlign w:val="center"/>
            <w:hideMark/>
          </w:tcPr>
          <w:p w14:paraId="791C44A8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Formative</w:t>
            </w:r>
            <w:proofErr w:type="spellEnd"/>
          </w:p>
        </w:tc>
      </w:tr>
    </w:tbl>
    <w:p w14:paraId="50EB5071" w14:textId="6F68158E" w:rsidR="00FB7C90" w:rsidRPr="00FB7C90" w:rsidRDefault="00FB7C90" w:rsidP="00FB7C90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6E79DD02" w14:textId="77777777" w:rsidR="00FB7C90" w:rsidRPr="00FB7C90" w:rsidRDefault="00FB7C90" w:rsidP="00FB7C90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1. Knowledge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(30%)</w:t>
      </w:r>
    </w:p>
    <w:p w14:paraId="54208D63" w14:textId="77777777" w:rsidR="00FB7C90" w:rsidRPr="00FB7C90" w:rsidRDefault="00FB7C90" w:rsidP="00FB7C90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Method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7FDCEBF3" w14:textId="77777777" w:rsidR="00FB7C90" w:rsidRPr="00FB7C90" w:rsidRDefault="00FB7C90" w:rsidP="00FB7C90">
      <w:pPr>
        <w:numPr>
          <w:ilvl w:val="0"/>
          <w:numId w:val="24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Online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quizzes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(multiple-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choice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+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scenario-based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5954B313" w14:textId="77777777" w:rsidR="00FB7C90" w:rsidRPr="00FB7C90" w:rsidRDefault="00FB7C90" w:rsidP="00FB7C90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Features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2166CC07" w14:textId="77777777" w:rsidR="00FB7C90" w:rsidRPr="00FB7C90" w:rsidRDefault="00FB7C90" w:rsidP="00FB7C90">
      <w:pPr>
        <w:numPr>
          <w:ilvl w:val="0"/>
          <w:numId w:val="241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B7C90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❓</w:t>
      </w:r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Interactive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quizzes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integrated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into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LMS </w:t>
      </w:r>
    </w:p>
    <w:p w14:paraId="7FADE023" w14:textId="77777777" w:rsidR="00FB7C90" w:rsidRPr="00FB7C90" w:rsidRDefault="00FB7C90" w:rsidP="00FB7C90">
      <w:pPr>
        <w:numPr>
          <w:ilvl w:val="0"/>
          <w:numId w:val="241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B7C90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🎥</w:t>
      </w:r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Video-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based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questions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&amp;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4C7C9660" w14:textId="77777777" w:rsidR="00FB7C90" w:rsidRPr="00FB7C90" w:rsidRDefault="00FB7C90" w:rsidP="00FB7C90">
      <w:pPr>
        <w:numPr>
          <w:ilvl w:val="0"/>
          <w:numId w:val="241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B7C90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⚡</w:t>
      </w:r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Instant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feedback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reinforcement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2A1BDDC" w14:textId="77777777" w:rsidR="00FB7C90" w:rsidRPr="00FB7C90" w:rsidRDefault="00FB7C90" w:rsidP="00FB7C90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Purpose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71FD8AB8" w14:textId="77777777" w:rsidR="00FB7C90" w:rsidRPr="00FB7C90" w:rsidRDefault="00FB7C90" w:rsidP="00FB7C90">
      <w:pPr>
        <w:numPr>
          <w:ilvl w:val="0"/>
          <w:numId w:val="24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Assess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understanding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of: </w:t>
      </w:r>
    </w:p>
    <w:p w14:paraId="26BFA0F8" w14:textId="77777777" w:rsidR="00FB7C90" w:rsidRPr="00FB7C90" w:rsidRDefault="00FB7C90" w:rsidP="00FB7C90">
      <w:pPr>
        <w:numPr>
          <w:ilvl w:val="1"/>
          <w:numId w:val="24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dynamics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08F01C5" w14:textId="77777777" w:rsidR="00FB7C90" w:rsidRPr="00FB7C90" w:rsidRDefault="00FB7C90" w:rsidP="00FB7C90">
      <w:pPr>
        <w:numPr>
          <w:ilvl w:val="1"/>
          <w:numId w:val="24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Conflict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types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management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9439478" w14:textId="77777777" w:rsidR="00FB7C90" w:rsidRPr="00FB7C90" w:rsidRDefault="00FB7C90" w:rsidP="00FB7C90">
      <w:pPr>
        <w:numPr>
          <w:ilvl w:val="1"/>
          <w:numId w:val="24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Professional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conduct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ethics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0A39863" w14:textId="77777777" w:rsidR="00FB7C90" w:rsidRPr="00FB7C90" w:rsidRDefault="00FB7C90" w:rsidP="00FB7C90">
      <w:pPr>
        <w:numPr>
          <w:ilvl w:val="1"/>
          <w:numId w:val="24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principles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F19CACF" w14:textId="2C41B276" w:rsidR="00FB7C90" w:rsidRPr="00FB7C90" w:rsidRDefault="00FB7C90" w:rsidP="00FB7C90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5B862D8E" w14:textId="77777777" w:rsidR="00FB7C90" w:rsidRPr="00FB7C90" w:rsidRDefault="00FB7C90" w:rsidP="00FB7C90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2.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Practical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(40%)</w:t>
      </w:r>
    </w:p>
    <w:p w14:paraId="458E8FEE" w14:textId="77777777" w:rsidR="00FB7C90" w:rsidRPr="00FB7C90" w:rsidRDefault="00FB7C90" w:rsidP="00FB7C90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>Method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09347428" w14:textId="77777777" w:rsidR="00FB7C90" w:rsidRPr="00FB7C90" w:rsidRDefault="00FB7C90" w:rsidP="00FB7C90">
      <w:pPr>
        <w:numPr>
          <w:ilvl w:val="0"/>
          <w:numId w:val="24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Role-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play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scenario-based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tasks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C58DC14" w14:textId="77777777" w:rsidR="00FB7C90" w:rsidRPr="00FB7C90" w:rsidRDefault="00FB7C90" w:rsidP="00FB7C90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Includes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37FFB1EC" w14:textId="77777777" w:rsidR="00FB7C90" w:rsidRPr="00FB7C90" w:rsidRDefault="00FB7C90" w:rsidP="00FB7C90">
      <w:pPr>
        <w:numPr>
          <w:ilvl w:val="0"/>
          <w:numId w:val="24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B7C90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🎭</w:t>
      </w:r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Simulation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real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situations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</w:p>
    <w:p w14:paraId="67598F96" w14:textId="77777777" w:rsidR="00FB7C90" w:rsidRPr="00FB7C90" w:rsidRDefault="00FB7C90" w:rsidP="00FB7C90">
      <w:pPr>
        <w:numPr>
          <w:ilvl w:val="1"/>
          <w:numId w:val="24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Player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dissent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1E65A10" w14:textId="77777777" w:rsidR="00FB7C90" w:rsidRPr="00FB7C90" w:rsidRDefault="00FB7C90" w:rsidP="00FB7C90">
      <w:pPr>
        <w:numPr>
          <w:ilvl w:val="1"/>
          <w:numId w:val="24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Coach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confrontation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D19F939" w14:textId="77777777" w:rsidR="00FB7C90" w:rsidRPr="00FB7C90" w:rsidRDefault="00FB7C90" w:rsidP="00FB7C90">
      <w:pPr>
        <w:numPr>
          <w:ilvl w:val="1"/>
          <w:numId w:val="24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High-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pressure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87AB847" w14:textId="77777777" w:rsidR="00FB7C90" w:rsidRPr="00FB7C90" w:rsidRDefault="00FB7C90" w:rsidP="00FB7C90">
      <w:pPr>
        <w:numPr>
          <w:ilvl w:val="0"/>
          <w:numId w:val="24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Application of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conflict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management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6FC5AF3" w14:textId="77777777" w:rsidR="00FB7C90" w:rsidRPr="00FB7C90" w:rsidRDefault="00FB7C90" w:rsidP="00FB7C90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Evaluation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Criteria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4A3A1057" w14:textId="77777777" w:rsidR="00FB7C90" w:rsidRPr="00FB7C90" w:rsidRDefault="00FB7C90" w:rsidP="00FB7C90">
      <w:pPr>
        <w:numPr>
          <w:ilvl w:val="0"/>
          <w:numId w:val="24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Clarity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assertiveness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091C162" w14:textId="77777777" w:rsidR="00FB7C90" w:rsidRPr="00FB7C90" w:rsidRDefault="00FB7C90" w:rsidP="00FB7C90">
      <w:pPr>
        <w:numPr>
          <w:ilvl w:val="0"/>
          <w:numId w:val="24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Effectiveness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conflict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management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2B49608" w14:textId="77777777" w:rsidR="00FB7C90" w:rsidRPr="00FB7C90" w:rsidRDefault="00FB7C90" w:rsidP="00FB7C90">
      <w:pPr>
        <w:numPr>
          <w:ilvl w:val="0"/>
          <w:numId w:val="24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accuracy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consistency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4EC8B0C" w14:textId="77777777" w:rsidR="00FB7C90" w:rsidRPr="00FB7C90" w:rsidRDefault="00FB7C90" w:rsidP="00FB7C90">
      <w:pPr>
        <w:numPr>
          <w:ilvl w:val="0"/>
          <w:numId w:val="24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Professional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behaviour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control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19F128B" w14:textId="11740DCA" w:rsidR="00FB7C90" w:rsidRPr="00FB7C90" w:rsidRDefault="00FB7C90" w:rsidP="00FB7C90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0E972768" w14:textId="77777777" w:rsidR="00FB7C90" w:rsidRPr="00FB7C90" w:rsidRDefault="00FB7C90" w:rsidP="00FB7C90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3.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Participation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(10%)</w:t>
      </w:r>
    </w:p>
    <w:p w14:paraId="57CF6A24" w14:textId="77777777" w:rsidR="00FB7C90" w:rsidRPr="00FB7C90" w:rsidRDefault="00FB7C90" w:rsidP="00FB7C90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Method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4B27CB1B" w14:textId="77777777" w:rsidR="00FB7C90" w:rsidRPr="00FB7C90" w:rsidRDefault="00FB7C90" w:rsidP="00FB7C90">
      <w:pPr>
        <w:numPr>
          <w:ilvl w:val="0"/>
          <w:numId w:val="24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Active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engagement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learning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activities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0A7B774" w14:textId="77777777" w:rsidR="00FB7C90" w:rsidRPr="00FB7C90" w:rsidRDefault="00FB7C90" w:rsidP="00FB7C90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Includes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4D35C584" w14:textId="77777777" w:rsidR="00FB7C90" w:rsidRPr="00FB7C90" w:rsidRDefault="00FB7C90" w:rsidP="00FB7C90">
      <w:pPr>
        <w:numPr>
          <w:ilvl w:val="0"/>
          <w:numId w:val="24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B7C90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🎭</w:t>
      </w:r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Role-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play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participation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2E733C5" w14:textId="77777777" w:rsidR="00FB7C90" w:rsidRPr="00FB7C90" w:rsidRDefault="00FB7C90" w:rsidP="00FB7C90">
      <w:pPr>
        <w:numPr>
          <w:ilvl w:val="0"/>
          <w:numId w:val="24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B7C90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🧠</w:t>
      </w:r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Scenario-based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AB9C5BD" w14:textId="77777777" w:rsidR="00FB7C90" w:rsidRPr="00FB7C90" w:rsidRDefault="00FB7C90" w:rsidP="00FB7C90">
      <w:pPr>
        <w:numPr>
          <w:ilvl w:val="0"/>
          <w:numId w:val="24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B7C90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👥</w:t>
      </w:r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Peer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discussions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feedback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3E3ADD6" w14:textId="77777777" w:rsidR="00FB7C90" w:rsidRPr="00FB7C90" w:rsidRDefault="00FB7C90" w:rsidP="00FB7C90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Purpose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3090E434" w14:textId="77777777" w:rsidR="00FB7C90" w:rsidRPr="00FB7C90" w:rsidRDefault="00FB7C90" w:rsidP="00FB7C90">
      <w:pPr>
        <w:numPr>
          <w:ilvl w:val="0"/>
          <w:numId w:val="24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Promote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active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collaboration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18F633A" w14:textId="77777777" w:rsidR="00FB7C90" w:rsidRPr="00FB7C90" w:rsidRDefault="00FB7C90" w:rsidP="00FB7C90">
      <w:pPr>
        <w:numPr>
          <w:ilvl w:val="0"/>
          <w:numId w:val="24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Encourage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practice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experimentation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4DE74B9" w14:textId="754FCCE3" w:rsidR="00FB7C90" w:rsidRPr="00FB7C90" w:rsidRDefault="00FB7C90" w:rsidP="00FB7C90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5530B014" w14:textId="77777777" w:rsidR="00FB7C90" w:rsidRPr="00FB7C90" w:rsidRDefault="00FB7C90" w:rsidP="00FB7C90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4.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Reflection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(20%)</w:t>
      </w:r>
    </w:p>
    <w:p w14:paraId="47DFC50F" w14:textId="77777777" w:rsidR="00FB7C90" w:rsidRPr="00FB7C90" w:rsidRDefault="00FB7C90" w:rsidP="00FB7C90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Method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6E97A976" w14:textId="77777777" w:rsidR="00FB7C90" w:rsidRPr="00FB7C90" w:rsidRDefault="00FB7C90" w:rsidP="00FB7C90">
      <w:pPr>
        <w:numPr>
          <w:ilvl w:val="0"/>
          <w:numId w:val="24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Self-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evaluation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reflection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log </w:t>
      </w:r>
    </w:p>
    <w:p w14:paraId="4B4D0BFA" w14:textId="77777777" w:rsidR="00FB7C90" w:rsidRPr="00FB7C90" w:rsidRDefault="00FB7C90" w:rsidP="00FB7C90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>Features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65D15640" w14:textId="77777777" w:rsidR="00FB7C90" w:rsidRPr="00FB7C90" w:rsidRDefault="00FB7C90" w:rsidP="00FB7C90">
      <w:pPr>
        <w:numPr>
          <w:ilvl w:val="0"/>
          <w:numId w:val="25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B7C90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🧠</w:t>
      </w:r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Analysis of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AE6CCB0" w14:textId="77777777" w:rsidR="00FB7C90" w:rsidRPr="00FB7C90" w:rsidRDefault="00FB7C90" w:rsidP="00FB7C90">
      <w:pPr>
        <w:numPr>
          <w:ilvl w:val="0"/>
          <w:numId w:val="25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B7C90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📓</w:t>
      </w:r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Reflection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behaviour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simulated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scenarios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34743F1" w14:textId="77777777" w:rsidR="00FB7C90" w:rsidRPr="00FB7C90" w:rsidRDefault="00FB7C90" w:rsidP="00FB7C90">
      <w:pPr>
        <w:numPr>
          <w:ilvl w:val="0"/>
          <w:numId w:val="25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B7C90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🔄</w:t>
      </w:r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Identification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strengths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areas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improvement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00663BF" w14:textId="77777777" w:rsidR="00FB7C90" w:rsidRPr="00FB7C90" w:rsidRDefault="00FB7C90" w:rsidP="00FB7C90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Purpose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602D5F24" w14:textId="77777777" w:rsidR="00FB7C90" w:rsidRPr="00FB7C90" w:rsidRDefault="00FB7C90" w:rsidP="00FB7C90">
      <w:pPr>
        <w:numPr>
          <w:ilvl w:val="0"/>
          <w:numId w:val="251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Promote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self-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awareness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continuous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professional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development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7A7D03A" w14:textId="77777777" w:rsidR="00FB7C90" w:rsidRPr="00FB7C90" w:rsidRDefault="00FB7C90" w:rsidP="00FB7C90">
      <w:pPr>
        <w:numPr>
          <w:ilvl w:val="0"/>
          <w:numId w:val="251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development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consistent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reflective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refereeing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behaviour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BEC2D58" w14:textId="5EE43EF3" w:rsidR="00FB7C90" w:rsidRPr="00FB7C90" w:rsidRDefault="00FB7C90" w:rsidP="00FB7C90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7E944E80" w14:textId="77777777" w:rsidR="00FB7C90" w:rsidRPr="00FB7C90" w:rsidRDefault="00FB7C90" w:rsidP="00FB7C90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FB7C90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8.1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Integration</w:t>
      </w:r>
    </w:p>
    <w:p w14:paraId="1A9473EC" w14:textId="77777777" w:rsidR="00FB7C90" w:rsidRPr="00FB7C90" w:rsidRDefault="00FB7C90" w:rsidP="00FB7C90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Assessment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is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supported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by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tools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4C2FDC1B" w14:textId="77777777" w:rsidR="00FB7C90" w:rsidRPr="00FB7C90" w:rsidRDefault="00FB7C90" w:rsidP="00FB7C90">
      <w:pPr>
        <w:numPr>
          <w:ilvl w:val="0"/>
          <w:numId w:val="25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B7C90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💻</w:t>
      </w:r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Online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quizzes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automatic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scoring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31BDA90" w14:textId="77777777" w:rsidR="00FB7C90" w:rsidRPr="00FB7C90" w:rsidRDefault="00FB7C90" w:rsidP="00FB7C90">
      <w:pPr>
        <w:numPr>
          <w:ilvl w:val="0"/>
          <w:numId w:val="25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B7C90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🎥</w:t>
      </w:r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Video-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based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role-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play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scenario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analysis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E9CAF96" w14:textId="77777777" w:rsidR="00FB7C90" w:rsidRPr="00FB7C90" w:rsidRDefault="00FB7C90" w:rsidP="00FB7C90">
      <w:pPr>
        <w:numPr>
          <w:ilvl w:val="0"/>
          <w:numId w:val="25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B7C90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📱</w:t>
      </w:r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feedback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review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tools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C08EF34" w14:textId="77777777" w:rsidR="00FB7C90" w:rsidRPr="00FB7C90" w:rsidRDefault="00FB7C90" w:rsidP="00FB7C90">
      <w:pPr>
        <w:numPr>
          <w:ilvl w:val="0"/>
          <w:numId w:val="25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B7C90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🧾</w:t>
      </w:r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Online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submission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reflection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logs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DCD4BF9" w14:textId="77777777" w:rsidR="00FB7C90" w:rsidRPr="00FB7C90" w:rsidRDefault="00FB7C90" w:rsidP="00FB7C90">
      <w:pPr>
        <w:numPr>
          <w:ilvl w:val="0"/>
          <w:numId w:val="25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B7C90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📊</w:t>
      </w:r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Optional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e-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portfolio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documenting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progress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7E85E21" w14:textId="5EF45816" w:rsidR="00FB7C90" w:rsidRPr="00FB7C90" w:rsidRDefault="00FB7C90" w:rsidP="00FB7C90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58700D8D" w14:textId="77777777" w:rsidR="00FB7C90" w:rsidRPr="00FB7C90" w:rsidRDefault="00FB7C90" w:rsidP="00FB7C90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FB7C90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8.2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Flow</w:t>
      </w:r>
      <w:proofErr w:type="spellEnd"/>
    </w:p>
    <w:p w14:paraId="5DC4B3D6" w14:textId="77777777" w:rsidR="00FB7C90" w:rsidRPr="00FB7C90" w:rsidRDefault="00FB7C90" w:rsidP="00FB7C90">
      <w:pPr>
        <w:numPr>
          <w:ilvl w:val="0"/>
          <w:numId w:val="25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During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formative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):</w:t>
      </w:r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E33FBDF" w14:textId="77777777" w:rsidR="00FB7C90" w:rsidRPr="00FB7C90" w:rsidRDefault="00FB7C90" w:rsidP="00FB7C90">
      <w:pPr>
        <w:numPr>
          <w:ilvl w:val="1"/>
          <w:numId w:val="25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Quizzes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, role-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play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discussions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B527FC5" w14:textId="77777777" w:rsidR="00FB7C90" w:rsidRPr="00FB7C90" w:rsidRDefault="00FB7C90" w:rsidP="00FB7C90">
      <w:pPr>
        <w:numPr>
          <w:ilvl w:val="0"/>
          <w:numId w:val="25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End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of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module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summative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):</w:t>
      </w:r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6FC4F4D" w14:textId="77777777" w:rsidR="00FB7C90" w:rsidRPr="00FB7C90" w:rsidRDefault="00FB7C90" w:rsidP="00FB7C90">
      <w:pPr>
        <w:numPr>
          <w:ilvl w:val="1"/>
          <w:numId w:val="25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Role-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play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+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scenario-based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assessment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87B39A7" w14:textId="77777777" w:rsidR="00FB7C90" w:rsidRPr="00FB7C90" w:rsidRDefault="00FB7C90" w:rsidP="00FB7C90">
      <w:pPr>
        <w:numPr>
          <w:ilvl w:val="1"/>
          <w:numId w:val="25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Submission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reflection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log </w:t>
      </w:r>
    </w:p>
    <w:p w14:paraId="3A5F9F19" w14:textId="77777777" w:rsidR="00FB7C90" w:rsidRPr="00FB7C90" w:rsidRDefault="00FB7C90" w:rsidP="00FB7C90">
      <w:pPr>
        <w:numPr>
          <w:ilvl w:val="0"/>
          <w:numId w:val="25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Feedback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stage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1675D59" w14:textId="77777777" w:rsidR="00FB7C90" w:rsidRPr="00FB7C90" w:rsidRDefault="00FB7C90" w:rsidP="00FB7C90">
      <w:pPr>
        <w:numPr>
          <w:ilvl w:val="1"/>
          <w:numId w:val="25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Trainer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feedback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+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peer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+ self-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evaluation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574DBF2" w14:textId="662CC7A8" w:rsidR="00FB7C90" w:rsidRPr="00FB7C90" w:rsidRDefault="00FB7C90" w:rsidP="00FB7C90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1F26D119" w14:textId="77777777" w:rsidR="00FB7C90" w:rsidRPr="00FB7C90" w:rsidRDefault="00FB7C90" w:rsidP="00FB7C90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FB7C90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8.3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Certification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Threshold</w:t>
      </w:r>
      <w:proofErr w:type="spellEnd"/>
    </w:p>
    <w:p w14:paraId="2F30669A" w14:textId="77777777" w:rsidR="00FB7C90" w:rsidRPr="00FB7C90" w:rsidRDefault="00FB7C90" w:rsidP="00FB7C90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successfully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complete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must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6EDCF676" w14:textId="77777777" w:rsidR="00FB7C90" w:rsidRPr="00FB7C90" w:rsidRDefault="00FB7C90" w:rsidP="00FB7C90">
      <w:pPr>
        <w:numPr>
          <w:ilvl w:val="0"/>
          <w:numId w:val="25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B7C90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Achieve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minimum 60%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overall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score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DE808E0" w14:textId="77777777" w:rsidR="00FB7C90" w:rsidRPr="00FB7C90" w:rsidRDefault="00FB7C90" w:rsidP="00FB7C90">
      <w:pPr>
        <w:numPr>
          <w:ilvl w:val="0"/>
          <w:numId w:val="25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B7C90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lastRenderedPageBreak/>
        <w:t>✔</w:t>
      </w:r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Participate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role-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play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activities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9A94487" w14:textId="77777777" w:rsidR="00FB7C90" w:rsidRPr="00FB7C90" w:rsidRDefault="00FB7C90" w:rsidP="00FB7C90">
      <w:pPr>
        <w:numPr>
          <w:ilvl w:val="0"/>
          <w:numId w:val="25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B7C90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Submit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self-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evaluation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/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reflection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log</w:t>
      </w:r>
    </w:p>
    <w:p w14:paraId="040F01DD" w14:textId="21899414" w:rsidR="008F7395" w:rsidRPr="008F7395" w:rsidRDefault="008F7395" w:rsidP="008F7395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7B56E566" w14:textId="77777777" w:rsidR="00F44836" w:rsidRDefault="00F44836">
      <w:pPr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</w:pPr>
      <w:r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br w:type="page"/>
      </w:r>
    </w:p>
    <w:p w14:paraId="4EC73594" w14:textId="0F4C4099" w:rsidR="008F7395" w:rsidRPr="008F7395" w:rsidRDefault="008F7395" w:rsidP="008F7395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 xml:space="preserve">9. </w:t>
      </w:r>
      <w:proofErr w:type="spellStart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Rubric</w:t>
      </w:r>
      <w:proofErr w:type="spellEnd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</w:t>
      </w:r>
      <w:proofErr w:type="spellStart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Module-Specific</w:t>
      </w:r>
      <w:proofErr w:type="spellEnd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</w:p>
    <w:p w14:paraId="2CF29B04" w14:textId="77777777" w:rsidR="00FB7C90" w:rsidRPr="00FB7C90" w:rsidRDefault="00FB7C90" w:rsidP="00FB7C90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rubric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evaluates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’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ability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communicate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effectively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manage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conflict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make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consistent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decisions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under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pressure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using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four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progressive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levels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Basic,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Developing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Competent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Advanced</w:t>
      </w:r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.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Each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level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includes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clear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descriptors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objective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assessment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structured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feedback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7231BCD2" w14:textId="0D5F80C2" w:rsidR="00FB7C90" w:rsidRPr="00FB7C90" w:rsidRDefault="00FB7C90" w:rsidP="00FB7C90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7925B25B" w14:textId="77777777" w:rsidR="00FB7C90" w:rsidRPr="00FB7C90" w:rsidRDefault="00FB7C90" w:rsidP="00FB7C90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Rubric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Table</w:t>
      </w:r>
      <w:proofErr w:type="spellEnd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9"/>
        <w:gridCol w:w="1619"/>
        <w:gridCol w:w="1632"/>
        <w:gridCol w:w="1632"/>
        <w:gridCol w:w="1674"/>
      </w:tblGrid>
      <w:tr w:rsidR="00FB7C90" w:rsidRPr="00FB7C90" w14:paraId="5DED0A06" w14:textId="77777777" w:rsidTr="00FB7C9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703881A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proofErr w:type="spellStart"/>
            <w:r w:rsidRPr="00FB7C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Criteria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D892DF3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r w:rsidRPr="00FB7C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Basic (1)</w:t>
            </w:r>
          </w:p>
        </w:tc>
        <w:tc>
          <w:tcPr>
            <w:tcW w:w="0" w:type="auto"/>
            <w:vAlign w:val="center"/>
            <w:hideMark/>
          </w:tcPr>
          <w:p w14:paraId="42B4C1AE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proofErr w:type="spellStart"/>
            <w:r w:rsidRPr="00FB7C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Developing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 (2)</w:t>
            </w:r>
          </w:p>
        </w:tc>
        <w:tc>
          <w:tcPr>
            <w:tcW w:w="0" w:type="auto"/>
            <w:vAlign w:val="center"/>
            <w:hideMark/>
          </w:tcPr>
          <w:p w14:paraId="2B771A89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proofErr w:type="spellStart"/>
            <w:r w:rsidRPr="00FB7C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Competent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 (3)</w:t>
            </w:r>
          </w:p>
        </w:tc>
        <w:tc>
          <w:tcPr>
            <w:tcW w:w="0" w:type="auto"/>
            <w:vAlign w:val="center"/>
            <w:hideMark/>
          </w:tcPr>
          <w:p w14:paraId="1341C9F2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r w:rsidRPr="00FB7C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Advanced (4)</w:t>
            </w:r>
          </w:p>
        </w:tc>
      </w:tr>
      <w:tr w:rsidR="00FB7C90" w:rsidRPr="00FB7C90" w14:paraId="35BD8A20" w14:textId="77777777" w:rsidTr="00FB7C9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A68276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FB7C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Communication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Clarity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3E7D37E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Communication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is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unclear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or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ineffective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;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inappropriate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tone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body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language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FA94E75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Basic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communication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;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messages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sometimes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unclear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or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inconsistent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D33B57E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Clear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appropriate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communication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;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effective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use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of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tone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body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language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3C69E8E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Highly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professional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communication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;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consistently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clear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,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assertive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,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well-adapted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to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context</w:t>
            </w:r>
            <w:proofErr w:type="spellEnd"/>
          </w:p>
        </w:tc>
      </w:tr>
      <w:tr w:rsidR="00FB7C90" w:rsidRPr="00FB7C90" w14:paraId="6FE9D773" w14:textId="77777777" w:rsidTr="00FB7C9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68AD9D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FB7C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Conflict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 Handling</w:t>
            </w:r>
          </w:p>
        </w:tc>
        <w:tc>
          <w:tcPr>
            <w:tcW w:w="0" w:type="auto"/>
            <w:vAlign w:val="center"/>
            <w:hideMark/>
          </w:tcPr>
          <w:p w14:paraId="21D93E86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Unable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to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manage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conflict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;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reactions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escalate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situations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6405008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Reactive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approach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;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limited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control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over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conflict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situations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C4B02F9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Controlled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handling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of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conflict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;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applies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de-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escalation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techniques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effectively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4BDC98C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Strategic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conflict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management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;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anticipates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,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prevents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,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resolves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conflicts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confidently</w:t>
            </w:r>
            <w:proofErr w:type="spellEnd"/>
          </w:p>
        </w:tc>
      </w:tr>
      <w:tr w:rsidR="00FB7C90" w:rsidRPr="00FB7C90" w14:paraId="6F67864B" w14:textId="77777777" w:rsidTr="00FB7C9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FB3D93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FB7C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Decision-Making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97638B2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Hesitant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unclear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decisions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;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lacks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confidence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769EE17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Inconsistent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decisions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;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affected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by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pressure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5DFB1A3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Confident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consistent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decision-making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in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most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situations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1AE866C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Authoritative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,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accurate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,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consistent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decisions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even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under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high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pressure</w:t>
            </w:r>
            <w:proofErr w:type="spellEnd"/>
          </w:p>
        </w:tc>
      </w:tr>
      <w:tr w:rsidR="00FB7C90" w:rsidRPr="00FB7C90" w14:paraId="1EC09BDD" w14:textId="77777777" w:rsidTr="00FB7C9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97D9C3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FB7C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Authority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 &amp; Presence</w:t>
            </w:r>
          </w:p>
        </w:tc>
        <w:tc>
          <w:tcPr>
            <w:tcW w:w="0" w:type="auto"/>
            <w:vAlign w:val="center"/>
            <w:hideMark/>
          </w:tcPr>
          <w:p w14:paraId="698A0B0B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Lacks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authority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;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struggles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to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control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interactions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FD692EA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Shows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basic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authority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but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lacks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consistency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5CF06C2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Demonstrates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confident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authority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maintains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control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242FBBF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Strong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presence;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commands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respect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maintains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authority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in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all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situations</w:t>
            </w:r>
            <w:proofErr w:type="spellEnd"/>
          </w:p>
        </w:tc>
      </w:tr>
      <w:tr w:rsidR="00FB7C90" w:rsidRPr="00FB7C90" w14:paraId="7F14BC6C" w14:textId="77777777" w:rsidTr="00FB7C9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284014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FB7C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lastRenderedPageBreak/>
              <w:t xml:space="preserve">Professional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Conduct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 &amp;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Ethics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92F3474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Behaviour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not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aligned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with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professional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standards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2FC2347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Basic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understanding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of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ethics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;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occasional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inconsistencies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DE22C2B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Demonstrates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appropriate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professional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behaviour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ethical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awareness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8C52B23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Exemplary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professionalism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;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consistently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applies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ethical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principles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integrity</w:t>
            </w:r>
            <w:proofErr w:type="spellEnd"/>
          </w:p>
        </w:tc>
      </w:tr>
      <w:tr w:rsidR="00FB7C90" w:rsidRPr="00FB7C90" w14:paraId="35A7F686" w14:textId="77777777" w:rsidTr="00FB7C9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8D6BDA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FB7C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Adaptability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 &amp;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Situational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Awareness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16F6456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Unable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to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adapt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communication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or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decisions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to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context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968FE6C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Limited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adaptability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;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struggles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in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complex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situations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BF56480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Adapts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effectively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to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different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match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situations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01D7896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Highly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adaptable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;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anticipates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responds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strategically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to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dynamic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contexts</w:t>
            </w:r>
            <w:proofErr w:type="spellEnd"/>
          </w:p>
        </w:tc>
      </w:tr>
      <w:tr w:rsidR="00FB7C90" w:rsidRPr="00FB7C90" w14:paraId="0C45A0C9" w14:textId="77777777" w:rsidTr="00FB7C9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A9390B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FB7C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Use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 of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Digital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 Tools</w:t>
            </w:r>
          </w:p>
        </w:tc>
        <w:tc>
          <w:tcPr>
            <w:tcW w:w="0" w:type="auto"/>
            <w:vAlign w:val="center"/>
            <w:hideMark/>
          </w:tcPr>
          <w:p w14:paraId="01FDFD9E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Does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not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use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digital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tools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for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analysis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or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improvement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7F746BB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Uses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basic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tools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with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limited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understanding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4612D7B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Uses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digital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tools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to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review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improve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performance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F1AA557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Effectively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integrates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digital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tools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for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continuous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performance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optimisation</w:t>
            </w:r>
            <w:proofErr w:type="spellEnd"/>
          </w:p>
        </w:tc>
      </w:tr>
      <w:tr w:rsidR="00FB7C90" w:rsidRPr="00FB7C90" w14:paraId="107494A7" w14:textId="77777777" w:rsidTr="00FB7C9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35F441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FB7C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Reflection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 &amp; Self-Evaluation</w:t>
            </w:r>
          </w:p>
        </w:tc>
        <w:tc>
          <w:tcPr>
            <w:tcW w:w="0" w:type="auto"/>
            <w:vAlign w:val="center"/>
            <w:hideMark/>
          </w:tcPr>
          <w:p w14:paraId="3EE850C5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No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reflection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or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awareness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of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performance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16F6DFB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Limited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reflection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;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superficial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insights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ADB1CE9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Reflects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on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performance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identifies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improvements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2F0F1AF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Demonstrates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deep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reflection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continuously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adapts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behaviour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based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on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insights</w:t>
            </w:r>
            <w:proofErr w:type="spellEnd"/>
          </w:p>
        </w:tc>
      </w:tr>
    </w:tbl>
    <w:p w14:paraId="034D644B" w14:textId="1F5BD866" w:rsidR="008F7395" w:rsidRPr="008F7395" w:rsidRDefault="008F7395" w:rsidP="008F7395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4D1C1CE" w14:textId="77777777" w:rsidR="00FB7C90" w:rsidRPr="00FB7C90" w:rsidRDefault="00FB7C90" w:rsidP="00FB7C90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FB7C90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9.1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Scoring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System</w:t>
      </w:r>
      <w:proofErr w:type="spellEnd"/>
    </w:p>
    <w:p w14:paraId="3E04DB98" w14:textId="77777777" w:rsidR="00FB7C90" w:rsidRPr="00FB7C90" w:rsidRDefault="00FB7C90" w:rsidP="00FB7C90">
      <w:pPr>
        <w:numPr>
          <w:ilvl w:val="0"/>
          <w:numId w:val="25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Each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criterion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is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scored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from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1 (Basic)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4 (Advanced) </w:t>
      </w:r>
    </w:p>
    <w:p w14:paraId="5B69354D" w14:textId="77777777" w:rsidR="00FB7C90" w:rsidRPr="00FB7C90" w:rsidRDefault="00FB7C90" w:rsidP="00FB7C90">
      <w:pPr>
        <w:numPr>
          <w:ilvl w:val="0"/>
          <w:numId w:val="25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Total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score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is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calculated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across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all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criteria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E2EB811" w14:textId="77777777" w:rsidR="00FB7C90" w:rsidRPr="00FB7C90" w:rsidRDefault="00FB7C90" w:rsidP="00FB7C90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Performance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Levels</w:t>
      </w:r>
      <w:proofErr w:type="spellEnd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2"/>
        <w:gridCol w:w="1215"/>
      </w:tblGrid>
      <w:tr w:rsidR="00FB7C90" w:rsidRPr="00FB7C90" w14:paraId="54E857A5" w14:textId="77777777" w:rsidTr="00FB7C9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1585000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proofErr w:type="spellStart"/>
            <w:r w:rsidRPr="00FB7C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Score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Range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401D22A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r w:rsidRPr="00FB7C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Level</w:t>
            </w:r>
          </w:p>
        </w:tc>
      </w:tr>
      <w:tr w:rsidR="00FB7C90" w:rsidRPr="00FB7C90" w14:paraId="4ACFDF9F" w14:textId="77777777" w:rsidTr="00FB7C9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772C3B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8–14</w:t>
            </w:r>
          </w:p>
        </w:tc>
        <w:tc>
          <w:tcPr>
            <w:tcW w:w="0" w:type="auto"/>
            <w:vAlign w:val="center"/>
            <w:hideMark/>
          </w:tcPr>
          <w:p w14:paraId="26E8C4BA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Basic</w:t>
            </w:r>
          </w:p>
        </w:tc>
      </w:tr>
      <w:tr w:rsidR="00FB7C90" w:rsidRPr="00FB7C90" w14:paraId="78684157" w14:textId="77777777" w:rsidTr="00FB7C9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C2BE9D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lastRenderedPageBreak/>
              <w:t>15–22</w:t>
            </w:r>
          </w:p>
        </w:tc>
        <w:tc>
          <w:tcPr>
            <w:tcW w:w="0" w:type="auto"/>
            <w:vAlign w:val="center"/>
            <w:hideMark/>
          </w:tcPr>
          <w:p w14:paraId="01175D70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Developing</w:t>
            </w:r>
            <w:proofErr w:type="spellEnd"/>
          </w:p>
        </w:tc>
      </w:tr>
      <w:tr w:rsidR="00FB7C90" w:rsidRPr="00FB7C90" w14:paraId="7966F708" w14:textId="77777777" w:rsidTr="00FB7C9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9F9487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23–30</w:t>
            </w:r>
          </w:p>
        </w:tc>
        <w:tc>
          <w:tcPr>
            <w:tcW w:w="0" w:type="auto"/>
            <w:vAlign w:val="center"/>
            <w:hideMark/>
          </w:tcPr>
          <w:p w14:paraId="4F11D00A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Competent</w:t>
            </w:r>
            <w:proofErr w:type="spellEnd"/>
          </w:p>
        </w:tc>
      </w:tr>
      <w:tr w:rsidR="00FB7C90" w:rsidRPr="00FB7C90" w14:paraId="0B48E79D" w14:textId="77777777" w:rsidTr="00FB7C9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1FE138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31–32</w:t>
            </w:r>
          </w:p>
        </w:tc>
        <w:tc>
          <w:tcPr>
            <w:tcW w:w="0" w:type="auto"/>
            <w:vAlign w:val="center"/>
            <w:hideMark/>
          </w:tcPr>
          <w:p w14:paraId="2810102A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Advanced</w:t>
            </w:r>
          </w:p>
        </w:tc>
      </w:tr>
    </w:tbl>
    <w:p w14:paraId="06EA2909" w14:textId="5752EED8" w:rsidR="00FB7C90" w:rsidRPr="00FB7C90" w:rsidRDefault="00FB7C90" w:rsidP="00FB7C90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</w:p>
    <w:p w14:paraId="6034FE2F" w14:textId="77777777" w:rsidR="00FB7C90" w:rsidRPr="00FB7C90" w:rsidRDefault="00FB7C90" w:rsidP="00FB7C90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FB7C90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9.2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Use</w:t>
      </w:r>
      <w:proofErr w:type="spellEnd"/>
    </w:p>
    <w:p w14:paraId="6C082897" w14:textId="77777777" w:rsidR="00FB7C90" w:rsidRPr="00FB7C90" w:rsidRDefault="00FB7C90" w:rsidP="00FB7C90">
      <w:pPr>
        <w:numPr>
          <w:ilvl w:val="0"/>
          <w:numId w:val="4"/>
        </w:numPr>
        <w:tabs>
          <w:tab w:val="num" w:pos="360"/>
        </w:tabs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rubric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is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used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for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100A08B1" w14:textId="77777777" w:rsidR="00FB7C90" w:rsidRPr="00FB7C90" w:rsidRDefault="00FB7C90" w:rsidP="00FB7C90">
      <w:pPr>
        <w:numPr>
          <w:ilvl w:val="0"/>
          <w:numId w:val="25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B7C90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Evaluation of role-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play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scenario-based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tasks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(40%) </w:t>
      </w:r>
    </w:p>
    <w:p w14:paraId="6BFC2E10" w14:textId="77777777" w:rsidR="00FB7C90" w:rsidRPr="00FB7C90" w:rsidRDefault="00FB7C90" w:rsidP="00FB7C90">
      <w:pPr>
        <w:numPr>
          <w:ilvl w:val="0"/>
          <w:numId w:val="25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B7C90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Assessment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professional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behaviour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4800BC1" w14:textId="77777777" w:rsidR="00FB7C90" w:rsidRPr="00FB7C90" w:rsidRDefault="00FB7C90" w:rsidP="00FB7C90">
      <w:pPr>
        <w:numPr>
          <w:ilvl w:val="0"/>
          <w:numId w:val="25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B7C90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Observation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during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simulations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activities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F4FD356" w14:textId="77777777" w:rsidR="00FB7C90" w:rsidRPr="00FB7C90" w:rsidRDefault="00FB7C90" w:rsidP="00FB7C90">
      <w:pPr>
        <w:numPr>
          <w:ilvl w:val="0"/>
          <w:numId w:val="25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B7C90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Ensuring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consistency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across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REFIT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partners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46B7D7C" w14:textId="724B8C51" w:rsidR="00FB7C90" w:rsidRPr="00FB7C90" w:rsidRDefault="00FB7C90" w:rsidP="00FB7C90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</w:p>
    <w:p w14:paraId="1AB9BF9D" w14:textId="77777777" w:rsidR="00FB7C90" w:rsidRPr="00FB7C90" w:rsidRDefault="00FB7C90" w:rsidP="00FB7C90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FB7C90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9.3 Feedback Integration</w:t>
      </w:r>
    </w:p>
    <w:p w14:paraId="62F89B09" w14:textId="77777777" w:rsidR="00FB7C90" w:rsidRPr="00FB7C90" w:rsidRDefault="00FB7C90" w:rsidP="00FB7C90">
      <w:pPr>
        <w:numPr>
          <w:ilvl w:val="0"/>
          <w:numId w:val="4"/>
        </w:numPr>
        <w:tabs>
          <w:tab w:val="num" w:pos="360"/>
        </w:tabs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Trainers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should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7660A087" w14:textId="77777777" w:rsidR="00FB7C90" w:rsidRPr="00FB7C90" w:rsidRDefault="00FB7C90" w:rsidP="00FB7C90">
      <w:pPr>
        <w:numPr>
          <w:ilvl w:val="0"/>
          <w:numId w:val="25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Provide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qualitative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feedback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alongside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scores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3FB4956" w14:textId="77777777" w:rsidR="00FB7C90" w:rsidRPr="00FB7C90" w:rsidRDefault="00FB7C90" w:rsidP="00FB7C90">
      <w:pPr>
        <w:numPr>
          <w:ilvl w:val="0"/>
          <w:numId w:val="25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Highlight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strengths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areas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improvement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A395079" w14:textId="77777777" w:rsidR="00FB7C90" w:rsidRPr="00FB7C90" w:rsidRDefault="00FB7C90" w:rsidP="00FB7C90">
      <w:pPr>
        <w:numPr>
          <w:ilvl w:val="0"/>
          <w:numId w:val="25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Encourage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refine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</w:p>
    <w:p w14:paraId="53D0D88B" w14:textId="77777777" w:rsidR="00FB7C90" w:rsidRPr="00FB7C90" w:rsidRDefault="00FB7C90" w:rsidP="00FB7C90">
      <w:pPr>
        <w:numPr>
          <w:ilvl w:val="1"/>
          <w:numId w:val="25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techniques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E103B3E" w14:textId="77777777" w:rsidR="00FB7C90" w:rsidRPr="00FB7C90" w:rsidRDefault="00FB7C90" w:rsidP="00FB7C90">
      <w:pPr>
        <w:numPr>
          <w:ilvl w:val="1"/>
          <w:numId w:val="25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Conflict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management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FBD7ED6" w14:textId="77777777" w:rsidR="00FB7C90" w:rsidRPr="00FB7C90" w:rsidRDefault="00FB7C90" w:rsidP="00FB7C90">
      <w:pPr>
        <w:numPr>
          <w:ilvl w:val="1"/>
          <w:numId w:val="25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approaches</w:t>
      </w:r>
      <w:proofErr w:type="spellEnd"/>
    </w:p>
    <w:p w14:paraId="21EF0F16" w14:textId="7E255863" w:rsidR="00FB7C90" w:rsidRDefault="00FB7C90">
      <w:pPr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</w:pPr>
    </w:p>
    <w:p w14:paraId="5C1E4F47" w14:textId="77777777" w:rsidR="00FB7C90" w:rsidRDefault="00FB7C90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br w:type="page"/>
      </w:r>
    </w:p>
    <w:p w14:paraId="4B0D4027" w14:textId="79BCD402" w:rsidR="008F7395" w:rsidRPr="008F7395" w:rsidRDefault="008F7395" w:rsidP="008F7395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 xml:space="preserve">10. Learning </w:t>
      </w:r>
      <w:proofErr w:type="spellStart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Outputs</w:t>
      </w:r>
      <w:proofErr w:type="spellEnd"/>
    </w:p>
    <w:p w14:paraId="1DDEC440" w14:textId="77777777" w:rsidR="00FB7C90" w:rsidRPr="00FB7C90" w:rsidRDefault="00FB7C90" w:rsidP="00FB7C90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At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end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will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produce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 set of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practical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evidence-based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outputs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demonstrating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their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ability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communicate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effectively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manage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conflict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make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consistent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decisions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apply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professional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conduct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principles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refereeing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contexts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061B9C8D" w14:textId="25E0BC28" w:rsidR="00FB7C90" w:rsidRPr="00FB7C90" w:rsidRDefault="00FB7C90" w:rsidP="00FB7C90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6C5183C5" w14:textId="77777777" w:rsidR="00FB7C90" w:rsidRPr="00FB7C90" w:rsidRDefault="00FB7C90" w:rsidP="00FB7C90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Participants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will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produce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0E38FF66" w14:textId="77777777" w:rsidR="00FB7C90" w:rsidRPr="00FB7C90" w:rsidRDefault="00FB7C90" w:rsidP="00FB7C90">
      <w:pPr>
        <w:numPr>
          <w:ilvl w:val="0"/>
          <w:numId w:val="25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B7C90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Communication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Self-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A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structured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evaluation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participant’s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style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including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</w:p>
    <w:p w14:paraId="3BAAB602" w14:textId="77777777" w:rsidR="00FB7C90" w:rsidRPr="00FB7C90" w:rsidRDefault="00FB7C90" w:rsidP="00FB7C90">
      <w:pPr>
        <w:numPr>
          <w:ilvl w:val="1"/>
          <w:numId w:val="25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Verbal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clarity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tone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assertiveness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1F154F48" w14:textId="77777777" w:rsidR="00FB7C90" w:rsidRPr="00FB7C90" w:rsidRDefault="00FB7C90" w:rsidP="00FB7C90">
      <w:pPr>
        <w:numPr>
          <w:ilvl w:val="1"/>
          <w:numId w:val="25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Non-verbal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(body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language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gestures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positioning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0F8F4DDB" w14:textId="77777777" w:rsidR="00FB7C90" w:rsidRPr="00FB7C90" w:rsidRDefault="00FB7C90" w:rsidP="00FB7C90">
      <w:pPr>
        <w:numPr>
          <w:ilvl w:val="1"/>
          <w:numId w:val="25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Interaction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players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coaches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officials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7AA9617" w14:textId="77777777" w:rsidR="00FB7C90" w:rsidRPr="00FB7C90" w:rsidRDefault="00FB7C90" w:rsidP="00FB7C90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This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output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reflects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participant’s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ability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identify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strengths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areas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for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improvement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in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communication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364CA76E" w14:textId="399F21C0" w:rsidR="00FB7C90" w:rsidRPr="00FB7C90" w:rsidRDefault="00FB7C90" w:rsidP="00FB7C90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35BFEDD8" w14:textId="77777777" w:rsidR="00FB7C90" w:rsidRPr="00FB7C90" w:rsidRDefault="00FB7C90" w:rsidP="00FB7C90">
      <w:pPr>
        <w:numPr>
          <w:ilvl w:val="0"/>
          <w:numId w:val="25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B7C90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Scenario-Based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Decision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Responses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A set of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responses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simulated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scenarios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demonstrating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</w:p>
    <w:p w14:paraId="1F144ADE" w14:textId="77777777" w:rsidR="00FB7C90" w:rsidRPr="00FB7C90" w:rsidRDefault="00FB7C90" w:rsidP="00FB7C90">
      <w:pPr>
        <w:numPr>
          <w:ilvl w:val="1"/>
          <w:numId w:val="25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pressure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888E07E" w14:textId="77777777" w:rsidR="00FB7C90" w:rsidRPr="00FB7C90" w:rsidRDefault="00FB7C90" w:rsidP="00FB7C90">
      <w:pPr>
        <w:numPr>
          <w:ilvl w:val="1"/>
          <w:numId w:val="25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619244D" w14:textId="77777777" w:rsidR="00FB7C90" w:rsidRPr="00FB7C90" w:rsidRDefault="00FB7C90" w:rsidP="00FB7C90">
      <w:pPr>
        <w:numPr>
          <w:ilvl w:val="1"/>
          <w:numId w:val="25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Conflict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management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D9298B4" w14:textId="77777777" w:rsidR="00FB7C90" w:rsidRPr="00FB7C90" w:rsidRDefault="00FB7C90" w:rsidP="00FB7C90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These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responses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should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show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participant’s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ability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apply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knowledge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skills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in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realistic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refereeing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situations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2BF91F76" w14:textId="28DE86B6" w:rsidR="00FB7C90" w:rsidRPr="00FB7C90" w:rsidRDefault="00FB7C90" w:rsidP="00FB7C90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0F38C544" w14:textId="77777777" w:rsidR="00FB7C90" w:rsidRPr="00FB7C90" w:rsidRDefault="00FB7C90" w:rsidP="00FB7C90">
      <w:pPr>
        <w:numPr>
          <w:ilvl w:val="0"/>
          <w:numId w:val="26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B7C90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Professional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Conduct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Checklist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A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practical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tool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outlining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key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principles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behaviours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including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</w:p>
    <w:p w14:paraId="0FF47B8D" w14:textId="77777777" w:rsidR="00FB7C90" w:rsidRPr="00FB7C90" w:rsidRDefault="00FB7C90" w:rsidP="00FB7C90">
      <w:pPr>
        <w:numPr>
          <w:ilvl w:val="1"/>
          <w:numId w:val="26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Ethical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standards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fairness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neutrality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integrity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31348C64" w14:textId="77777777" w:rsidR="00FB7C90" w:rsidRPr="00FB7C90" w:rsidRDefault="00FB7C90" w:rsidP="00FB7C90">
      <w:pPr>
        <w:numPr>
          <w:ilvl w:val="1"/>
          <w:numId w:val="26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Professional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behaviour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off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field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7FAACB2" w14:textId="77777777" w:rsidR="00FB7C90" w:rsidRPr="00FB7C90" w:rsidRDefault="00FB7C90" w:rsidP="00FB7C90">
      <w:pPr>
        <w:numPr>
          <w:ilvl w:val="1"/>
          <w:numId w:val="26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Consistency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transparency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6C016BB" w14:textId="77777777" w:rsidR="00FB7C90" w:rsidRPr="00FB7C90" w:rsidRDefault="00FB7C90" w:rsidP="00FB7C90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This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checklist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ongoing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self-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monitoring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professional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development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4234FD9E" w14:textId="7BE2C44A" w:rsidR="00FB7C90" w:rsidRPr="00FB7C90" w:rsidRDefault="00FB7C90" w:rsidP="00FB7C90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05F26FA4" w14:textId="77777777" w:rsidR="00FB7C90" w:rsidRPr="00FB7C90" w:rsidRDefault="00FB7C90" w:rsidP="00FB7C90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Additional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&amp; Interactive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Outputs</w:t>
      </w:r>
      <w:proofErr w:type="spellEnd"/>
    </w:p>
    <w:p w14:paraId="40B1A6DE" w14:textId="77777777" w:rsidR="00FB7C90" w:rsidRPr="00FB7C90" w:rsidRDefault="00FB7C90" w:rsidP="00FB7C90">
      <w:pPr>
        <w:numPr>
          <w:ilvl w:val="0"/>
          <w:numId w:val="261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B7C90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lastRenderedPageBreak/>
        <w:t>📊</w:t>
      </w:r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Video-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Based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Self-Analysis (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Recommended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review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recorded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scenarios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</w:p>
    <w:p w14:paraId="7A5B66A4" w14:textId="77777777" w:rsidR="00FB7C90" w:rsidRPr="00FB7C90" w:rsidRDefault="00FB7C90" w:rsidP="00FB7C90">
      <w:pPr>
        <w:numPr>
          <w:ilvl w:val="1"/>
          <w:numId w:val="261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Analyse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behaviour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F7D932C" w14:textId="77777777" w:rsidR="00FB7C90" w:rsidRPr="00FB7C90" w:rsidRDefault="00FB7C90" w:rsidP="00FB7C90">
      <w:pPr>
        <w:numPr>
          <w:ilvl w:val="1"/>
          <w:numId w:val="261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Identify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improvement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areas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F83C08C" w14:textId="4591325C" w:rsidR="00FB7C90" w:rsidRPr="00FB7C90" w:rsidRDefault="00FB7C90" w:rsidP="00FB7C90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6C7E9239" w14:textId="77777777" w:rsidR="00FB7C90" w:rsidRPr="00FB7C90" w:rsidRDefault="00FB7C90" w:rsidP="00FB7C90">
      <w:pPr>
        <w:numPr>
          <w:ilvl w:val="0"/>
          <w:numId w:val="26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B7C90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🎭</w:t>
      </w:r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Role-Play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Performance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Record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Optional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Documentation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or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recording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of: </w:t>
      </w:r>
    </w:p>
    <w:p w14:paraId="4EBC8CF7" w14:textId="77777777" w:rsidR="00FB7C90" w:rsidRPr="00FB7C90" w:rsidRDefault="00FB7C90" w:rsidP="00FB7C90">
      <w:pPr>
        <w:numPr>
          <w:ilvl w:val="1"/>
          <w:numId w:val="26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Role-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play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278CE1A" w14:textId="77777777" w:rsidR="00FB7C90" w:rsidRPr="00FB7C90" w:rsidRDefault="00FB7C90" w:rsidP="00FB7C90">
      <w:pPr>
        <w:numPr>
          <w:ilvl w:val="1"/>
          <w:numId w:val="26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Conflict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management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demonstrations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F878446" w14:textId="6E45C76A" w:rsidR="00FB7C90" w:rsidRPr="00FB7C90" w:rsidRDefault="00FB7C90" w:rsidP="00FB7C90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6CEA608C" w14:textId="77777777" w:rsidR="00FB7C90" w:rsidRPr="00FB7C90" w:rsidRDefault="00FB7C90" w:rsidP="00FB7C90">
      <w:pPr>
        <w:numPr>
          <w:ilvl w:val="0"/>
          <w:numId w:val="26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B7C90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🧠</w:t>
      </w:r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Reflection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Log (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Optional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A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structured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reflection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including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</w:p>
    <w:p w14:paraId="7686C302" w14:textId="77777777" w:rsidR="00FB7C90" w:rsidRPr="00FB7C90" w:rsidRDefault="00FB7C90" w:rsidP="00FB7C90">
      <w:pPr>
        <w:numPr>
          <w:ilvl w:val="1"/>
          <w:numId w:val="26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Experiences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during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simulations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AF41026" w14:textId="77777777" w:rsidR="00FB7C90" w:rsidRPr="00FB7C90" w:rsidRDefault="00FB7C90" w:rsidP="00FB7C90">
      <w:pPr>
        <w:numPr>
          <w:ilvl w:val="1"/>
          <w:numId w:val="26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challenges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01C5559" w14:textId="77777777" w:rsidR="00FB7C90" w:rsidRPr="00FB7C90" w:rsidRDefault="00FB7C90" w:rsidP="00FB7C90">
      <w:pPr>
        <w:numPr>
          <w:ilvl w:val="1"/>
          <w:numId w:val="26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Lessons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learned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improvement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A03257B" w14:textId="06001F1A" w:rsidR="00FB7C90" w:rsidRPr="00FB7C90" w:rsidRDefault="00FB7C90" w:rsidP="00FB7C90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35C193C2" w14:textId="77777777" w:rsidR="00FB7C90" w:rsidRPr="00FB7C90" w:rsidRDefault="00FB7C90" w:rsidP="00FB7C90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Alignment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with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Learning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Outcomes</w:t>
      </w:r>
      <w:proofErr w:type="spellEnd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09"/>
        <w:gridCol w:w="6127"/>
      </w:tblGrid>
      <w:tr w:rsidR="00FB7C90" w:rsidRPr="00FB7C90" w14:paraId="6F1AA505" w14:textId="77777777" w:rsidTr="00FB7C9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E4E5C88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r w:rsidRPr="00FB7C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Learning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Area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F40AC30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proofErr w:type="spellStart"/>
            <w:r w:rsidRPr="00FB7C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Output</w:t>
            </w:r>
            <w:proofErr w:type="spellEnd"/>
          </w:p>
        </w:tc>
      </w:tr>
      <w:tr w:rsidR="00FB7C90" w:rsidRPr="00FB7C90" w14:paraId="2C41986F" w14:textId="77777777" w:rsidTr="00FB7C9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39AD1F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Knowledge</w:t>
            </w:r>
          </w:p>
        </w:tc>
        <w:tc>
          <w:tcPr>
            <w:tcW w:w="0" w:type="auto"/>
            <w:vAlign w:val="center"/>
            <w:hideMark/>
          </w:tcPr>
          <w:p w14:paraId="7BB36549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Reflected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in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checklist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scenario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responses</w:t>
            </w:r>
            <w:proofErr w:type="spellEnd"/>
          </w:p>
        </w:tc>
      </w:tr>
      <w:tr w:rsidR="00FB7C90" w:rsidRPr="00FB7C90" w14:paraId="46987D1C" w14:textId="77777777" w:rsidTr="00FB7C9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8197FD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Skills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5B0B18E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Demonstrated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through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communication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role-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play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responses</w:t>
            </w:r>
            <w:proofErr w:type="spellEnd"/>
          </w:p>
        </w:tc>
      </w:tr>
      <w:tr w:rsidR="00FB7C90" w:rsidRPr="00FB7C90" w14:paraId="73B0F378" w14:textId="77777777" w:rsidTr="00FB7C9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0483EB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Competence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F45CC07" w14:textId="77777777" w:rsidR="00FB7C90" w:rsidRPr="00FB7C90" w:rsidRDefault="00FB7C90" w:rsidP="00FB7C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Evident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in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decision-making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professional</w:t>
            </w:r>
            <w:proofErr w:type="spellEnd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FB7C90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conduct</w:t>
            </w:r>
            <w:proofErr w:type="spellEnd"/>
          </w:p>
        </w:tc>
      </w:tr>
    </w:tbl>
    <w:p w14:paraId="66793502" w14:textId="4DB5EA02" w:rsidR="00FB7C90" w:rsidRPr="00FB7C90" w:rsidRDefault="00FB7C90" w:rsidP="00FB7C90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52F375A7" w14:textId="77777777" w:rsidR="00FB7C90" w:rsidRPr="00FB7C90" w:rsidRDefault="00FB7C90" w:rsidP="00FB7C90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Relevance</w:t>
      </w:r>
      <w:proofErr w:type="spellEnd"/>
    </w:p>
    <w:p w14:paraId="60F55F08" w14:textId="77777777" w:rsidR="00FB7C90" w:rsidRPr="00FB7C90" w:rsidRDefault="00FB7C90" w:rsidP="00FB7C90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These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outputs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directly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contribute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404BAE2B" w14:textId="77777777" w:rsidR="00FB7C90" w:rsidRPr="00FB7C90" w:rsidRDefault="00FB7C90" w:rsidP="00FB7C90">
      <w:pPr>
        <w:numPr>
          <w:ilvl w:val="0"/>
          <w:numId w:val="26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B7C90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Practical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assessment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(Role-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play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&amp;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scenario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– 40%) </w:t>
      </w:r>
    </w:p>
    <w:p w14:paraId="32656F8E" w14:textId="77777777" w:rsidR="00FB7C90" w:rsidRPr="00FB7C90" w:rsidRDefault="00FB7C90" w:rsidP="00FB7C90">
      <w:pPr>
        <w:numPr>
          <w:ilvl w:val="0"/>
          <w:numId w:val="26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B7C90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Reflection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assessment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(Self-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evaluation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– 20%) </w:t>
      </w:r>
    </w:p>
    <w:p w14:paraId="78755C72" w14:textId="77777777" w:rsidR="00FB7C90" w:rsidRPr="00FB7C90" w:rsidRDefault="00FB7C90" w:rsidP="00FB7C90">
      <w:pPr>
        <w:numPr>
          <w:ilvl w:val="0"/>
          <w:numId w:val="26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B7C90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Participation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validation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activities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&amp; </w:t>
      </w:r>
      <w:proofErr w:type="spellStart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exercises</w:t>
      </w:r>
      <w:proofErr w:type="spellEnd"/>
      <w:r w:rsidRPr="00FB7C90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)</w:t>
      </w:r>
    </w:p>
    <w:p w14:paraId="4F06358E" w14:textId="77777777" w:rsidR="00FB7C90" w:rsidRDefault="00FB7C90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br w:type="page"/>
      </w:r>
    </w:p>
    <w:p w14:paraId="07028B2D" w14:textId="1460576A" w:rsidR="008F7395" w:rsidRPr="008F7395" w:rsidRDefault="008F7395" w:rsidP="008F7395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 xml:space="preserve">11. </w:t>
      </w:r>
      <w:proofErr w:type="spellStart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Trainer</w:t>
      </w:r>
      <w:proofErr w:type="spellEnd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Guidelines</w:t>
      </w:r>
      <w:proofErr w:type="spellEnd"/>
    </w:p>
    <w:p w14:paraId="7BA54F12" w14:textId="77777777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Trainers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play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key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role in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facilitating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practical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interactive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performance-oriented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environment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enabling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develop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effective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communication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conflict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management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decision-making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skills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.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following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guidelines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ensure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consistent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high-quality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delivery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across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all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partners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contexts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0FD75E67" w14:textId="2CA559EE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544D4871" w14:textId="77777777" w:rsidR="00E74354" w:rsidRPr="00E74354" w:rsidRDefault="00E74354" w:rsidP="00E7435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1.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Use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Real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Match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Scenarios</w:t>
      </w:r>
      <w:proofErr w:type="spellEnd"/>
    </w:p>
    <w:p w14:paraId="33E10BA4" w14:textId="77777777" w:rsidR="00E74354" w:rsidRPr="00E74354" w:rsidRDefault="00E74354" w:rsidP="00E74354">
      <w:pPr>
        <w:numPr>
          <w:ilvl w:val="0"/>
          <w:numId w:val="26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Integrate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realistic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refereeing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situations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e.g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.,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player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dissent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coach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confrontation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controversial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5B885E54" w14:textId="77777777" w:rsidR="00E74354" w:rsidRPr="00E74354" w:rsidRDefault="00E74354" w:rsidP="00E74354">
      <w:pPr>
        <w:numPr>
          <w:ilvl w:val="0"/>
          <w:numId w:val="26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video-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based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match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clips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where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possible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enhance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realism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997AEDC" w14:textId="77777777" w:rsidR="00E74354" w:rsidRPr="00E74354" w:rsidRDefault="00E74354" w:rsidP="00E74354">
      <w:pPr>
        <w:numPr>
          <w:ilvl w:val="0"/>
          <w:numId w:val="26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Encourage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analyse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</w:p>
    <w:p w14:paraId="6B1BE870" w14:textId="77777777" w:rsidR="00E74354" w:rsidRPr="00E74354" w:rsidRDefault="00E74354" w:rsidP="00E74354">
      <w:pPr>
        <w:numPr>
          <w:ilvl w:val="1"/>
          <w:numId w:val="26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style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8B10B92" w14:textId="77777777" w:rsidR="00E74354" w:rsidRPr="00E74354" w:rsidRDefault="00E74354" w:rsidP="00E74354">
      <w:pPr>
        <w:numPr>
          <w:ilvl w:val="1"/>
          <w:numId w:val="26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process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B15B5AF" w14:textId="77777777" w:rsidR="00E74354" w:rsidRPr="00E74354" w:rsidRDefault="00E74354" w:rsidP="00E74354">
      <w:pPr>
        <w:numPr>
          <w:ilvl w:val="1"/>
          <w:numId w:val="26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Behavioural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responses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AE7C5A6" w14:textId="3DE24607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289671A9" w14:textId="77777777" w:rsidR="00E74354" w:rsidRPr="00E74354" w:rsidRDefault="00E74354" w:rsidP="00E7435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2.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Encourage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Role-Play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Feedback</w:t>
      </w:r>
    </w:p>
    <w:p w14:paraId="2E9319B7" w14:textId="77777777" w:rsidR="00E74354" w:rsidRPr="00E74354" w:rsidRDefault="00E74354" w:rsidP="00E74354">
      <w:pPr>
        <w:numPr>
          <w:ilvl w:val="0"/>
          <w:numId w:val="26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structured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role-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play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exercises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simulate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interactions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</w:p>
    <w:p w14:paraId="5C4E5998" w14:textId="77777777" w:rsidR="00E74354" w:rsidRPr="00E74354" w:rsidRDefault="00E74354" w:rsidP="00E74354">
      <w:pPr>
        <w:numPr>
          <w:ilvl w:val="1"/>
          <w:numId w:val="26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–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player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4D00D6F" w14:textId="77777777" w:rsidR="00E74354" w:rsidRPr="00E74354" w:rsidRDefault="00E74354" w:rsidP="00E74354">
      <w:pPr>
        <w:numPr>
          <w:ilvl w:val="1"/>
          <w:numId w:val="26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–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coach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CA046C5" w14:textId="77777777" w:rsidR="00E74354" w:rsidRPr="00E74354" w:rsidRDefault="00E74354" w:rsidP="00E74354">
      <w:pPr>
        <w:numPr>
          <w:ilvl w:val="1"/>
          <w:numId w:val="26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–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assistant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BC7DF8A" w14:textId="77777777" w:rsidR="00E74354" w:rsidRPr="00E74354" w:rsidRDefault="00E74354" w:rsidP="00E74354">
      <w:pPr>
        <w:numPr>
          <w:ilvl w:val="0"/>
          <w:numId w:val="26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Facilitate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peer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trainer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feedback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after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each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role-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play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DD7813C" w14:textId="77777777" w:rsidR="00E74354" w:rsidRPr="00E74354" w:rsidRDefault="00E74354" w:rsidP="00E74354">
      <w:pPr>
        <w:numPr>
          <w:ilvl w:val="0"/>
          <w:numId w:val="26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Focus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improving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</w:p>
    <w:p w14:paraId="3F8594F1" w14:textId="77777777" w:rsidR="00E74354" w:rsidRPr="00E74354" w:rsidRDefault="00E74354" w:rsidP="00E74354">
      <w:pPr>
        <w:numPr>
          <w:ilvl w:val="1"/>
          <w:numId w:val="26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clarity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2AFB998" w14:textId="77777777" w:rsidR="00E74354" w:rsidRPr="00E74354" w:rsidRDefault="00E74354" w:rsidP="00E74354">
      <w:pPr>
        <w:numPr>
          <w:ilvl w:val="1"/>
          <w:numId w:val="26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Authority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A6FC01B" w14:textId="77777777" w:rsidR="00E74354" w:rsidRPr="00E74354" w:rsidRDefault="00E74354" w:rsidP="00E74354">
      <w:pPr>
        <w:numPr>
          <w:ilvl w:val="1"/>
          <w:numId w:val="26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Conflict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management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C299505" w14:textId="5DD134C5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024696B2" w14:textId="77777777" w:rsidR="00E74354" w:rsidRPr="00E74354" w:rsidRDefault="00E74354" w:rsidP="00E7435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3.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Focus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on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Practical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Application</w:t>
      </w:r>
    </w:p>
    <w:p w14:paraId="690FCEC7" w14:textId="77777777" w:rsidR="00E74354" w:rsidRPr="00E74354" w:rsidRDefault="00E74354" w:rsidP="00E74354">
      <w:pPr>
        <w:numPr>
          <w:ilvl w:val="0"/>
          <w:numId w:val="26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Minimise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theoretical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explanations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prioritise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hands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-on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E7C9744" w14:textId="77777777" w:rsidR="00E74354" w:rsidRPr="00E74354" w:rsidRDefault="00E74354" w:rsidP="00E74354">
      <w:pPr>
        <w:numPr>
          <w:ilvl w:val="0"/>
          <w:numId w:val="26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Ensure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every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concept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is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followed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by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</w:p>
    <w:p w14:paraId="2CC3D68F" w14:textId="77777777" w:rsidR="00E74354" w:rsidRPr="00E74354" w:rsidRDefault="00E74354" w:rsidP="00E74354">
      <w:pPr>
        <w:numPr>
          <w:ilvl w:val="1"/>
          <w:numId w:val="26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Practice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00AF108" w14:textId="77777777" w:rsidR="00E74354" w:rsidRPr="00E74354" w:rsidRDefault="00E74354" w:rsidP="00E74354">
      <w:pPr>
        <w:numPr>
          <w:ilvl w:val="1"/>
          <w:numId w:val="26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lastRenderedPageBreak/>
        <w:t>Simulation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ECDABE0" w14:textId="77777777" w:rsidR="00E74354" w:rsidRPr="00E74354" w:rsidRDefault="00E74354" w:rsidP="00E74354">
      <w:pPr>
        <w:numPr>
          <w:ilvl w:val="1"/>
          <w:numId w:val="26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Reflection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347A6D6" w14:textId="77777777" w:rsidR="00E74354" w:rsidRPr="00E74354" w:rsidRDefault="00E74354" w:rsidP="00E74354">
      <w:pPr>
        <w:numPr>
          <w:ilvl w:val="0"/>
          <w:numId w:val="26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Emphasise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real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-life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applicability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in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match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situations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ED84053" w14:textId="45300233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59288F29" w14:textId="77777777" w:rsidR="00E74354" w:rsidRPr="00E74354" w:rsidRDefault="00E74354" w:rsidP="00E7435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4.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Adapt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Experience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Levels</w:t>
      </w:r>
      <w:proofErr w:type="spellEnd"/>
    </w:p>
    <w:p w14:paraId="0408FE07" w14:textId="77777777" w:rsidR="00E74354" w:rsidRPr="00E74354" w:rsidRDefault="00E74354" w:rsidP="00E74354">
      <w:pPr>
        <w:numPr>
          <w:ilvl w:val="0"/>
          <w:numId w:val="26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Adjust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complexity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intensity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activities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based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on: </w:t>
      </w:r>
    </w:p>
    <w:p w14:paraId="6805F5C2" w14:textId="77777777" w:rsidR="00E74354" w:rsidRPr="00E74354" w:rsidRDefault="00E74354" w:rsidP="00E74354">
      <w:pPr>
        <w:numPr>
          <w:ilvl w:val="1"/>
          <w:numId w:val="26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Beginner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7B1FB8D" w14:textId="77777777" w:rsidR="00E74354" w:rsidRPr="00E74354" w:rsidRDefault="00E74354" w:rsidP="00E74354">
      <w:pPr>
        <w:numPr>
          <w:ilvl w:val="1"/>
          <w:numId w:val="26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Intermediate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20C3587" w14:textId="77777777" w:rsidR="00E74354" w:rsidRPr="00E74354" w:rsidRDefault="00E74354" w:rsidP="00E74354">
      <w:pPr>
        <w:numPr>
          <w:ilvl w:val="1"/>
          <w:numId w:val="26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Experienced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96E45B2" w14:textId="77777777" w:rsidR="00E74354" w:rsidRPr="00E74354" w:rsidRDefault="00E74354" w:rsidP="00E74354">
      <w:pPr>
        <w:numPr>
          <w:ilvl w:val="0"/>
          <w:numId w:val="26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Provide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</w:p>
    <w:p w14:paraId="1674ACB6" w14:textId="77777777" w:rsidR="00E74354" w:rsidRPr="00E74354" w:rsidRDefault="00E74354" w:rsidP="00E74354">
      <w:pPr>
        <w:numPr>
          <w:ilvl w:val="1"/>
          <w:numId w:val="26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Basic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guidance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less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experienced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5127D17" w14:textId="77777777" w:rsidR="00E74354" w:rsidRPr="00E74354" w:rsidRDefault="00E74354" w:rsidP="00E74354">
      <w:pPr>
        <w:numPr>
          <w:ilvl w:val="1"/>
          <w:numId w:val="26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Advanced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scenarios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experienced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1558CF6" w14:textId="5B5774FD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A0D7649" w14:textId="77777777" w:rsidR="00E74354" w:rsidRPr="00E74354" w:rsidRDefault="00E74354" w:rsidP="00E7435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5.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Facilitate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Scenario-Based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Decision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Training</w:t>
      </w:r>
    </w:p>
    <w:p w14:paraId="017F9BDA" w14:textId="77777777" w:rsidR="00E74354" w:rsidRPr="00E74354" w:rsidRDefault="00E74354" w:rsidP="00E74354">
      <w:pPr>
        <w:numPr>
          <w:ilvl w:val="0"/>
          <w:numId w:val="26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high-pressure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78AA428" w14:textId="77777777" w:rsidR="00E74354" w:rsidRPr="00E74354" w:rsidRDefault="00E74354" w:rsidP="00E74354">
      <w:pPr>
        <w:numPr>
          <w:ilvl w:val="0"/>
          <w:numId w:val="26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Encourage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</w:p>
    <w:p w14:paraId="3CC86195" w14:textId="77777777" w:rsidR="00E74354" w:rsidRPr="00E74354" w:rsidRDefault="00E74354" w:rsidP="00E74354">
      <w:pPr>
        <w:numPr>
          <w:ilvl w:val="1"/>
          <w:numId w:val="26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Make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quick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E54684E" w14:textId="77777777" w:rsidR="00E74354" w:rsidRPr="00E74354" w:rsidRDefault="00E74354" w:rsidP="00E74354">
      <w:pPr>
        <w:numPr>
          <w:ilvl w:val="1"/>
          <w:numId w:val="26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Justify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their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choices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7327252" w14:textId="77777777" w:rsidR="00E74354" w:rsidRPr="00E74354" w:rsidRDefault="00E74354" w:rsidP="00E74354">
      <w:pPr>
        <w:numPr>
          <w:ilvl w:val="1"/>
          <w:numId w:val="26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Reflect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outcomes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558828A" w14:textId="136D18A7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F94BE4D" w14:textId="77777777" w:rsidR="00E74354" w:rsidRPr="00E74354" w:rsidRDefault="00E74354" w:rsidP="00E7435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6.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Promote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Reflective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Practice</w:t>
      </w:r>
      <w:proofErr w:type="spellEnd"/>
    </w:p>
    <w:p w14:paraId="18556578" w14:textId="77777777" w:rsidR="00E74354" w:rsidRPr="00E74354" w:rsidRDefault="00E74354" w:rsidP="00E74354">
      <w:pPr>
        <w:numPr>
          <w:ilvl w:val="0"/>
          <w:numId w:val="27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Encourage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reflect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on: </w:t>
      </w:r>
    </w:p>
    <w:p w14:paraId="1F2269BD" w14:textId="77777777" w:rsidR="00E74354" w:rsidRPr="00E74354" w:rsidRDefault="00E74354" w:rsidP="00E74354">
      <w:pPr>
        <w:numPr>
          <w:ilvl w:val="1"/>
          <w:numId w:val="27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effectiveness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63F3388" w14:textId="77777777" w:rsidR="00E74354" w:rsidRPr="00E74354" w:rsidRDefault="00E74354" w:rsidP="00E74354">
      <w:pPr>
        <w:numPr>
          <w:ilvl w:val="1"/>
          <w:numId w:val="27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consistency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1A8A0E7" w14:textId="77777777" w:rsidR="00E74354" w:rsidRPr="00E74354" w:rsidRDefault="00E74354" w:rsidP="00E74354">
      <w:pPr>
        <w:numPr>
          <w:ilvl w:val="1"/>
          <w:numId w:val="27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Behaviour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pressure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D31961B" w14:textId="77777777" w:rsidR="00E74354" w:rsidRPr="00E74354" w:rsidRDefault="00E74354" w:rsidP="00E74354">
      <w:pPr>
        <w:numPr>
          <w:ilvl w:val="0"/>
          <w:numId w:val="27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structured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reflection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tools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logs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25881FE" w14:textId="4C592855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87FD499" w14:textId="77777777" w:rsidR="00E74354" w:rsidRPr="00E74354" w:rsidRDefault="00E74354" w:rsidP="00E7435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7.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Integrate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Tools</w:t>
      </w:r>
    </w:p>
    <w:p w14:paraId="6B0BDE00" w14:textId="77777777" w:rsidR="00E74354" w:rsidRPr="00E74354" w:rsidRDefault="00E74354" w:rsidP="00E74354">
      <w:pPr>
        <w:numPr>
          <w:ilvl w:val="0"/>
          <w:numId w:val="271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video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analysis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review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1509FD5" w14:textId="77777777" w:rsidR="00E74354" w:rsidRPr="00E74354" w:rsidRDefault="00E74354" w:rsidP="00E74354">
      <w:pPr>
        <w:numPr>
          <w:ilvl w:val="0"/>
          <w:numId w:val="271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lastRenderedPageBreak/>
        <w:t>Introduce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platforms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for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simulations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feedback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D1095B4" w14:textId="77777777" w:rsidR="00E74354" w:rsidRPr="00E74354" w:rsidRDefault="00E74354" w:rsidP="00E74354">
      <w:pPr>
        <w:numPr>
          <w:ilvl w:val="0"/>
          <w:numId w:val="271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Encourage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tools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self-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improvement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04C06BD" w14:textId="3D1E3EBA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FAB4D29" w14:textId="77777777" w:rsidR="00E74354" w:rsidRPr="00E74354" w:rsidRDefault="00E74354" w:rsidP="00E7435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8.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Monitor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Performance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Provide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Feedback</w:t>
      </w:r>
    </w:p>
    <w:p w14:paraId="79BC0930" w14:textId="77777777" w:rsidR="00E74354" w:rsidRPr="00E74354" w:rsidRDefault="00E74354" w:rsidP="00E74354">
      <w:pPr>
        <w:numPr>
          <w:ilvl w:val="0"/>
          <w:numId w:val="27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Observe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during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role-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play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simulations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DB97AD6" w14:textId="77777777" w:rsidR="00E74354" w:rsidRPr="00E74354" w:rsidRDefault="00E74354" w:rsidP="00E74354">
      <w:pPr>
        <w:numPr>
          <w:ilvl w:val="0"/>
          <w:numId w:val="27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Provide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constructive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individualised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feedback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based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assessment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rubric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FAA3C16" w14:textId="77777777" w:rsidR="00E74354" w:rsidRPr="00E74354" w:rsidRDefault="00E74354" w:rsidP="00E74354">
      <w:pPr>
        <w:numPr>
          <w:ilvl w:val="0"/>
          <w:numId w:val="27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improvement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in: </w:t>
      </w:r>
    </w:p>
    <w:p w14:paraId="10CFD164" w14:textId="77777777" w:rsidR="00E74354" w:rsidRPr="00E74354" w:rsidRDefault="00E74354" w:rsidP="00E74354">
      <w:pPr>
        <w:numPr>
          <w:ilvl w:val="1"/>
          <w:numId w:val="27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skills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FA0A20D" w14:textId="77777777" w:rsidR="00E74354" w:rsidRPr="00E74354" w:rsidRDefault="00E74354" w:rsidP="00E74354">
      <w:pPr>
        <w:numPr>
          <w:ilvl w:val="1"/>
          <w:numId w:val="27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Conflict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management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0759375" w14:textId="77777777" w:rsidR="00E74354" w:rsidRPr="00E74354" w:rsidRDefault="00E74354" w:rsidP="00E74354">
      <w:pPr>
        <w:numPr>
          <w:ilvl w:val="1"/>
          <w:numId w:val="27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9A6B4F6" w14:textId="0DA63A7B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6B7929D1" w14:textId="77777777" w:rsidR="00E74354" w:rsidRPr="00E74354" w:rsidRDefault="00E74354" w:rsidP="00E7435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9.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Reinforce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Professional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Conduct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Ethics</w:t>
      </w:r>
      <w:proofErr w:type="spellEnd"/>
    </w:p>
    <w:p w14:paraId="224618B6" w14:textId="77777777" w:rsidR="00E74354" w:rsidRPr="00E74354" w:rsidRDefault="00E74354" w:rsidP="00E74354">
      <w:pPr>
        <w:numPr>
          <w:ilvl w:val="0"/>
          <w:numId w:val="27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Emphasise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</w:p>
    <w:p w14:paraId="762EB33D" w14:textId="77777777" w:rsidR="00E74354" w:rsidRPr="00E74354" w:rsidRDefault="00E74354" w:rsidP="00E74354">
      <w:pPr>
        <w:numPr>
          <w:ilvl w:val="1"/>
          <w:numId w:val="27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Fairness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integrity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89F230B" w14:textId="77777777" w:rsidR="00E74354" w:rsidRPr="00E74354" w:rsidRDefault="00E74354" w:rsidP="00E74354">
      <w:pPr>
        <w:numPr>
          <w:ilvl w:val="1"/>
          <w:numId w:val="27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Neutrality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respect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C104ED1" w14:textId="77777777" w:rsidR="00E74354" w:rsidRPr="00E74354" w:rsidRDefault="00E74354" w:rsidP="00E74354">
      <w:pPr>
        <w:numPr>
          <w:ilvl w:val="1"/>
          <w:numId w:val="27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Consistent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behaviour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8AC581A" w14:textId="77777777" w:rsidR="00E74354" w:rsidRPr="00E74354" w:rsidRDefault="00E74354" w:rsidP="00E74354">
      <w:pPr>
        <w:numPr>
          <w:ilvl w:val="0"/>
          <w:numId w:val="27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ethical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dilemmas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stimulate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discussion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reflection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6BCD5C8" w14:textId="346E7C60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0562288F" w14:textId="77777777" w:rsidR="00E74354" w:rsidRPr="00E74354" w:rsidRDefault="00E74354" w:rsidP="00E7435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10.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Ensure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Alignment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with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REFIT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Objectives</w:t>
      </w:r>
      <w:proofErr w:type="spellEnd"/>
    </w:p>
    <w:p w14:paraId="21BAB3B1" w14:textId="77777777" w:rsidR="00E74354" w:rsidRPr="00E74354" w:rsidRDefault="00E74354" w:rsidP="00E74354">
      <w:pPr>
        <w:numPr>
          <w:ilvl w:val="0"/>
          <w:numId w:val="27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Maintain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focus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on: </w:t>
      </w:r>
    </w:p>
    <w:p w14:paraId="128C5A8E" w14:textId="77777777" w:rsidR="00E74354" w:rsidRPr="00E74354" w:rsidRDefault="00E74354" w:rsidP="00E74354">
      <w:pPr>
        <w:numPr>
          <w:ilvl w:val="1"/>
          <w:numId w:val="27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effectiveness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D7AB77A" w14:textId="77777777" w:rsidR="00E74354" w:rsidRPr="00E74354" w:rsidRDefault="00E74354" w:rsidP="00E74354">
      <w:pPr>
        <w:numPr>
          <w:ilvl w:val="1"/>
          <w:numId w:val="27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consistency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7DD9E82" w14:textId="77777777" w:rsidR="00E74354" w:rsidRPr="00E74354" w:rsidRDefault="00E74354" w:rsidP="00E74354">
      <w:pPr>
        <w:numPr>
          <w:ilvl w:val="1"/>
          <w:numId w:val="27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Professional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behaviour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ethics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C16BD3C" w14:textId="77777777" w:rsidR="00E74354" w:rsidRPr="00E74354" w:rsidRDefault="00E74354" w:rsidP="00E74354">
      <w:pPr>
        <w:numPr>
          <w:ilvl w:val="0"/>
          <w:numId w:val="27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Ensure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all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activities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contribute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competency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development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practical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outputs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F66A919" w14:textId="38E49680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6071F920" w14:textId="77777777" w:rsidR="00E74354" w:rsidRPr="00E74354" w:rsidRDefault="00E74354" w:rsidP="00E7435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E74354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Trainer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Role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Summary</w:t>
      </w:r>
      <w:proofErr w:type="spellEnd"/>
    </w:p>
    <w:p w14:paraId="0F6F20B0" w14:textId="77777777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Trainers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should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as:</w:t>
      </w:r>
    </w:p>
    <w:p w14:paraId="3545AE2B" w14:textId="77777777" w:rsidR="00E74354" w:rsidRPr="00E74354" w:rsidRDefault="00E74354" w:rsidP="00E74354">
      <w:pPr>
        <w:numPr>
          <w:ilvl w:val="0"/>
          <w:numId w:val="27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lastRenderedPageBreak/>
        <w:t>🎯</w:t>
      </w: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Performance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coaches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D37843B" w14:textId="77777777" w:rsidR="00E74354" w:rsidRPr="00E74354" w:rsidRDefault="00E74354" w:rsidP="00E74354">
      <w:pPr>
        <w:numPr>
          <w:ilvl w:val="0"/>
          <w:numId w:val="27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🎭</w:t>
      </w: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Facilitators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of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simulations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role-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play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5D8B8C1" w14:textId="77777777" w:rsidR="00E74354" w:rsidRPr="00E74354" w:rsidRDefault="00E74354" w:rsidP="00E74354">
      <w:pPr>
        <w:numPr>
          <w:ilvl w:val="0"/>
          <w:numId w:val="27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🤝</w:t>
      </w: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Supporters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of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peer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6349E7A" w14:textId="77777777" w:rsidR="00E74354" w:rsidRPr="00E74354" w:rsidRDefault="00E74354" w:rsidP="00E74354">
      <w:pPr>
        <w:numPr>
          <w:ilvl w:val="0"/>
          <w:numId w:val="27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📊</w:t>
      </w: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Providers of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structured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feedback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5415A0E" w14:textId="5A4B9A2A" w:rsidR="008F7395" w:rsidRPr="008F7395" w:rsidRDefault="008F7395" w:rsidP="008F7395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3D00A9D3" w14:textId="77777777" w:rsidR="00FB7C90" w:rsidRDefault="00FB7C90">
      <w:pPr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</w:pPr>
      <w:r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br w:type="page"/>
      </w:r>
    </w:p>
    <w:p w14:paraId="1728ADD8" w14:textId="26343C79" w:rsidR="008F7395" w:rsidRPr="008F7395" w:rsidRDefault="008F7395" w:rsidP="008F7395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 xml:space="preserve">12. </w:t>
      </w:r>
      <w:proofErr w:type="spellStart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Materials</w:t>
      </w:r>
      <w:proofErr w:type="spellEnd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</w:t>
      </w:r>
      <w:proofErr w:type="spellEnd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be </w:t>
      </w:r>
      <w:proofErr w:type="spellStart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Developed</w:t>
      </w:r>
      <w:proofErr w:type="spellEnd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</w:t>
      </w:r>
      <w:proofErr w:type="spellStart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Observatory</w:t>
      </w:r>
      <w:proofErr w:type="spellEnd"/>
      <w:r w:rsidRPr="008F739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</w:p>
    <w:p w14:paraId="28BF7CA9" w14:textId="77777777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ensure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effective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delivery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4,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Observatory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will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develop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comprehensive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set of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communication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decision-making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professional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conduct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materials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supporting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managing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match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situations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conflicts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ethical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challenges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551E1F75" w14:textId="2432CB3F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7FA9B0F4" w14:textId="77777777" w:rsidR="00E74354" w:rsidRPr="00E74354" w:rsidRDefault="00E74354" w:rsidP="00E7435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1.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Scripts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Simulation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Toolkit)</w:t>
      </w:r>
    </w:p>
    <w:p w14:paraId="2BF67E99" w14:textId="77777777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structured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collection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realistic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refereeing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scenarios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assessment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2A637419" w14:textId="77777777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Content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Includes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4469A59E" w14:textId="77777777" w:rsidR="00E74354" w:rsidRPr="00E74354" w:rsidRDefault="00E74354" w:rsidP="00E74354">
      <w:pPr>
        <w:numPr>
          <w:ilvl w:val="0"/>
          <w:numId w:val="27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Player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dissent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confrontation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situations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40383A1" w14:textId="77777777" w:rsidR="00E74354" w:rsidRPr="00E74354" w:rsidRDefault="00E74354" w:rsidP="00E74354">
      <w:pPr>
        <w:numPr>
          <w:ilvl w:val="0"/>
          <w:numId w:val="27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Coach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disputes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sideline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conflicts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5DD7A2D" w14:textId="77777777" w:rsidR="00E74354" w:rsidRPr="00E74354" w:rsidRDefault="00E74354" w:rsidP="00E74354">
      <w:pPr>
        <w:numPr>
          <w:ilvl w:val="0"/>
          <w:numId w:val="27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High-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pressure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moments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e.g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.,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penalties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fouls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0CA4DD27" w14:textId="77777777" w:rsidR="00E74354" w:rsidRPr="00E74354" w:rsidRDefault="00E74354" w:rsidP="00E74354">
      <w:pPr>
        <w:numPr>
          <w:ilvl w:val="0"/>
          <w:numId w:val="27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Multi-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actor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scenarios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players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assistants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crowd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influence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2BC4DB9D" w14:textId="77777777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Features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3A29E396" w14:textId="77777777" w:rsidR="00E74354" w:rsidRPr="00E74354" w:rsidRDefault="00E74354" w:rsidP="00E74354">
      <w:pPr>
        <w:numPr>
          <w:ilvl w:val="0"/>
          <w:numId w:val="27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🎭</w:t>
      </w: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Role-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play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scripts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defined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roles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40CCB41" w14:textId="77777777" w:rsidR="00E74354" w:rsidRPr="00E74354" w:rsidRDefault="00E74354" w:rsidP="00E74354">
      <w:pPr>
        <w:numPr>
          <w:ilvl w:val="0"/>
          <w:numId w:val="27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🎯</w:t>
      </w: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prompts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alternative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responses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9DE6DAF" w14:textId="77777777" w:rsidR="00E74354" w:rsidRPr="00E74354" w:rsidRDefault="00E74354" w:rsidP="00E74354">
      <w:pPr>
        <w:numPr>
          <w:ilvl w:val="0"/>
          <w:numId w:val="27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🧠</w:t>
      </w: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Multiple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pathways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discussion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analysis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52289CC" w14:textId="77777777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Output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290D2BEE" w14:textId="77777777" w:rsidR="00E74354" w:rsidRPr="00E74354" w:rsidRDefault="00E74354" w:rsidP="00E74354">
      <w:pPr>
        <w:numPr>
          <w:ilvl w:val="0"/>
          <w:numId w:val="27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Trainer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manual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+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scenario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sheets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95B149C" w14:textId="77777777" w:rsidR="00E74354" w:rsidRPr="00E74354" w:rsidRDefault="00E74354" w:rsidP="00E74354">
      <w:pPr>
        <w:numPr>
          <w:ilvl w:val="0"/>
          <w:numId w:val="27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LMS-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compatible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versions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632ABFE" w14:textId="5D731D2A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50FD0AE9" w14:textId="77777777" w:rsidR="00E74354" w:rsidRPr="00E74354" w:rsidRDefault="00E74354" w:rsidP="00E7435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2. Video-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Based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Cases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Performance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Analysis Library)</w:t>
      </w:r>
    </w:p>
    <w:p w14:paraId="16986C1B" w14:textId="77777777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 set of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short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scenario-based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videos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illustrating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refereeing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contexts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70780B04" w14:textId="77777777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Content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Includes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484B9608" w14:textId="77777777" w:rsidR="00E74354" w:rsidRPr="00E74354" w:rsidRDefault="00E74354" w:rsidP="00E74354">
      <w:pPr>
        <w:numPr>
          <w:ilvl w:val="0"/>
          <w:numId w:val="27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Effective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vs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ineffective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examples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6C79B3B" w14:textId="77777777" w:rsidR="00E74354" w:rsidRPr="00E74354" w:rsidRDefault="00E74354" w:rsidP="00E74354">
      <w:pPr>
        <w:numPr>
          <w:ilvl w:val="0"/>
          <w:numId w:val="27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Conflict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escalation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vs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de-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escalation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situations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29AF69C" w14:textId="77777777" w:rsidR="00E74354" w:rsidRPr="00E74354" w:rsidRDefault="00E74354" w:rsidP="00E74354">
      <w:pPr>
        <w:numPr>
          <w:ilvl w:val="0"/>
          <w:numId w:val="27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pressure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DF37FCA" w14:textId="77777777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Features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517A15F1" w14:textId="77777777" w:rsidR="00E74354" w:rsidRPr="00E74354" w:rsidRDefault="00E74354" w:rsidP="00E74354">
      <w:pPr>
        <w:numPr>
          <w:ilvl w:val="0"/>
          <w:numId w:val="28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🎥</w:t>
      </w: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Short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clips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(2–5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minutes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each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53A899D0" w14:textId="77777777" w:rsidR="00E74354" w:rsidRPr="00E74354" w:rsidRDefault="00E74354" w:rsidP="00E74354">
      <w:pPr>
        <w:numPr>
          <w:ilvl w:val="0"/>
          <w:numId w:val="28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lastRenderedPageBreak/>
        <w:t>📊</w:t>
      </w: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Embedded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analysis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questions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reflection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prompts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621A38C" w14:textId="77777777" w:rsidR="00E74354" w:rsidRPr="00E74354" w:rsidRDefault="00E74354" w:rsidP="00E74354">
      <w:pPr>
        <w:numPr>
          <w:ilvl w:val="0"/>
          <w:numId w:val="28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🧩</w:t>
      </w: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Integration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into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quizzes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discussions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38BE350" w14:textId="77777777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Output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389C4968" w14:textId="77777777" w:rsidR="00E74354" w:rsidRPr="00E74354" w:rsidRDefault="00E74354" w:rsidP="00E74354">
      <w:pPr>
        <w:numPr>
          <w:ilvl w:val="0"/>
          <w:numId w:val="281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Video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library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hosted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platform/LMS) </w:t>
      </w:r>
    </w:p>
    <w:p w14:paraId="5EB8F059" w14:textId="77777777" w:rsidR="00E74354" w:rsidRPr="00E74354" w:rsidRDefault="00E74354" w:rsidP="00E74354">
      <w:pPr>
        <w:numPr>
          <w:ilvl w:val="0"/>
          <w:numId w:val="281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Accompanying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analysis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worksheets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7E970CD" w14:textId="5086C652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51996CF2" w14:textId="77777777" w:rsidR="00E74354" w:rsidRPr="00E74354" w:rsidRDefault="00E74354" w:rsidP="00E7435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3.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Communication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Guides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Participant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Handbook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</w:p>
    <w:p w14:paraId="05F55F27" w14:textId="77777777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practical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guide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supporting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improving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interaction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skills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3150097A" w14:textId="77777777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Content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Includes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66884A89" w14:textId="77777777" w:rsidR="00E74354" w:rsidRPr="00E74354" w:rsidRDefault="00E74354" w:rsidP="00E74354">
      <w:pPr>
        <w:numPr>
          <w:ilvl w:val="0"/>
          <w:numId w:val="28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Verbal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techniques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clarity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tone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assertiveness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15A052F9" w14:textId="77777777" w:rsidR="00E74354" w:rsidRPr="00E74354" w:rsidRDefault="00E74354" w:rsidP="00E74354">
      <w:pPr>
        <w:numPr>
          <w:ilvl w:val="0"/>
          <w:numId w:val="28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Non-verbal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(body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language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positioning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gestures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429BCED5" w14:textId="77777777" w:rsidR="00E74354" w:rsidRPr="00E74354" w:rsidRDefault="00E74354" w:rsidP="00E74354">
      <w:pPr>
        <w:numPr>
          <w:ilvl w:val="0"/>
          <w:numId w:val="28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different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stakeholders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players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coaches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officials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6E5A99F1" w14:textId="77777777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Features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24D0A737" w14:textId="77777777" w:rsidR="00E74354" w:rsidRPr="00E74354" w:rsidRDefault="00E74354" w:rsidP="00E74354">
      <w:pPr>
        <w:numPr>
          <w:ilvl w:val="0"/>
          <w:numId w:val="28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📘</w:t>
      </w: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Step-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by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-step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guidance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examples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3ABBBC6" w14:textId="77777777" w:rsidR="00E74354" w:rsidRPr="00E74354" w:rsidRDefault="00E74354" w:rsidP="00E74354">
      <w:pPr>
        <w:numPr>
          <w:ilvl w:val="0"/>
          <w:numId w:val="28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🧠</w:t>
      </w: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Real-life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application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tips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E4F901F" w14:textId="77777777" w:rsidR="00E74354" w:rsidRPr="00E74354" w:rsidRDefault="00E74354" w:rsidP="00E74354">
      <w:pPr>
        <w:numPr>
          <w:ilvl w:val="0"/>
          <w:numId w:val="28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🧩</w:t>
      </w: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Linked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activities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D58AC08" w14:textId="77777777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Output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7DCCA6A3" w14:textId="77777777" w:rsidR="00E74354" w:rsidRPr="00E74354" w:rsidRDefault="00E74354" w:rsidP="00E74354">
      <w:pPr>
        <w:numPr>
          <w:ilvl w:val="0"/>
          <w:numId w:val="28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Printable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PDF +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version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(LMS-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compatible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2F21C59C" w14:textId="4807063A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3DA6B808" w14:textId="77777777" w:rsidR="00E74354" w:rsidRPr="00E74354" w:rsidRDefault="00E74354" w:rsidP="00E7435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4.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Ethical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Case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Studies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(Professional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Conduct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Toolkit)</w:t>
      </w:r>
    </w:p>
    <w:p w14:paraId="3FEED3E3" w14:textId="77777777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 set of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structured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case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studies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focusing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ethical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dilemmas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refereeing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48438228" w14:textId="77777777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Content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Includes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60E51870" w14:textId="77777777" w:rsidR="00E74354" w:rsidRPr="00E74354" w:rsidRDefault="00E74354" w:rsidP="00E74354">
      <w:pPr>
        <w:numPr>
          <w:ilvl w:val="0"/>
          <w:numId w:val="28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Fair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play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integrity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challenges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FE76DB5" w14:textId="77777777" w:rsidR="00E74354" w:rsidRPr="00E74354" w:rsidRDefault="00E74354" w:rsidP="00E74354">
      <w:pPr>
        <w:numPr>
          <w:ilvl w:val="0"/>
          <w:numId w:val="28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Bias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neutrality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issues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C689D9B" w14:textId="77777777" w:rsidR="00E74354" w:rsidRPr="00E74354" w:rsidRDefault="00E74354" w:rsidP="00E74354">
      <w:pPr>
        <w:numPr>
          <w:ilvl w:val="0"/>
          <w:numId w:val="28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Professional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conduct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off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field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4732FE1" w14:textId="77777777" w:rsidR="00E74354" w:rsidRPr="00E74354" w:rsidRDefault="00E74354" w:rsidP="00E74354">
      <w:pPr>
        <w:numPr>
          <w:ilvl w:val="0"/>
          <w:numId w:val="28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ethically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complex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situations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200AC38" w14:textId="77777777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Features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4EDBC63F" w14:textId="77777777" w:rsidR="00E74354" w:rsidRPr="00E74354" w:rsidRDefault="00E74354" w:rsidP="00E74354">
      <w:pPr>
        <w:numPr>
          <w:ilvl w:val="0"/>
          <w:numId w:val="28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lastRenderedPageBreak/>
        <w:t>📚</w:t>
      </w: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Case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descriptions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guiding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questions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05139EC" w14:textId="77777777" w:rsidR="00E74354" w:rsidRPr="00E74354" w:rsidRDefault="00E74354" w:rsidP="00E74354">
      <w:pPr>
        <w:numPr>
          <w:ilvl w:val="0"/>
          <w:numId w:val="28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🧠</w:t>
      </w: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Reflection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discussion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prompts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728072D" w14:textId="77777777" w:rsidR="00E74354" w:rsidRPr="00E74354" w:rsidRDefault="00E74354" w:rsidP="00E74354">
      <w:pPr>
        <w:numPr>
          <w:ilvl w:val="0"/>
          <w:numId w:val="28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🎯</w:t>
      </w: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Multiple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solution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pathways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5A8072A" w14:textId="77777777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Output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5A27AA7A" w14:textId="77777777" w:rsidR="00E74354" w:rsidRPr="00E74354" w:rsidRDefault="00E74354" w:rsidP="00E74354">
      <w:pPr>
        <w:numPr>
          <w:ilvl w:val="0"/>
          <w:numId w:val="28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Case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study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booklet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+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format </w:t>
      </w:r>
    </w:p>
    <w:p w14:paraId="3EC3EA74" w14:textId="77777777" w:rsidR="00E74354" w:rsidRPr="00E74354" w:rsidRDefault="00E74354" w:rsidP="00E74354">
      <w:pPr>
        <w:numPr>
          <w:ilvl w:val="0"/>
          <w:numId w:val="28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Integration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into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workshops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assessments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D063FB3" w14:textId="2EEFFE99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73C6B4E1" w14:textId="77777777" w:rsidR="00E74354" w:rsidRPr="00E74354" w:rsidRDefault="00E74354" w:rsidP="00E7435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5. Interactive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Learning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Resources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Additional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–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Recommended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</w:p>
    <w:p w14:paraId="29160983" w14:textId="77777777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enhance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engagement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integration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4D779E1C" w14:textId="77777777" w:rsidR="00E74354" w:rsidRPr="00E74354" w:rsidRDefault="00E74354" w:rsidP="00E74354">
      <w:pPr>
        <w:numPr>
          <w:ilvl w:val="0"/>
          <w:numId w:val="28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🧩</w:t>
      </w: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Interactive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tutorials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&amp;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frameworks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00F988DE" w14:textId="77777777" w:rsidR="00E74354" w:rsidRPr="00E74354" w:rsidRDefault="00E74354" w:rsidP="00E74354">
      <w:pPr>
        <w:numPr>
          <w:ilvl w:val="0"/>
          <w:numId w:val="28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❓</w:t>
      </w: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Quiz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bank (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unit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0046752" w14:textId="77777777" w:rsidR="00E74354" w:rsidRPr="00E74354" w:rsidRDefault="00E74354" w:rsidP="00E74354">
      <w:pPr>
        <w:numPr>
          <w:ilvl w:val="0"/>
          <w:numId w:val="28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🎭</w:t>
      </w: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role-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play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simulations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3FC70E2" w14:textId="77777777" w:rsidR="00E74354" w:rsidRPr="00E74354" w:rsidRDefault="00E74354" w:rsidP="00E74354">
      <w:pPr>
        <w:numPr>
          <w:ilvl w:val="0"/>
          <w:numId w:val="28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📊</w:t>
      </w: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Self-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reflection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6836700" w14:textId="1CC0E3CD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3A135732" w14:textId="77777777" w:rsidR="00E74354" w:rsidRPr="00E74354" w:rsidRDefault="00E74354" w:rsidP="00E7435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6.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Trainer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Support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Materials</w:t>
      </w:r>
      <w:proofErr w:type="spellEnd"/>
    </w:p>
    <w:p w14:paraId="1304FE18" w14:textId="77777777" w:rsidR="00E74354" w:rsidRPr="00E74354" w:rsidRDefault="00E74354" w:rsidP="00E74354">
      <w:pPr>
        <w:numPr>
          <w:ilvl w:val="0"/>
          <w:numId w:val="28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📘</w:t>
      </w: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Trainer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guidelines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facilitation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notes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194ABE5" w14:textId="77777777" w:rsidR="00E74354" w:rsidRPr="00E74354" w:rsidRDefault="00E74354" w:rsidP="00E74354">
      <w:pPr>
        <w:numPr>
          <w:ilvl w:val="0"/>
          <w:numId w:val="28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🧾</w:t>
      </w: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Session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plans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unit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F934D79" w14:textId="77777777" w:rsidR="00E74354" w:rsidRPr="00E74354" w:rsidRDefault="00E74354" w:rsidP="00E74354">
      <w:pPr>
        <w:numPr>
          <w:ilvl w:val="0"/>
          <w:numId w:val="28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📊</w:t>
      </w: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Assessment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rubrics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evaluation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forms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11020A1" w14:textId="77777777" w:rsidR="00E74354" w:rsidRPr="00E74354" w:rsidRDefault="00E74354" w:rsidP="00E74354">
      <w:pPr>
        <w:numPr>
          <w:ilvl w:val="0"/>
          <w:numId w:val="28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💬</w:t>
      </w: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Feedback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observation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templates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2C09C1F" w14:textId="658AE6B0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62325715" w14:textId="77777777" w:rsidR="00E74354" w:rsidRPr="00E74354" w:rsidRDefault="00E74354" w:rsidP="00E7435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E74354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12.1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Material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Format &amp; Accessibility</w:t>
      </w:r>
    </w:p>
    <w:p w14:paraId="4043AA5A" w14:textId="77777777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All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materials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will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be:</w:t>
      </w:r>
    </w:p>
    <w:p w14:paraId="7EEB23D8" w14:textId="77777777" w:rsidR="00E74354" w:rsidRPr="00E74354" w:rsidRDefault="00E74354" w:rsidP="00E74354">
      <w:pPr>
        <w:numPr>
          <w:ilvl w:val="0"/>
          <w:numId w:val="29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Available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printable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formats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DCB1DEA" w14:textId="77777777" w:rsidR="00E74354" w:rsidRPr="00E74354" w:rsidRDefault="00E74354" w:rsidP="00E74354">
      <w:pPr>
        <w:numPr>
          <w:ilvl w:val="0"/>
          <w:numId w:val="29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Compatible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LMS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platforms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4476B02" w14:textId="77777777" w:rsidR="00E74354" w:rsidRPr="00E74354" w:rsidRDefault="00E74354" w:rsidP="00E74354">
      <w:pPr>
        <w:numPr>
          <w:ilvl w:val="0"/>
          <w:numId w:val="29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Designed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easy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adaptation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across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countries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2E0ECC4" w14:textId="77777777" w:rsidR="00E74354" w:rsidRPr="00E74354" w:rsidRDefault="00E74354" w:rsidP="00E74354">
      <w:pPr>
        <w:numPr>
          <w:ilvl w:val="0"/>
          <w:numId w:val="29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Accessible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user-friendly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9E7E827" w14:textId="19943390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D63E80E" w14:textId="77777777" w:rsidR="00E74354" w:rsidRPr="00E74354" w:rsidRDefault="00E74354" w:rsidP="00E7435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E74354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lastRenderedPageBreak/>
        <w:t>🧠</w:t>
      </w: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REFIT –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Module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4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Quiz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Bank (25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Questions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</w:p>
    <w:p w14:paraId="0CCA2D84" w14:textId="77777777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Format:</w:t>
      </w: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Multiple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Choice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(MCQ) +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Scenario-Based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Correct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answers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marked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for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trainers</w:t>
      </w:r>
      <w:proofErr w:type="spellEnd"/>
    </w:p>
    <w:p w14:paraId="4340DEEB" w14:textId="1AB52ED1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2AB4BF87" w14:textId="77777777" w:rsidR="00E74354" w:rsidRPr="00E74354" w:rsidRDefault="00E74354" w:rsidP="00E7435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E74354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SECTION A: Knowledge (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Communication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&amp;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Ethics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</w:p>
    <w:p w14:paraId="732475EE" w14:textId="77777777" w:rsidR="00E74354" w:rsidRPr="00E74354" w:rsidRDefault="00E74354" w:rsidP="00E7435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1.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Effective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communication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in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refereeing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includes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58CD2E22" w14:textId="77777777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Speaking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loudly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only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Verbal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non-verbal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E74354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Ignoring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players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Avoiding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interaction</w:t>
      </w:r>
      <w:proofErr w:type="spellEnd"/>
    </w:p>
    <w:p w14:paraId="526FC629" w14:textId="75500AA4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2511FDBF" w14:textId="77777777" w:rsidR="00E74354" w:rsidRPr="00E74354" w:rsidRDefault="00E74354" w:rsidP="00E7435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2.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Non-verbal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communication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includes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3E403C9D" w14:textId="77777777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Words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Body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language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gestures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E74354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>C) Rules</w:t>
      </w: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Decisions</w:t>
      </w:r>
      <w:proofErr w:type="spellEnd"/>
    </w:p>
    <w:p w14:paraId="41621DAA" w14:textId="451C9A16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6C18D94C" w14:textId="77777777" w:rsidR="00E74354" w:rsidRPr="00E74354" w:rsidRDefault="00E74354" w:rsidP="00E7435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3.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What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is a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key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principle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of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professional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conduct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?</w:t>
      </w:r>
    </w:p>
    <w:p w14:paraId="105530F3" w14:textId="77777777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Bias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Fairness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integrity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E74354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Speed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>D) Silence</w:t>
      </w:r>
    </w:p>
    <w:p w14:paraId="2F4382F7" w14:textId="0A6E50C0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C040968" w14:textId="77777777" w:rsidR="00E74354" w:rsidRPr="00E74354" w:rsidRDefault="00E74354" w:rsidP="00E7435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4.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Clear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communication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helps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51E9C627" w14:textId="77777777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Increase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confusion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Improve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control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E74354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Reduce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fitness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Avoid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decisions</w:t>
      </w:r>
      <w:proofErr w:type="spellEnd"/>
    </w:p>
    <w:p w14:paraId="1063AB2D" w14:textId="568D6BD3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5AAA8B21" w14:textId="77777777" w:rsidR="00E74354" w:rsidRPr="00E74354" w:rsidRDefault="00E74354" w:rsidP="00E7435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5.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Ethical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refereeing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requires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5BA84A27" w14:textId="77777777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Personal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preference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Neutrality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fairness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E74354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Ignoring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rules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Emotional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reactions</w:t>
      </w:r>
      <w:proofErr w:type="spellEnd"/>
    </w:p>
    <w:p w14:paraId="23E81850" w14:textId="77777777" w:rsidR="00E74354" w:rsidRPr="00E74354" w:rsidRDefault="00E74354" w:rsidP="00E7435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E74354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lastRenderedPageBreak/>
        <w:t>🔹</w:t>
      </w: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SECTION B: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Conflict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Management</w:t>
      </w:r>
    </w:p>
    <w:p w14:paraId="19F97FEB" w14:textId="77777777" w:rsidR="00E74354" w:rsidRPr="00E74354" w:rsidRDefault="00E74354" w:rsidP="00E7435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6.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Conflict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in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refereeing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may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arise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from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13AD1F75" w14:textId="77777777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Weather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Player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disagreement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or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dissent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E74354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Equipment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Fitness</w:t>
      </w:r>
      <w:proofErr w:type="spellEnd"/>
    </w:p>
    <w:p w14:paraId="739C911C" w14:textId="677AC269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5877D58F" w14:textId="77777777" w:rsidR="00E74354" w:rsidRPr="00E74354" w:rsidRDefault="00E74354" w:rsidP="00E7435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7. De-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escalation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means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0848A87E" w14:textId="77777777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Increasing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conflict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Reducing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tension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calmly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E74354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Ignoring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situation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Leaving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field</w:t>
      </w:r>
      <w:proofErr w:type="spellEnd"/>
    </w:p>
    <w:p w14:paraId="66749F92" w14:textId="63A5B76D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231A8DEA" w14:textId="77777777" w:rsidR="00E74354" w:rsidRPr="00E74354" w:rsidRDefault="00E74354" w:rsidP="00E7435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8.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Assertive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communication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is:</w:t>
      </w:r>
    </w:p>
    <w:p w14:paraId="4CC316BC" w14:textId="77777777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Aggressive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Clear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controlled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E74354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Passive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Silent</w:t>
      </w:r>
      <w:proofErr w:type="spellEnd"/>
    </w:p>
    <w:p w14:paraId="734C0422" w14:textId="7B616D29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6478463" w14:textId="77777777" w:rsidR="00E74354" w:rsidRPr="00E74354" w:rsidRDefault="00E74354" w:rsidP="00E7435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9.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What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is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best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response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a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confrontational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player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?</w:t>
      </w:r>
    </w:p>
    <w:p w14:paraId="40AEA381" w14:textId="77777777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React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emotionally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Stay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calm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assertive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E74354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Ignore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completely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Leave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</w:t>
      </w:r>
      <w:proofErr w:type="spellEnd"/>
    </w:p>
    <w:p w14:paraId="06C36807" w14:textId="5859781A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117A980E" w14:textId="77777777" w:rsidR="00E74354" w:rsidRPr="00E74354" w:rsidRDefault="00E74354" w:rsidP="00E7435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10.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Authority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in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refereeing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is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maintained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through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27281DD0" w14:textId="77777777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Aggression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Confidence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consistency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E74354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>C) Silence</w:t>
      </w: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Speed</w:t>
      </w:r>
      <w:proofErr w:type="spellEnd"/>
    </w:p>
    <w:p w14:paraId="490C8E67" w14:textId="3588B376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01BFD718" w14:textId="77777777" w:rsidR="00E74354" w:rsidRPr="00E74354" w:rsidRDefault="00E74354" w:rsidP="00E7435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E74354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SECTION C: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Decision-Making</w:t>
      </w:r>
      <w:proofErr w:type="spellEnd"/>
    </w:p>
    <w:p w14:paraId="37AB66BF" w14:textId="77777777" w:rsidR="00E74354" w:rsidRPr="00E74354" w:rsidRDefault="00E74354" w:rsidP="00E7435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11.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Good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decision-making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requires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45917B9D" w14:textId="77777777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lastRenderedPageBreak/>
        <w:t xml:space="preserve">A)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Delay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Accuracy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consistency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E74354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Guessing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Ignoring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rules</w:t>
      </w:r>
      <w:proofErr w:type="spellEnd"/>
    </w:p>
    <w:p w14:paraId="794018CA" w14:textId="4964A7DD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2B03E6A9" w14:textId="77777777" w:rsidR="00E74354" w:rsidRPr="00E74354" w:rsidRDefault="00E74354" w:rsidP="00E7435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12. Time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pressure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affects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4FB49CD0" w14:textId="77777777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only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quality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E74354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Weather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Equipment</w:t>
      </w:r>
      <w:proofErr w:type="spellEnd"/>
    </w:p>
    <w:p w14:paraId="5EF0B2F9" w14:textId="16BC1B01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530EEB60" w14:textId="77777777" w:rsidR="00E74354" w:rsidRPr="00E74354" w:rsidRDefault="00E74354" w:rsidP="00E7435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13.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Consistency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in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decisions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ensures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7E689172" w14:textId="77777777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Confusion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Fairness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trust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E74354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Speed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Authority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loss</w:t>
      </w:r>
      <w:proofErr w:type="spellEnd"/>
    </w:p>
    <w:p w14:paraId="0CA0BEE0" w14:textId="69BD1ADA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0DC73F9D" w14:textId="77777777" w:rsidR="00E74354" w:rsidRPr="00E74354" w:rsidRDefault="00E74354" w:rsidP="00E7435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14. A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hesitates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frequently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.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issue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is:</w:t>
      </w:r>
    </w:p>
    <w:p w14:paraId="2FE03244" w14:textId="77777777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Lack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confidence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E74354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Fitness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Equipment</w:t>
      </w:r>
      <w:proofErr w:type="spellEnd"/>
    </w:p>
    <w:p w14:paraId="46F53870" w14:textId="7AF024B5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8830371" w14:textId="77777777" w:rsidR="00E74354" w:rsidRPr="00E74354" w:rsidRDefault="00E74354" w:rsidP="00E7435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15.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Decision-making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frameworks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help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6527EF53" w14:textId="77777777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Delay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Improve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accuracy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speed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E74354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Reduce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knowledge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Avoid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responsibility</w:t>
      </w:r>
      <w:proofErr w:type="spellEnd"/>
    </w:p>
    <w:p w14:paraId="481524DC" w14:textId="0C217773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6E33E05D" w14:textId="77777777" w:rsidR="00E74354" w:rsidRPr="00E74354" w:rsidRDefault="00E74354" w:rsidP="00E7435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E74354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SECTION D: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&amp;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Performance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Review</w:t>
      </w:r>
      <w:proofErr w:type="spellEnd"/>
    </w:p>
    <w:p w14:paraId="573344D2" w14:textId="77777777" w:rsidR="00E74354" w:rsidRPr="00E74354" w:rsidRDefault="00E74354" w:rsidP="00E7435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16. Video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analysis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helps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64E42200" w14:textId="77777777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Relax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only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Review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improve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E74354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</w: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lastRenderedPageBreak/>
        <w:t xml:space="preserve">C)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Avoid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matches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Increase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</w:p>
    <w:p w14:paraId="1EF9418E" w14:textId="19C09504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5B54991C" w14:textId="77777777" w:rsidR="00E74354" w:rsidRPr="00E74354" w:rsidRDefault="00E74354" w:rsidP="00E7435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17.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can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support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5782ADAC" w14:textId="77777777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analysis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review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feedback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All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above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E74354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</w:p>
    <w:p w14:paraId="4B4D8BE8" w14:textId="1AED396C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78FD16C0" w14:textId="77777777" w:rsidR="00E74354" w:rsidRPr="00E74354" w:rsidRDefault="00E74354" w:rsidP="00E7435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18.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Reviewing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match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footage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helps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205EAAEE" w14:textId="77777777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Forget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mistakes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Improve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future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E74354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Reduce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knowledge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Avoid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reflection</w:t>
      </w:r>
      <w:proofErr w:type="spellEnd"/>
    </w:p>
    <w:p w14:paraId="6AD02494" w14:textId="751DFFDA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E1843D7" w14:textId="77777777" w:rsidR="00E74354" w:rsidRPr="00E74354" w:rsidRDefault="00E74354" w:rsidP="00E7435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19.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simulations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allow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13EF7589" w14:textId="77777777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Avoid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real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situations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Practice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safe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environments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E74354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Replace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matches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Reduce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skills</w:t>
      </w:r>
      <w:proofErr w:type="spellEnd"/>
    </w:p>
    <w:p w14:paraId="647CC7DB" w14:textId="72670454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220C1A84" w14:textId="77777777" w:rsidR="00E74354" w:rsidRPr="00E74354" w:rsidRDefault="00E74354" w:rsidP="00E7435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E74354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SECTION E: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Scenario-Based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Questions</w:t>
      </w:r>
      <w:proofErr w:type="spellEnd"/>
    </w:p>
    <w:p w14:paraId="4561FA64" w14:textId="77777777" w:rsidR="00E74354" w:rsidRPr="00E74354" w:rsidRDefault="00E74354" w:rsidP="00E7435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20. A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player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aggressively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protests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a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decision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.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What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should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do?</w:t>
      </w:r>
    </w:p>
    <w:p w14:paraId="5ACFB042" w14:textId="77777777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React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emotionally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calm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assertive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E74354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Ignore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completely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Stop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immediately</w:t>
      </w:r>
      <w:proofErr w:type="spellEnd"/>
    </w:p>
    <w:p w14:paraId="6CA9BD53" w14:textId="30D18EFB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6D101D4" w14:textId="77777777" w:rsidR="00E74354" w:rsidRPr="00E74354" w:rsidRDefault="00E74354" w:rsidP="00E7435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21. A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makes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inconsistent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decisions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.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result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is:</w:t>
      </w:r>
    </w:p>
    <w:p w14:paraId="5B3FF26A" w14:textId="77777777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Better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control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Loss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trust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authority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E74354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Improved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Faster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decisions</w:t>
      </w:r>
      <w:proofErr w:type="spellEnd"/>
    </w:p>
    <w:p w14:paraId="3F43A287" w14:textId="6CF5E7FC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20BEDC9A" w14:textId="77777777" w:rsidR="00E74354" w:rsidRPr="00E74354" w:rsidRDefault="00E74354" w:rsidP="00E7435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 xml:space="preserve">22. A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coach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challenges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a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decision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loudly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.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best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response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is:</w:t>
      </w:r>
    </w:p>
    <w:p w14:paraId="5521C554" w14:textId="77777777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Argue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Stay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calm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explain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briefly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if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appropriate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E74354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Ignore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Leave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area</w:t>
      </w:r>
      <w:proofErr w:type="spellEnd"/>
    </w:p>
    <w:p w14:paraId="0B9C0900" w14:textId="120BE251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7C120489" w14:textId="77777777" w:rsidR="00E74354" w:rsidRPr="00E74354" w:rsidRDefault="00E74354" w:rsidP="00E7435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23. A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reviews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a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match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video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identifies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mistakes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.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This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helps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5A44FD2B" w14:textId="77777777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Increase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errors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Improve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skills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E74354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Reduce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confidence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Avoid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</w:p>
    <w:p w14:paraId="23B14F23" w14:textId="5A192777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6435B67F" w14:textId="77777777" w:rsidR="00E74354" w:rsidRPr="00E74354" w:rsidRDefault="00E74354" w:rsidP="00E7435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24. A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communicates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unclearly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.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impact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is:</w:t>
      </w:r>
    </w:p>
    <w:p w14:paraId="7BA71C98" w14:textId="77777777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Better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control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Confusion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among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players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E74354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Faster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No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impact</w:t>
      </w:r>
      <w:proofErr w:type="spellEnd"/>
    </w:p>
    <w:p w14:paraId="5500FA17" w14:textId="244A8691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21871C66" w14:textId="77777777" w:rsidR="00E74354" w:rsidRPr="00E74354" w:rsidRDefault="00E74354" w:rsidP="00E7435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25. A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wants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improve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professionalism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.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What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should</w:t>
      </w:r>
      <w:proofErr w:type="spellEnd"/>
      <w:r w:rsidRPr="00E7435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they do?</w:t>
      </w:r>
    </w:p>
    <w:p w14:paraId="575938F0" w14:textId="77777777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Ignore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feedback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Apply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ethical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principles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reflect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behaviour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E74354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Avoid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Reduce</w:t>
      </w:r>
      <w:proofErr w:type="spellEnd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E7435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decisions</w:t>
      </w:r>
      <w:proofErr w:type="spellEnd"/>
    </w:p>
    <w:p w14:paraId="14EA3EC2" w14:textId="1653B4C4" w:rsidR="00E74354" w:rsidRPr="00E74354" w:rsidRDefault="00E74354" w:rsidP="00E7435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14BCAA28" w14:textId="3296B286" w:rsidR="008F7395" w:rsidRPr="008F7395" w:rsidRDefault="008F7395" w:rsidP="008F7395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6E8C01CB" w14:textId="56DF2618" w:rsidR="00085D0E" w:rsidRPr="00085D0E" w:rsidRDefault="00085D0E" w:rsidP="008F7395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7D5BCCAE" w14:textId="488BC6EB" w:rsidR="00CE6B19" w:rsidRPr="00CE6B19" w:rsidRDefault="00CE6B19" w:rsidP="00506FED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sectPr w:rsidR="00CE6B19" w:rsidRPr="00CE6B19" w:rsidSect="00FD4FE1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728" w:right="1800" w:bottom="1440" w:left="180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8B3B0" w14:textId="77777777" w:rsidR="000620BB" w:rsidRDefault="000620BB" w:rsidP="00BE7418">
      <w:r>
        <w:separator/>
      </w:r>
    </w:p>
  </w:endnote>
  <w:endnote w:type="continuationSeparator" w:id="0">
    <w:p w14:paraId="1ECCC605" w14:textId="77777777" w:rsidR="000620BB" w:rsidRDefault="000620BB" w:rsidP="00BE7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A2"/>
    <w:family w:val="roman"/>
    <w:pitch w:val="variable"/>
    <w:sig w:usb0="A00002EF" w:usb1="4000204B" w:usb2="00000000" w:usb3="00000000" w:csb0="0000019F" w:csb1="00000000"/>
  </w:font>
  <w:font w:name="STXinwei">
    <w:charset w:val="86"/>
    <w:family w:val="auto"/>
    <w:pitch w:val="variable"/>
    <w:sig w:usb0="00000001" w:usb1="080F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55506" w14:textId="74C7D8BE" w:rsidR="00A83091" w:rsidRPr="00A83091" w:rsidRDefault="00A83091" w:rsidP="00A83091">
    <w:pPr>
      <w:jc w:val="center"/>
      <w:rPr>
        <w:rFonts w:ascii="Times New Roman" w:hAnsi="Times New Roman" w:cs="Times New Roman"/>
        <w:b/>
        <w:bCs/>
        <w:color w:val="00A0B8" w:themeColor="accent1"/>
        <w:sz w:val="28"/>
        <w:szCs w:val="28"/>
        <w:lang w:val="en-GB"/>
      </w:rPr>
    </w:pPr>
    <w:r w:rsidRPr="00A83091">
      <w:rPr>
        <w:rFonts w:ascii="Times New Roman" w:hAnsi="Times New Roman" w:cs="Times New Roman"/>
        <w:b/>
        <w:bCs/>
        <w:color w:val="00A0B8" w:themeColor="accent1"/>
        <w:sz w:val="28"/>
        <w:szCs w:val="28"/>
        <w:lang w:val="en-GB"/>
      </w:rPr>
      <w:t>2025-1-BG01-KA210-VET-000350534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8A916" w14:textId="349DB8FA" w:rsidR="00A90B33" w:rsidRPr="000F630B" w:rsidRDefault="00A90B33" w:rsidP="00A90B33">
    <w:pPr>
      <w:spacing w:after="0" w:line="240" w:lineRule="auto"/>
      <w:rPr>
        <w:rFonts w:ascii="Times New Roman" w:eastAsia="Times New Roman" w:hAnsi="Times New Roman" w:cs="Times New Roman"/>
        <w:sz w:val="20"/>
        <w:szCs w:val="20"/>
        <w:lang w:val="tr-TR" w:eastAsia="tr-TR"/>
      </w:rPr>
    </w:pPr>
    <w:r w:rsidRPr="00A90B33">
      <w:rPr>
        <w:rFonts w:ascii="Times New Roman" w:eastAsia="Times New Roman" w:hAnsi="Times New Roman" w:cs="Times New Roman"/>
        <w:b/>
        <w:bCs/>
        <w:sz w:val="20"/>
        <w:szCs w:val="20"/>
        <w:lang w:val="tr-TR" w:eastAsia="tr-TR"/>
      </w:rPr>
      <w:t xml:space="preserve">© </w:t>
    </w:r>
    <w:r w:rsidR="008A0035">
      <w:rPr>
        <w:rFonts w:ascii="Times New Roman" w:eastAsia="Times New Roman" w:hAnsi="Times New Roman" w:cs="Times New Roman"/>
        <w:b/>
        <w:bCs/>
        <w:sz w:val="20"/>
        <w:szCs w:val="20"/>
        <w:lang w:val="tr-TR" w:eastAsia="tr-TR"/>
      </w:rPr>
      <w:t>REFIT</w:t>
    </w:r>
    <w:r w:rsidRPr="00A90B33">
      <w:rPr>
        <w:rFonts w:ascii="Times New Roman" w:eastAsia="Times New Roman" w:hAnsi="Times New Roman" w:cs="Times New Roman"/>
        <w:b/>
        <w:bCs/>
        <w:sz w:val="20"/>
        <w:szCs w:val="20"/>
        <w:lang w:val="tr-TR" w:eastAsia="tr-TR"/>
      </w:rPr>
      <w:t>, 202</w:t>
    </w:r>
    <w:r w:rsidR="008A0035">
      <w:rPr>
        <w:rFonts w:ascii="Times New Roman" w:eastAsia="Times New Roman" w:hAnsi="Times New Roman" w:cs="Times New Roman"/>
        <w:b/>
        <w:bCs/>
        <w:sz w:val="20"/>
        <w:szCs w:val="20"/>
        <w:lang w:val="tr-TR" w:eastAsia="tr-TR"/>
      </w:rPr>
      <w:t>5</w:t>
    </w:r>
    <w:r w:rsidRPr="00A90B33">
      <w:rPr>
        <w:rFonts w:ascii="Times New Roman" w:eastAsia="Times New Roman" w:hAnsi="Times New Roman" w:cs="Times New Roman"/>
        <w:b/>
        <w:bCs/>
        <w:sz w:val="20"/>
        <w:szCs w:val="20"/>
        <w:lang w:val="tr-TR" w:eastAsia="tr-TR"/>
      </w:rPr>
      <w:t>.</w:t>
    </w:r>
    <w:r w:rsidRPr="00A90B33">
      <w:rPr>
        <w:rFonts w:ascii="Times New Roman" w:eastAsia="Times New Roman" w:hAnsi="Times New Roman" w:cs="Times New Roman"/>
        <w:sz w:val="20"/>
        <w:szCs w:val="20"/>
        <w:lang w:val="tr-TR" w:eastAsia="tr-TR"/>
      </w:rPr>
      <w:br/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Funded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by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the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European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Union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.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Views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and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opinions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expressed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are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however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those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of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the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author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(s)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only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and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do not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necessarily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reflect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those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of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the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European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Union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or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the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European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Education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and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Culture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Executive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Agency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(EACEA).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Neither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the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European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Union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nor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EACEA can be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held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responsible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for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them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2AEB8" w14:textId="77777777" w:rsidR="000620BB" w:rsidRDefault="000620BB" w:rsidP="00BE7418">
      <w:r>
        <w:separator/>
      </w:r>
    </w:p>
  </w:footnote>
  <w:footnote w:type="continuationSeparator" w:id="0">
    <w:p w14:paraId="27AA6F22" w14:textId="77777777" w:rsidR="000620BB" w:rsidRDefault="000620BB" w:rsidP="00BE74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26"/>
      <w:gridCol w:w="3526"/>
    </w:tblGrid>
    <w:tr w:rsidR="00A83091" w14:paraId="74175E11" w14:textId="77777777" w:rsidTr="00A83091">
      <w:trPr>
        <w:trHeight w:val="864"/>
      </w:trPr>
      <w:tc>
        <w:tcPr>
          <w:tcW w:w="3526" w:type="dxa"/>
        </w:tcPr>
        <w:p w14:paraId="20CA87E5" w14:textId="686EF804" w:rsidR="00A83091" w:rsidRDefault="00A83091" w:rsidP="00A83091">
          <w:pPr>
            <w:pStyle w:val="stBilgi"/>
          </w:pPr>
          <w:r>
            <w:rPr>
              <w:noProof/>
            </w:rPr>
            <w:drawing>
              <wp:inline distT="0" distB="0" distL="0" distR="0" wp14:anchorId="042D9AF5" wp14:editId="4B1DD13A">
                <wp:extent cx="602377" cy="610321"/>
                <wp:effectExtent l="0" t="0" r="7620" b="0"/>
                <wp:docPr id="645675759" name="Resim 7" descr="ekran görüntüsü, simge, sembol, grafik, yazı tipi içeren bir resim&#10;&#10;Yapay zeka tarafından oluşturulmuş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5675759" name="Resim 7" descr="ekran görüntüsü, simge, sembol, grafik, yazı tipi içeren bir resim&#10;&#10;Yapay zeka tarafından oluşturulmuş içerik yanlış olabilir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7402" cy="6154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26" w:type="dxa"/>
        </w:tcPr>
        <w:p w14:paraId="14CC1391" w14:textId="2609D7C0" w:rsidR="00A83091" w:rsidRDefault="00A83091" w:rsidP="00A83091">
          <w:pPr>
            <w:pStyle w:val="stBilgi"/>
            <w:jc w:val="right"/>
          </w:pPr>
          <w:r>
            <w:rPr>
              <w:noProof/>
            </w:rPr>
            <w:drawing>
              <wp:inline distT="0" distB="0" distL="0" distR="0" wp14:anchorId="62A69DAA" wp14:editId="4853D7CE">
                <wp:extent cx="502703" cy="502703"/>
                <wp:effectExtent l="0" t="0" r="0" b="0"/>
                <wp:docPr id="1026073447" name="Resim 6" descr="metin, logo, yazı tipi, grafik içeren bir resim&#10;&#10;Yapay zeka tarafından oluşturulmuş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6073447" name="Resim 6" descr="metin, logo, yazı tipi, grafik içeren bir resim&#10;&#10;Yapay zeka tarafından oluşturulmuş içerik yanlış olabilir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158" cy="51215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315BE51" w14:textId="262FD103" w:rsidR="00A83091" w:rsidRDefault="00A83091">
    <w:pPr>
      <w:pStyle w:val="stBilgi"/>
    </w:pPr>
    <w:r>
      <w:rPr>
        <w:caps/>
        <w:noProof/>
        <w:color w:val="808080" w:themeColor="background1" w:themeShade="80"/>
        <w:sz w:val="20"/>
        <w:szCs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37228B3" wp14:editId="1D900EE1">
              <wp:simplePos x="0" y="0"/>
              <wp:positionH relativeFrom="page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24130"/>
              <wp:wrapNone/>
              <wp:docPr id="167" name="Grup 17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68" name="Grup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9" name="Dikdörtgen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Dikdörtgen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Dikdörtgen 171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3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Metin Kutusu 172"/>
                      <wps:cNvSpPr txBox="1"/>
                      <wps:spPr>
                        <a:xfrm>
                          <a:off x="1032625" y="9510"/>
                          <a:ext cx="438150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5706E8" w14:textId="77777777" w:rsidR="00A83091" w:rsidRDefault="00A83091">
                            <w:pPr>
                              <w:pStyle w:val="stBilgi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instrText>PAGE   \* MERGEFORMAT</w:instrTex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  <w:lang w:val="tr-TR"/>
                              </w:rPr>
                              <w:t>2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7228B3" id="Grup 179" o:spid="_x0000_s1026" style="position:absolute;margin-left:82.7pt;margin-top:0;width:133.9pt;height:80.65pt;z-index:251659264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">
              <v:group id="Grup 168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<v:rect id="Dikdörtgen 169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" fillcolor="white [3212]" stroked="f" strokeweight="2pt">
                  <v:fill opacity="0"/>
                </v:rect>
                <v:shape id="Dikdörtgen 12" o:spid="_x0000_s1029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" path="m,l1462822,r,1014481l638269,407899,,xe" fillcolor="#00a0b8 [3204]" stroked="f" strokeweight="2pt">
                  <v:path arrowok="t" o:connecttype="custom" o:connectlocs="0,0;1463040,0;1463040,1014984;638364,408101;0,0" o:connectangles="0,0,0,0,0"/>
                </v:shape>
                <v:rect id="Dikdörtgen 171" o:spid="_x0000_s1030" style="position:absolute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" strokecolor="white [3212]" strokeweight="2pt">
                  <v:fill r:id="rId4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172" o:spid="_x0000_s1031" type="#_x0000_t202" style="position:absolute;left:10326;top:95;width:4381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" filled="f" stroked="f" strokeweight=".5pt">
                <v:textbox inset=",7.2pt,,7.2pt">
                  <w:txbxContent>
                    <w:p w14:paraId="195706E8" w14:textId="77777777" w:rsidR="00A83091" w:rsidRDefault="00A83091">
                      <w:pPr>
                        <w:pStyle w:val="stBilgi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begin"/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instrText>PAGE   \* MERGEFORMAT</w:instrTex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separate"/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  <w:lang w:val="tr-TR"/>
                        </w:rPr>
                        <w:t>2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851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56"/>
      <w:gridCol w:w="4256"/>
    </w:tblGrid>
    <w:tr w:rsidR="003508E3" w14:paraId="003B8792" w14:textId="77777777" w:rsidTr="006E423A">
      <w:trPr>
        <w:trHeight w:val="1124"/>
      </w:trPr>
      <w:tc>
        <w:tcPr>
          <w:tcW w:w="4256" w:type="dxa"/>
        </w:tcPr>
        <w:p w14:paraId="33A462FB" w14:textId="5775BF08" w:rsidR="003508E3" w:rsidRDefault="006E423A" w:rsidP="00BE7418">
          <w:pPr>
            <w:rPr>
              <w:lang w:val="fr-FR"/>
            </w:rPr>
          </w:pPr>
          <w:r>
            <w:rPr>
              <w:noProof/>
              <w:lang w:val="fr-FR"/>
            </w:rPr>
            <w:drawing>
              <wp:inline distT="0" distB="0" distL="0" distR="0" wp14:anchorId="5B2E7F67" wp14:editId="4F135AC6">
                <wp:extent cx="842963" cy="854080"/>
                <wp:effectExtent l="0" t="0" r="0" b="0"/>
                <wp:docPr id="306669994" name="Resim 2" descr="ekran görüntüsü, simge, sembol, grafik, yazı tipi içeren bir resim&#10;&#10;Yapay zeka tarafından oluşturulmuş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6669994" name="Resim 2" descr="ekran görüntüsü, simge, sembol, grafik, yazı tipi içeren bir resim&#10;&#10;Yapay zeka tarafından oluşturulmuş içerik yanlış olabilir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2963" cy="8540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44760F73" w14:textId="7C6217DB" w:rsidR="003508E3" w:rsidRDefault="006E423A" w:rsidP="003508E3">
          <w:pPr>
            <w:jc w:val="right"/>
            <w:rPr>
              <w:lang w:val="fr-FR"/>
            </w:rPr>
          </w:pPr>
          <w:r>
            <w:rPr>
              <w:noProof/>
              <w:lang w:val="fr-FR"/>
            </w:rPr>
            <w:drawing>
              <wp:inline distT="0" distB="0" distL="0" distR="0" wp14:anchorId="5A3A27BD" wp14:editId="352EF179">
                <wp:extent cx="671388" cy="770855"/>
                <wp:effectExtent l="0" t="0" r="0" b="0"/>
                <wp:docPr id="2052120489" name="Resim 3" descr="metin, logo, yazı tipi, grafik içeren bir resim&#10;&#10;Yapay zeka tarafından oluşturulmuş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52120489" name="Resim 3" descr="metin, logo, yazı tipi, grafik içeren bir resim&#10;&#10;Yapay zeka tarafından oluşturulmuş içerik yanlış olabilir.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3473" t="5308" r="9363" b="609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4444" cy="78584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03298848" w14:textId="5D764441" w:rsidR="00ED7E03" w:rsidRDefault="00ED7E03" w:rsidP="006E423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1E6224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DA94F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0E4E5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4188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E0C080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9E193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A069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3C8D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7E3E76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A6FCB4"/>
    <w:lvl w:ilvl="0">
      <w:start w:val="1"/>
      <w:numFmt w:val="bullet"/>
      <w:pStyle w:val="ListeMaddemi"/>
      <w:lvlText w:val="−"/>
      <w:lvlJc w:val="left"/>
      <w:pPr>
        <w:ind w:left="720" w:hanging="360"/>
      </w:pPr>
      <w:rPr>
        <w:rFonts w:ascii="Century Gothic" w:hAnsi="Century Gothic" w:hint="default"/>
        <w:color w:val="0D0D0D" w:themeColor="text1" w:themeTint="F2"/>
      </w:rPr>
    </w:lvl>
  </w:abstractNum>
  <w:abstractNum w:abstractNumId="10" w15:restartNumberingAfterBreak="0">
    <w:nsid w:val="009A36CF"/>
    <w:multiLevelType w:val="multilevel"/>
    <w:tmpl w:val="C20A8A7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0EB5DA6"/>
    <w:multiLevelType w:val="hybridMultilevel"/>
    <w:tmpl w:val="0908DB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1122BF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16C4601"/>
    <w:multiLevelType w:val="multilevel"/>
    <w:tmpl w:val="C7245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21B714C"/>
    <w:multiLevelType w:val="multilevel"/>
    <w:tmpl w:val="5E507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3172CD5"/>
    <w:multiLevelType w:val="multilevel"/>
    <w:tmpl w:val="687CF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3546F35"/>
    <w:multiLevelType w:val="multilevel"/>
    <w:tmpl w:val="23306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4B95B95"/>
    <w:multiLevelType w:val="multilevel"/>
    <w:tmpl w:val="35464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5F06AA7"/>
    <w:multiLevelType w:val="multilevel"/>
    <w:tmpl w:val="89866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6B456DA"/>
    <w:multiLevelType w:val="multilevel"/>
    <w:tmpl w:val="6D782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6BF72D7"/>
    <w:multiLevelType w:val="multilevel"/>
    <w:tmpl w:val="E2743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7491D57"/>
    <w:multiLevelType w:val="multilevel"/>
    <w:tmpl w:val="71FE9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98F6750"/>
    <w:multiLevelType w:val="multilevel"/>
    <w:tmpl w:val="56E02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0A050820"/>
    <w:multiLevelType w:val="multilevel"/>
    <w:tmpl w:val="D08E655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0B311B32"/>
    <w:multiLevelType w:val="multilevel"/>
    <w:tmpl w:val="FFDC4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C193F00"/>
    <w:multiLevelType w:val="multilevel"/>
    <w:tmpl w:val="4EE4F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C571951"/>
    <w:multiLevelType w:val="multilevel"/>
    <w:tmpl w:val="EEC0F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C80311C"/>
    <w:multiLevelType w:val="multilevel"/>
    <w:tmpl w:val="79F2C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CC91B80"/>
    <w:multiLevelType w:val="multilevel"/>
    <w:tmpl w:val="8D98A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CF71B24"/>
    <w:multiLevelType w:val="multilevel"/>
    <w:tmpl w:val="F63E4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0D3727FC"/>
    <w:multiLevelType w:val="multilevel"/>
    <w:tmpl w:val="58D2F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D483622"/>
    <w:multiLevelType w:val="multilevel"/>
    <w:tmpl w:val="04090023"/>
    <w:lvl w:ilvl="0">
      <w:start w:val="1"/>
      <w:numFmt w:val="upperRoman"/>
      <w:lvlText w:val="Articolo %1."/>
      <w:lvlJc w:val="left"/>
      <w:pPr>
        <w:ind w:left="0" w:firstLine="0"/>
      </w:pPr>
    </w:lvl>
    <w:lvl w:ilvl="1">
      <w:start w:val="1"/>
      <w:numFmt w:val="decimalZero"/>
      <w:isLgl/>
      <w:lvlText w:val="Sezion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2" w15:restartNumberingAfterBreak="0">
    <w:nsid w:val="0DAA7680"/>
    <w:multiLevelType w:val="multilevel"/>
    <w:tmpl w:val="C2EC6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0E96340C"/>
    <w:multiLevelType w:val="multilevel"/>
    <w:tmpl w:val="E836E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0EDB2AC3"/>
    <w:multiLevelType w:val="multilevel"/>
    <w:tmpl w:val="4FFE2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0EE649E7"/>
    <w:multiLevelType w:val="multilevel"/>
    <w:tmpl w:val="B802B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110E7B9C"/>
    <w:multiLevelType w:val="multilevel"/>
    <w:tmpl w:val="BF583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113A1461"/>
    <w:multiLevelType w:val="multilevel"/>
    <w:tmpl w:val="10062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17F7945"/>
    <w:multiLevelType w:val="multilevel"/>
    <w:tmpl w:val="1CE4C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1193647E"/>
    <w:multiLevelType w:val="multilevel"/>
    <w:tmpl w:val="F8FA333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1CB41AB"/>
    <w:multiLevelType w:val="multilevel"/>
    <w:tmpl w:val="EE388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339378F"/>
    <w:multiLevelType w:val="multilevel"/>
    <w:tmpl w:val="71265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37510A7"/>
    <w:multiLevelType w:val="multilevel"/>
    <w:tmpl w:val="31F87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1375165E"/>
    <w:multiLevelType w:val="hybridMultilevel"/>
    <w:tmpl w:val="599E6FD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1378217D"/>
    <w:multiLevelType w:val="multilevel"/>
    <w:tmpl w:val="D36C4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4CB7365"/>
    <w:multiLevelType w:val="multilevel"/>
    <w:tmpl w:val="58A049D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50A4967"/>
    <w:multiLevelType w:val="multilevel"/>
    <w:tmpl w:val="695C5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53368B9"/>
    <w:multiLevelType w:val="hybridMultilevel"/>
    <w:tmpl w:val="8A24E964"/>
    <w:lvl w:ilvl="0" w:tplc="4DE49692">
      <w:numFmt w:val="bullet"/>
      <w:lvlText w:val="-"/>
      <w:lvlJc w:val="left"/>
      <w:pPr>
        <w:ind w:left="107" w:hanging="185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D6DC3594">
      <w:numFmt w:val="bullet"/>
      <w:lvlText w:val="•"/>
      <w:lvlJc w:val="left"/>
      <w:pPr>
        <w:ind w:left="496" w:hanging="185"/>
      </w:pPr>
      <w:rPr>
        <w:lang w:val="en-US" w:eastAsia="en-US" w:bidi="ar-SA"/>
      </w:rPr>
    </w:lvl>
    <w:lvl w:ilvl="2" w:tplc="CC08E3D6">
      <w:numFmt w:val="bullet"/>
      <w:lvlText w:val="•"/>
      <w:lvlJc w:val="left"/>
      <w:pPr>
        <w:ind w:left="893" w:hanging="185"/>
      </w:pPr>
      <w:rPr>
        <w:lang w:val="en-US" w:eastAsia="en-US" w:bidi="ar-SA"/>
      </w:rPr>
    </w:lvl>
    <w:lvl w:ilvl="3" w:tplc="23BA2014">
      <w:numFmt w:val="bullet"/>
      <w:lvlText w:val="•"/>
      <w:lvlJc w:val="left"/>
      <w:pPr>
        <w:ind w:left="1290" w:hanging="185"/>
      </w:pPr>
      <w:rPr>
        <w:lang w:val="en-US" w:eastAsia="en-US" w:bidi="ar-SA"/>
      </w:rPr>
    </w:lvl>
    <w:lvl w:ilvl="4" w:tplc="1EF63192">
      <w:numFmt w:val="bullet"/>
      <w:lvlText w:val="•"/>
      <w:lvlJc w:val="left"/>
      <w:pPr>
        <w:ind w:left="1687" w:hanging="185"/>
      </w:pPr>
      <w:rPr>
        <w:lang w:val="en-US" w:eastAsia="en-US" w:bidi="ar-SA"/>
      </w:rPr>
    </w:lvl>
    <w:lvl w:ilvl="5" w:tplc="122A2E46">
      <w:numFmt w:val="bullet"/>
      <w:lvlText w:val="•"/>
      <w:lvlJc w:val="left"/>
      <w:pPr>
        <w:ind w:left="2084" w:hanging="185"/>
      </w:pPr>
      <w:rPr>
        <w:lang w:val="en-US" w:eastAsia="en-US" w:bidi="ar-SA"/>
      </w:rPr>
    </w:lvl>
    <w:lvl w:ilvl="6" w:tplc="ABCEB26E">
      <w:numFmt w:val="bullet"/>
      <w:lvlText w:val="•"/>
      <w:lvlJc w:val="left"/>
      <w:pPr>
        <w:ind w:left="2480" w:hanging="185"/>
      </w:pPr>
      <w:rPr>
        <w:lang w:val="en-US" w:eastAsia="en-US" w:bidi="ar-SA"/>
      </w:rPr>
    </w:lvl>
    <w:lvl w:ilvl="7" w:tplc="97704806">
      <w:numFmt w:val="bullet"/>
      <w:lvlText w:val="•"/>
      <w:lvlJc w:val="left"/>
      <w:pPr>
        <w:ind w:left="2877" w:hanging="185"/>
      </w:pPr>
      <w:rPr>
        <w:lang w:val="en-US" w:eastAsia="en-US" w:bidi="ar-SA"/>
      </w:rPr>
    </w:lvl>
    <w:lvl w:ilvl="8" w:tplc="8CAC0D8E">
      <w:numFmt w:val="bullet"/>
      <w:lvlText w:val="•"/>
      <w:lvlJc w:val="left"/>
      <w:pPr>
        <w:ind w:left="3274" w:hanging="185"/>
      </w:pPr>
      <w:rPr>
        <w:lang w:val="en-US" w:eastAsia="en-US" w:bidi="ar-SA"/>
      </w:rPr>
    </w:lvl>
  </w:abstractNum>
  <w:abstractNum w:abstractNumId="48" w15:restartNumberingAfterBreak="0">
    <w:nsid w:val="15731A90"/>
    <w:multiLevelType w:val="multilevel"/>
    <w:tmpl w:val="7E0E8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6667187"/>
    <w:multiLevelType w:val="multilevel"/>
    <w:tmpl w:val="29BEE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167A0646"/>
    <w:multiLevelType w:val="multilevel"/>
    <w:tmpl w:val="993E5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6DE743F"/>
    <w:multiLevelType w:val="multilevel"/>
    <w:tmpl w:val="CED67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6DF2CC0"/>
    <w:multiLevelType w:val="multilevel"/>
    <w:tmpl w:val="F282F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16F60F75"/>
    <w:multiLevelType w:val="multilevel"/>
    <w:tmpl w:val="68C25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8DD03F9"/>
    <w:multiLevelType w:val="hybridMultilevel"/>
    <w:tmpl w:val="4766A2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193A7B90"/>
    <w:multiLevelType w:val="multilevel"/>
    <w:tmpl w:val="37340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9E22C71"/>
    <w:multiLevelType w:val="hybridMultilevel"/>
    <w:tmpl w:val="28CC9190"/>
    <w:lvl w:ilvl="0" w:tplc="BA8635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A6FD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9CAF5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3605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B64F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9C2B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F2C6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47018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8AA30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7" w15:restartNumberingAfterBreak="0">
    <w:nsid w:val="19E34588"/>
    <w:multiLevelType w:val="multilevel"/>
    <w:tmpl w:val="49D6E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19F87F03"/>
    <w:multiLevelType w:val="multilevel"/>
    <w:tmpl w:val="CD4A4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AB96E5B"/>
    <w:multiLevelType w:val="multilevel"/>
    <w:tmpl w:val="D6F2A3C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1AEA2AE6"/>
    <w:multiLevelType w:val="multilevel"/>
    <w:tmpl w:val="E67E1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1B8A30F8"/>
    <w:multiLevelType w:val="hybridMultilevel"/>
    <w:tmpl w:val="98D2465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1C4A77DA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3" w15:restartNumberingAfterBreak="0">
    <w:nsid w:val="1C680397"/>
    <w:multiLevelType w:val="multilevel"/>
    <w:tmpl w:val="E08C1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1DA27C52"/>
    <w:multiLevelType w:val="multilevel"/>
    <w:tmpl w:val="33989BDE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1DDB188A"/>
    <w:multiLevelType w:val="multilevel"/>
    <w:tmpl w:val="50902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1E8932FE"/>
    <w:multiLevelType w:val="multilevel"/>
    <w:tmpl w:val="03729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1E9C0158"/>
    <w:multiLevelType w:val="hybridMultilevel"/>
    <w:tmpl w:val="61406D96"/>
    <w:lvl w:ilvl="0" w:tplc="37D09CA2">
      <w:start w:val="1"/>
      <w:numFmt w:val="bullet"/>
      <w:lvlText w:val="P"/>
      <w:lvlJc w:val="left"/>
      <w:pPr>
        <w:ind w:left="720" w:hanging="360"/>
      </w:pPr>
      <w:rPr>
        <w:rFonts w:ascii="Wingdings 2" w:hAnsi="Wingdings 2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1EAD1AD3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9" w15:restartNumberingAfterBreak="0">
    <w:nsid w:val="1ED87ACF"/>
    <w:multiLevelType w:val="multilevel"/>
    <w:tmpl w:val="5F640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1F9C4C32"/>
    <w:multiLevelType w:val="multilevel"/>
    <w:tmpl w:val="D5C45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1FE725A7"/>
    <w:multiLevelType w:val="multilevel"/>
    <w:tmpl w:val="46186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1FEB2F28"/>
    <w:multiLevelType w:val="multilevel"/>
    <w:tmpl w:val="BC8A9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06F0396"/>
    <w:multiLevelType w:val="multilevel"/>
    <w:tmpl w:val="617A1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0DF52B6"/>
    <w:multiLevelType w:val="multilevel"/>
    <w:tmpl w:val="CD023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1230525"/>
    <w:multiLevelType w:val="multilevel"/>
    <w:tmpl w:val="FD7AC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21A43B5F"/>
    <w:multiLevelType w:val="multilevel"/>
    <w:tmpl w:val="F7066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23B50848"/>
    <w:multiLevelType w:val="multilevel"/>
    <w:tmpl w:val="E1F41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426739F"/>
    <w:multiLevelType w:val="multilevel"/>
    <w:tmpl w:val="E6BC6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5933701"/>
    <w:multiLevelType w:val="multilevel"/>
    <w:tmpl w:val="BA8C2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5BB4110"/>
    <w:multiLevelType w:val="multilevel"/>
    <w:tmpl w:val="7742A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5D92648"/>
    <w:multiLevelType w:val="multilevel"/>
    <w:tmpl w:val="B42C90E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26873222"/>
    <w:multiLevelType w:val="multilevel"/>
    <w:tmpl w:val="1C5A1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26E15232"/>
    <w:multiLevelType w:val="multilevel"/>
    <w:tmpl w:val="17FA3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27250066"/>
    <w:multiLevelType w:val="multilevel"/>
    <w:tmpl w:val="E848C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281C6EED"/>
    <w:multiLevelType w:val="multilevel"/>
    <w:tmpl w:val="A84E2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283B12E8"/>
    <w:multiLevelType w:val="multilevel"/>
    <w:tmpl w:val="05DE7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29375540"/>
    <w:multiLevelType w:val="multilevel"/>
    <w:tmpl w:val="A4000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293E6406"/>
    <w:multiLevelType w:val="multilevel"/>
    <w:tmpl w:val="29FAB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296834CB"/>
    <w:multiLevelType w:val="multilevel"/>
    <w:tmpl w:val="2728A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2971094A"/>
    <w:multiLevelType w:val="hybridMultilevel"/>
    <w:tmpl w:val="31226FCA"/>
    <w:lvl w:ilvl="0" w:tplc="C79E6DA8">
      <w:start w:val="10"/>
      <w:numFmt w:val="bullet"/>
      <w:lvlText w:val="-"/>
      <w:lvlJc w:val="left"/>
      <w:pPr>
        <w:ind w:left="720" w:hanging="360"/>
      </w:pPr>
      <w:rPr>
        <w:rFonts w:ascii="Constantia" w:eastAsiaTheme="minorHAnsi" w:hAnsi="Constant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2A610745"/>
    <w:multiLevelType w:val="multilevel"/>
    <w:tmpl w:val="1BB67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2A6B057E"/>
    <w:multiLevelType w:val="multilevel"/>
    <w:tmpl w:val="B1209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2A761EEF"/>
    <w:multiLevelType w:val="multilevel"/>
    <w:tmpl w:val="D30AB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2A7C05C2"/>
    <w:multiLevelType w:val="multilevel"/>
    <w:tmpl w:val="170EF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2B1322E9"/>
    <w:multiLevelType w:val="multilevel"/>
    <w:tmpl w:val="FD6473D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2B2F6E77"/>
    <w:multiLevelType w:val="multilevel"/>
    <w:tmpl w:val="102E1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2B767C61"/>
    <w:multiLevelType w:val="multilevel"/>
    <w:tmpl w:val="B5749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2C685B16"/>
    <w:multiLevelType w:val="multilevel"/>
    <w:tmpl w:val="27DC9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2D0254A2"/>
    <w:multiLevelType w:val="multilevel"/>
    <w:tmpl w:val="0B785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2D635DC6"/>
    <w:multiLevelType w:val="multilevel"/>
    <w:tmpl w:val="76AAC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2D833438"/>
    <w:multiLevelType w:val="hybridMultilevel"/>
    <w:tmpl w:val="EDBE4656"/>
    <w:lvl w:ilvl="0" w:tplc="B44C4290">
      <w:numFmt w:val="bullet"/>
      <w:lvlText w:val="-"/>
      <w:lvlJc w:val="left"/>
      <w:pPr>
        <w:ind w:left="107" w:hanging="185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0C4ADCB4">
      <w:numFmt w:val="bullet"/>
      <w:lvlText w:val="•"/>
      <w:lvlJc w:val="left"/>
      <w:pPr>
        <w:ind w:left="511" w:hanging="185"/>
      </w:pPr>
      <w:rPr>
        <w:lang w:val="en-US" w:eastAsia="en-US" w:bidi="ar-SA"/>
      </w:rPr>
    </w:lvl>
    <w:lvl w:ilvl="2" w:tplc="7EA4D622">
      <w:numFmt w:val="bullet"/>
      <w:lvlText w:val="•"/>
      <w:lvlJc w:val="left"/>
      <w:pPr>
        <w:ind w:left="922" w:hanging="185"/>
      </w:pPr>
      <w:rPr>
        <w:lang w:val="en-US" w:eastAsia="en-US" w:bidi="ar-SA"/>
      </w:rPr>
    </w:lvl>
    <w:lvl w:ilvl="3" w:tplc="665665E0">
      <w:numFmt w:val="bullet"/>
      <w:lvlText w:val="•"/>
      <w:lvlJc w:val="left"/>
      <w:pPr>
        <w:ind w:left="1333" w:hanging="185"/>
      </w:pPr>
      <w:rPr>
        <w:lang w:val="en-US" w:eastAsia="en-US" w:bidi="ar-SA"/>
      </w:rPr>
    </w:lvl>
    <w:lvl w:ilvl="4" w:tplc="9F38A08C">
      <w:numFmt w:val="bullet"/>
      <w:lvlText w:val="•"/>
      <w:lvlJc w:val="left"/>
      <w:pPr>
        <w:ind w:left="1744" w:hanging="185"/>
      </w:pPr>
      <w:rPr>
        <w:lang w:val="en-US" w:eastAsia="en-US" w:bidi="ar-SA"/>
      </w:rPr>
    </w:lvl>
    <w:lvl w:ilvl="5" w:tplc="C56083C0">
      <w:numFmt w:val="bullet"/>
      <w:lvlText w:val="•"/>
      <w:lvlJc w:val="left"/>
      <w:pPr>
        <w:ind w:left="2155" w:hanging="185"/>
      </w:pPr>
      <w:rPr>
        <w:lang w:val="en-US" w:eastAsia="en-US" w:bidi="ar-SA"/>
      </w:rPr>
    </w:lvl>
    <w:lvl w:ilvl="6" w:tplc="D8D27CD2">
      <w:numFmt w:val="bullet"/>
      <w:lvlText w:val="•"/>
      <w:lvlJc w:val="left"/>
      <w:pPr>
        <w:ind w:left="2566" w:hanging="185"/>
      </w:pPr>
      <w:rPr>
        <w:lang w:val="en-US" w:eastAsia="en-US" w:bidi="ar-SA"/>
      </w:rPr>
    </w:lvl>
    <w:lvl w:ilvl="7" w:tplc="F62E055A">
      <w:numFmt w:val="bullet"/>
      <w:lvlText w:val="•"/>
      <w:lvlJc w:val="left"/>
      <w:pPr>
        <w:ind w:left="2977" w:hanging="185"/>
      </w:pPr>
      <w:rPr>
        <w:lang w:val="en-US" w:eastAsia="en-US" w:bidi="ar-SA"/>
      </w:rPr>
    </w:lvl>
    <w:lvl w:ilvl="8" w:tplc="90020EEC">
      <w:numFmt w:val="bullet"/>
      <w:lvlText w:val="•"/>
      <w:lvlJc w:val="left"/>
      <w:pPr>
        <w:ind w:left="3388" w:hanging="185"/>
      </w:pPr>
      <w:rPr>
        <w:lang w:val="en-US" w:eastAsia="en-US" w:bidi="ar-SA"/>
      </w:rPr>
    </w:lvl>
  </w:abstractNum>
  <w:abstractNum w:abstractNumId="102" w15:restartNumberingAfterBreak="0">
    <w:nsid w:val="2D956602"/>
    <w:multiLevelType w:val="multilevel"/>
    <w:tmpl w:val="5D366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2E3B565D"/>
    <w:multiLevelType w:val="multilevel"/>
    <w:tmpl w:val="CD7A66D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 w15:restartNumberingAfterBreak="0">
    <w:nsid w:val="2EA829B4"/>
    <w:multiLevelType w:val="multilevel"/>
    <w:tmpl w:val="132A8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2ED603D0"/>
    <w:multiLevelType w:val="multilevel"/>
    <w:tmpl w:val="09206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2ED608FF"/>
    <w:multiLevelType w:val="multilevel"/>
    <w:tmpl w:val="ABA69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2F057E36"/>
    <w:multiLevelType w:val="multilevel"/>
    <w:tmpl w:val="7B3C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2F3B1666"/>
    <w:multiLevelType w:val="multilevel"/>
    <w:tmpl w:val="02F4B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2F934927"/>
    <w:multiLevelType w:val="multilevel"/>
    <w:tmpl w:val="65CC9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2FF04375"/>
    <w:multiLevelType w:val="multilevel"/>
    <w:tmpl w:val="3DB22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304F0507"/>
    <w:multiLevelType w:val="multilevel"/>
    <w:tmpl w:val="2166944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10E1E7C"/>
    <w:multiLevelType w:val="hybridMultilevel"/>
    <w:tmpl w:val="57629C96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3" w15:restartNumberingAfterBreak="0">
    <w:nsid w:val="319143C1"/>
    <w:multiLevelType w:val="multilevel"/>
    <w:tmpl w:val="182A7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1DB6D98"/>
    <w:multiLevelType w:val="multilevel"/>
    <w:tmpl w:val="80E45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325E728B"/>
    <w:multiLevelType w:val="hybridMultilevel"/>
    <w:tmpl w:val="0AACC29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2646BA5"/>
    <w:multiLevelType w:val="multilevel"/>
    <w:tmpl w:val="A9861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3C66299"/>
    <w:multiLevelType w:val="multilevel"/>
    <w:tmpl w:val="C6D09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34D6342C"/>
    <w:multiLevelType w:val="multilevel"/>
    <w:tmpl w:val="95206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3530402B"/>
    <w:multiLevelType w:val="multilevel"/>
    <w:tmpl w:val="FC8AF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360E7D48"/>
    <w:multiLevelType w:val="multilevel"/>
    <w:tmpl w:val="02A24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36260988"/>
    <w:multiLevelType w:val="multilevel"/>
    <w:tmpl w:val="895E4DC8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2" w15:restartNumberingAfterBreak="0">
    <w:nsid w:val="36372C49"/>
    <w:multiLevelType w:val="multilevel"/>
    <w:tmpl w:val="66DA4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36836EDD"/>
    <w:multiLevelType w:val="multilevel"/>
    <w:tmpl w:val="AAEC9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36AF0A1C"/>
    <w:multiLevelType w:val="multilevel"/>
    <w:tmpl w:val="30361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370630A0"/>
    <w:multiLevelType w:val="multilevel"/>
    <w:tmpl w:val="56FEE36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6" w15:restartNumberingAfterBreak="0">
    <w:nsid w:val="376A1EA3"/>
    <w:multiLevelType w:val="multilevel"/>
    <w:tmpl w:val="F4A05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37794DA2"/>
    <w:multiLevelType w:val="hybridMultilevel"/>
    <w:tmpl w:val="5B2615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38485BF5"/>
    <w:multiLevelType w:val="multilevel"/>
    <w:tmpl w:val="24761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38E976C6"/>
    <w:multiLevelType w:val="multilevel"/>
    <w:tmpl w:val="D83AB73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0" w15:restartNumberingAfterBreak="0">
    <w:nsid w:val="39176ED5"/>
    <w:multiLevelType w:val="multilevel"/>
    <w:tmpl w:val="843EA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39B6390B"/>
    <w:multiLevelType w:val="hybridMultilevel"/>
    <w:tmpl w:val="0B28494E"/>
    <w:lvl w:ilvl="0" w:tplc="F27E5D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39F76D05"/>
    <w:multiLevelType w:val="multilevel"/>
    <w:tmpl w:val="61321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3A8E0747"/>
    <w:multiLevelType w:val="multilevel"/>
    <w:tmpl w:val="B8CCE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3A9108AA"/>
    <w:multiLevelType w:val="multilevel"/>
    <w:tmpl w:val="46DA9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3AB501EE"/>
    <w:multiLevelType w:val="multilevel"/>
    <w:tmpl w:val="7ED2A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3B6F4348"/>
    <w:multiLevelType w:val="multilevel"/>
    <w:tmpl w:val="E8CEC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3B9B76EB"/>
    <w:multiLevelType w:val="multilevel"/>
    <w:tmpl w:val="DAB84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3B9F7D7D"/>
    <w:multiLevelType w:val="multilevel"/>
    <w:tmpl w:val="F6863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3C40183E"/>
    <w:multiLevelType w:val="multilevel"/>
    <w:tmpl w:val="75861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3C9B4621"/>
    <w:multiLevelType w:val="multilevel"/>
    <w:tmpl w:val="39C6B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3CF6594B"/>
    <w:multiLevelType w:val="multilevel"/>
    <w:tmpl w:val="C8005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3D8C51A2"/>
    <w:multiLevelType w:val="multilevel"/>
    <w:tmpl w:val="E0B89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3DA94784"/>
    <w:multiLevelType w:val="multilevel"/>
    <w:tmpl w:val="C0B6A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3E476670"/>
    <w:multiLevelType w:val="hybridMultilevel"/>
    <w:tmpl w:val="4464030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" w15:restartNumberingAfterBreak="0">
    <w:nsid w:val="3E690B48"/>
    <w:multiLevelType w:val="multilevel"/>
    <w:tmpl w:val="FB72C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3EE3397C"/>
    <w:multiLevelType w:val="multilevel"/>
    <w:tmpl w:val="FABA6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7" w15:restartNumberingAfterBreak="0">
    <w:nsid w:val="3F2D513D"/>
    <w:multiLevelType w:val="multilevel"/>
    <w:tmpl w:val="AB3A7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3FE323AC"/>
    <w:multiLevelType w:val="multilevel"/>
    <w:tmpl w:val="9208B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400C51E1"/>
    <w:multiLevelType w:val="multilevel"/>
    <w:tmpl w:val="E4BA6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40634DEC"/>
    <w:multiLevelType w:val="multilevel"/>
    <w:tmpl w:val="3A624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40775EDD"/>
    <w:multiLevelType w:val="multilevel"/>
    <w:tmpl w:val="35B48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408E43EA"/>
    <w:multiLevelType w:val="hybridMultilevel"/>
    <w:tmpl w:val="865CE15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 w15:restartNumberingAfterBreak="0">
    <w:nsid w:val="40954FEA"/>
    <w:multiLevelType w:val="multilevel"/>
    <w:tmpl w:val="FDCAC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4" w15:restartNumberingAfterBreak="0">
    <w:nsid w:val="40EE3704"/>
    <w:multiLevelType w:val="multilevel"/>
    <w:tmpl w:val="80500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41255FBD"/>
    <w:multiLevelType w:val="multilevel"/>
    <w:tmpl w:val="64B03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 w15:restartNumberingAfterBreak="0">
    <w:nsid w:val="4138419E"/>
    <w:multiLevelType w:val="multilevel"/>
    <w:tmpl w:val="1FF09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417E3986"/>
    <w:multiLevelType w:val="multilevel"/>
    <w:tmpl w:val="FFC25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422E1688"/>
    <w:multiLevelType w:val="multilevel"/>
    <w:tmpl w:val="160AC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42CB33CB"/>
    <w:multiLevelType w:val="multilevel"/>
    <w:tmpl w:val="5D2A8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438E5026"/>
    <w:multiLevelType w:val="hybridMultilevel"/>
    <w:tmpl w:val="ECD44158"/>
    <w:lvl w:ilvl="0" w:tplc="37D09CA2">
      <w:start w:val="1"/>
      <w:numFmt w:val="bullet"/>
      <w:lvlText w:val="P"/>
      <w:lvlJc w:val="left"/>
      <w:pPr>
        <w:ind w:left="720" w:hanging="360"/>
      </w:pPr>
      <w:rPr>
        <w:rFonts w:ascii="Wingdings 2" w:hAnsi="Wingdings 2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1" w15:restartNumberingAfterBreak="0">
    <w:nsid w:val="44EF53C7"/>
    <w:multiLevelType w:val="multilevel"/>
    <w:tmpl w:val="9398B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2" w15:restartNumberingAfterBreak="0">
    <w:nsid w:val="45D94C42"/>
    <w:multiLevelType w:val="multilevel"/>
    <w:tmpl w:val="7D78EF8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3" w15:restartNumberingAfterBreak="0">
    <w:nsid w:val="46FA3B00"/>
    <w:multiLevelType w:val="multilevel"/>
    <w:tmpl w:val="6C567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47164D0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5" w15:restartNumberingAfterBreak="0">
    <w:nsid w:val="471A0270"/>
    <w:multiLevelType w:val="multilevel"/>
    <w:tmpl w:val="3FBC6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471A67A3"/>
    <w:multiLevelType w:val="multilevel"/>
    <w:tmpl w:val="54C22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47B0659A"/>
    <w:multiLevelType w:val="multilevel"/>
    <w:tmpl w:val="305CC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48A4780A"/>
    <w:multiLevelType w:val="multilevel"/>
    <w:tmpl w:val="B8F07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492A1CD8"/>
    <w:multiLevelType w:val="multilevel"/>
    <w:tmpl w:val="64D48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0" w15:restartNumberingAfterBreak="0">
    <w:nsid w:val="4A167481"/>
    <w:multiLevelType w:val="multilevel"/>
    <w:tmpl w:val="B5144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4A8D5717"/>
    <w:multiLevelType w:val="hybridMultilevel"/>
    <w:tmpl w:val="BDEA412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2" w15:restartNumberingAfterBreak="0">
    <w:nsid w:val="4B565C61"/>
    <w:multiLevelType w:val="multilevel"/>
    <w:tmpl w:val="83467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3" w15:restartNumberingAfterBreak="0">
    <w:nsid w:val="4C1341D4"/>
    <w:multiLevelType w:val="multilevel"/>
    <w:tmpl w:val="61207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4C412EEB"/>
    <w:multiLevelType w:val="multilevel"/>
    <w:tmpl w:val="5B58A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5" w15:restartNumberingAfterBreak="0">
    <w:nsid w:val="4C46526C"/>
    <w:multiLevelType w:val="multilevel"/>
    <w:tmpl w:val="A4DC2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6" w15:restartNumberingAfterBreak="0">
    <w:nsid w:val="4C7739B1"/>
    <w:multiLevelType w:val="multilevel"/>
    <w:tmpl w:val="043A9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4CDB3625"/>
    <w:multiLevelType w:val="hybridMultilevel"/>
    <w:tmpl w:val="B66A997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4D2C4C49"/>
    <w:multiLevelType w:val="multilevel"/>
    <w:tmpl w:val="A99E8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4DAC159B"/>
    <w:multiLevelType w:val="multilevel"/>
    <w:tmpl w:val="3E269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4DAD3913"/>
    <w:multiLevelType w:val="multilevel"/>
    <w:tmpl w:val="AAC85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4DC373FB"/>
    <w:multiLevelType w:val="multilevel"/>
    <w:tmpl w:val="8FA05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4E2C3D7B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3" w15:restartNumberingAfterBreak="0">
    <w:nsid w:val="4E763F62"/>
    <w:multiLevelType w:val="multilevel"/>
    <w:tmpl w:val="9536B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4E7D54A9"/>
    <w:multiLevelType w:val="multilevel"/>
    <w:tmpl w:val="26002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4E7D5E71"/>
    <w:multiLevelType w:val="hybridMultilevel"/>
    <w:tmpl w:val="62245FAE"/>
    <w:lvl w:ilvl="0" w:tplc="37D09CA2">
      <w:start w:val="1"/>
      <w:numFmt w:val="bullet"/>
      <w:lvlText w:val="P"/>
      <w:lvlJc w:val="left"/>
      <w:pPr>
        <w:ind w:left="720" w:hanging="360"/>
      </w:pPr>
      <w:rPr>
        <w:rFonts w:ascii="Wingdings 2" w:hAnsi="Wingdings 2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6" w15:restartNumberingAfterBreak="0">
    <w:nsid w:val="4F6A686C"/>
    <w:multiLevelType w:val="multilevel"/>
    <w:tmpl w:val="A5FC3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4F7F7391"/>
    <w:multiLevelType w:val="multilevel"/>
    <w:tmpl w:val="BE9AA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4F984643"/>
    <w:multiLevelType w:val="multilevel"/>
    <w:tmpl w:val="83083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9" w15:restartNumberingAfterBreak="0">
    <w:nsid w:val="508A00F1"/>
    <w:multiLevelType w:val="multilevel"/>
    <w:tmpl w:val="7CF2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0" w15:restartNumberingAfterBreak="0">
    <w:nsid w:val="50FA5617"/>
    <w:multiLevelType w:val="multilevel"/>
    <w:tmpl w:val="DF08B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1" w15:restartNumberingAfterBreak="0">
    <w:nsid w:val="50FB7FD8"/>
    <w:multiLevelType w:val="multilevel"/>
    <w:tmpl w:val="A81A9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2" w15:restartNumberingAfterBreak="0">
    <w:nsid w:val="51254DA0"/>
    <w:multiLevelType w:val="multilevel"/>
    <w:tmpl w:val="5A04D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3" w15:restartNumberingAfterBreak="0">
    <w:nsid w:val="5136402F"/>
    <w:multiLevelType w:val="multilevel"/>
    <w:tmpl w:val="3754F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51817BBC"/>
    <w:multiLevelType w:val="multilevel"/>
    <w:tmpl w:val="6E448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519165AD"/>
    <w:multiLevelType w:val="multilevel"/>
    <w:tmpl w:val="B80AF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51974252"/>
    <w:multiLevelType w:val="hybridMultilevel"/>
    <w:tmpl w:val="EF4003DE"/>
    <w:lvl w:ilvl="0" w:tplc="37D09CA2">
      <w:start w:val="1"/>
      <w:numFmt w:val="bullet"/>
      <w:lvlText w:val="P"/>
      <w:lvlJc w:val="left"/>
      <w:pPr>
        <w:ind w:left="720" w:hanging="360"/>
      </w:pPr>
      <w:rPr>
        <w:rFonts w:ascii="Wingdings 2" w:hAnsi="Wingdings 2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7" w15:restartNumberingAfterBreak="0">
    <w:nsid w:val="51B01086"/>
    <w:multiLevelType w:val="hybridMultilevel"/>
    <w:tmpl w:val="351AB5B2"/>
    <w:lvl w:ilvl="0" w:tplc="041F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51ED3BBC"/>
    <w:multiLevelType w:val="multilevel"/>
    <w:tmpl w:val="C0BA2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9" w15:restartNumberingAfterBreak="0">
    <w:nsid w:val="51F029EF"/>
    <w:multiLevelType w:val="multilevel"/>
    <w:tmpl w:val="D0669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0" w15:restartNumberingAfterBreak="0">
    <w:nsid w:val="52C5174F"/>
    <w:multiLevelType w:val="multilevel"/>
    <w:tmpl w:val="E9B08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1" w15:restartNumberingAfterBreak="0">
    <w:nsid w:val="53A6499F"/>
    <w:multiLevelType w:val="hybridMultilevel"/>
    <w:tmpl w:val="56E4F548"/>
    <w:lvl w:ilvl="0" w:tplc="9E6405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2" w15:restartNumberingAfterBreak="0">
    <w:nsid w:val="565B3179"/>
    <w:multiLevelType w:val="multilevel"/>
    <w:tmpl w:val="3A949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3" w15:restartNumberingAfterBreak="0">
    <w:nsid w:val="5799435E"/>
    <w:multiLevelType w:val="multilevel"/>
    <w:tmpl w:val="59DCBA96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4" w15:restartNumberingAfterBreak="0">
    <w:nsid w:val="579943F2"/>
    <w:multiLevelType w:val="multilevel"/>
    <w:tmpl w:val="9E38341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5" w15:restartNumberingAfterBreak="0">
    <w:nsid w:val="58340B94"/>
    <w:multiLevelType w:val="multilevel"/>
    <w:tmpl w:val="BEC29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6" w15:restartNumberingAfterBreak="0">
    <w:nsid w:val="594275EF"/>
    <w:multiLevelType w:val="multilevel"/>
    <w:tmpl w:val="567C4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7" w15:restartNumberingAfterBreak="0">
    <w:nsid w:val="594505EF"/>
    <w:multiLevelType w:val="multilevel"/>
    <w:tmpl w:val="868E6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8" w15:restartNumberingAfterBreak="0">
    <w:nsid w:val="5A3033F1"/>
    <w:multiLevelType w:val="multilevel"/>
    <w:tmpl w:val="AF26E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9" w15:restartNumberingAfterBreak="0">
    <w:nsid w:val="5A971959"/>
    <w:multiLevelType w:val="multilevel"/>
    <w:tmpl w:val="2356F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0" w15:restartNumberingAfterBreak="0">
    <w:nsid w:val="5AAF380C"/>
    <w:multiLevelType w:val="multilevel"/>
    <w:tmpl w:val="D2E40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1" w15:restartNumberingAfterBreak="0">
    <w:nsid w:val="5AC042F4"/>
    <w:multiLevelType w:val="multilevel"/>
    <w:tmpl w:val="76AE5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2" w15:restartNumberingAfterBreak="0">
    <w:nsid w:val="5BE64DB0"/>
    <w:multiLevelType w:val="multilevel"/>
    <w:tmpl w:val="22603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3" w15:restartNumberingAfterBreak="0">
    <w:nsid w:val="5C2F4B5E"/>
    <w:multiLevelType w:val="multilevel"/>
    <w:tmpl w:val="44F6E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4" w15:restartNumberingAfterBreak="0">
    <w:nsid w:val="5C377F20"/>
    <w:multiLevelType w:val="multilevel"/>
    <w:tmpl w:val="6B286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5" w15:restartNumberingAfterBreak="0">
    <w:nsid w:val="5C3934C8"/>
    <w:multiLevelType w:val="multilevel"/>
    <w:tmpl w:val="42681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6" w15:restartNumberingAfterBreak="0">
    <w:nsid w:val="5C752E0C"/>
    <w:multiLevelType w:val="multilevel"/>
    <w:tmpl w:val="A2089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7" w15:restartNumberingAfterBreak="0">
    <w:nsid w:val="5E1A4677"/>
    <w:multiLevelType w:val="multilevel"/>
    <w:tmpl w:val="0366B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8" w15:restartNumberingAfterBreak="0">
    <w:nsid w:val="5FB97CE1"/>
    <w:multiLevelType w:val="multilevel"/>
    <w:tmpl w:val="51663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9" w15:restartNumberingAfterBreak="0">
    <w:nsid w:val="603943F5"/>
    <w:multiLevelType w:val="multilevel"/>
    <w:tmpl w:val="92E01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0" w15:restartNumberingAfterBreak="0">
    <w:nsid w:val="61816CEA"/>
    <w:multiLevelType w:val="multilevel"/>
    <w:tmpl w:val="3CE22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1" w15:restartNumberingAfterBreak="0">
    <w:nsid w:val="61B06C47"/>
    <w:multiLevelType w:val="multilevel"/>
    <w:tmpl w:val="5CA80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2" w15:restartNumberingAfterBreak="0">
    <w:nsid w:val="61F1237D"/>
    <w:multiLevelType w:val="hybridMultilevel"/>
    <w:tmpl w:val="B61E41A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3" w15:restartNumberingAfterBreak="0">
    <w:nsid w:val="61F25571"/>
    <w:multiLevelType w:val="multilevel"/>
    <w:tmpl w:val="331C0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4" w15:restartNumberingAfterBreak="0">
    <w:nsid w:val="63BB46D8"/>
    <w:multiLevelType w:val="hybridMultilevel"/>
    <w:tmpl w:val="FF762026"/>
    <w:lvl w:ilvl="0" w:tplc="37D09CA2">
      <w:start w:val="1"/>
      <w:numFmt w:val="bullet"/>
      <w:lvlText w:val="P"/>
      <w:lvlJc w:val="left"/>
      <w:pPr>
        <w:ind w:left="720" w:hanging="360"/>
      </w:pPr>
      <w:rPr>
        <w:rFonts w:ascii="Wingdings 2" w:hAnsi="Wingdings 2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5" w15:restartNumberingAfterBreak="0">
    <w:nsid w:val="63CC5BC8"/>
    <w:multiLevelType w:val="hybridMultilevel"/>
    <w:tmpl w:val="11E6EAB0"/>
    <w:lvl w:ilvl="0" w:tplc="21F0809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000000" w:themeColor="text1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6" w15:restartNumberingAfterBreak="0">
    <w:nsid w:val="64043432"/>
    <w:multiLevelType w:val="multilevel"/>
    <w:tmpl w:val="3364023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7" w15:restartNumberingAfterBreak="0">
    <w:nsid w:val="6458536A"/>
    <w:multiLevelType w:val="multilevel"/>
    <w:tmpl w:val="C324E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8" w15:restartNumberingAfterBreak="0">
    <w:nsid w:val="6462569F"/>
    <w:multiLevelType w:val="multilevel"/>
    <w:tmpl w:val="CDB88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9" w15:restartNumberingAfterBreak="0">
    <w:nsid w:val="649E5791"/>
    <w:multiLevelType w:val="multilevel"/>
    <w:tmpl w:val="37D2C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0" w15:restartNumberingAfterBreak="0">
    <w:nsid w:val="650950AD"/>
    <w:multiLevelType w:val="multilevel"/>
    <w:tmpl w:val="747E9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1" w15:restartNumberingAfterBreak="0">
    <w:nsid w:val="6549620A"/>
    <w:multiLevelType w:val="multilevel"/>
    <w:tmpl w:val="C7E2B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2" w15:restartNumberingAfterBreak="0">
    <w:nsid w:val="655650FE"/>
    <w:multiLevelType w:val="multilevel"/>
    <w:tmpl w:val="DAFCA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3" w15:restartNumberingAfterBreak="0">
    <w:nsid w:val="65BD52C5"/>
    <w:multiLevelType w:val="multilevel"/>
    <w:tmpl w:val="45D8F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4" w15:restartNumberingAfterBreak="0">
    <w:nsid w:val="66214DFD"/>
    <w:multiLevelType w:val="multilevel"/>
    <w:tmpl w:val="741CE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5" w15:restartNumberingAfterBreak="0">
    <w:nsid w:val="669A6869"/>
    <w:multiLevelType w:val="multilevel"/>
    <w:tmpl w:val="8EB8B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6" w15:restartNumberingAfterBreak="0">
    <w:nsid w:val="671D1046"/>
    <w:multiLevelType w:val="multilevel"/>
    <w:tmpl w:val="ECD4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7" w15:restartNumberingAfterBreak="0">
    <w:nsid w:val="67242BFE"/>
    <w:multiLevelType w:val="multilevel"/>
    <w:tmpl w:val="B396F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8" w15:restartNumberingAfterBreak="0">
    <w:nsid w:val="6743315C"/>
    <w:multiLevelType w:val="hybridMultilevel"/>
    <w:tmpl w:val="9FF29A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680C5D1D"/>
    <w:multiLevelType w:val="multilevel"/>
    <w:tmpl w:val="F9223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0" w15:restartNumberingAfterBreak="0">
    <w:nsid w:val="685127CE"/>
    <w:multiLevelType w:val="hybridMultilevel"/>
    <w:tmpl w:val="2A6A916C"/>
    <w:lvl w:ilvl="0" w:tplc="938E24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68891EAA"/>
    <w:multiLevelType w:val="multilevel"/>
    <w:tmpl w:val="48A2D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2" w15:restartNumberingAfterBreak="0">
    <w:nsid w:val="691941A3"/>
    <w:multiLevelType w:val="multilevel"/>
    <w:tmpl w:val="A5786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3" w15:restartNumberingAfterBreak="0">
    <w:nsid w:val="696C2EF1"/>
    <w:multiLevelType w:val="multilevel"/>
    <w:tmpl w:val="F968B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4" w15:restartNumberingAfterBreak="0">
    <w:nsid w:val="6A1156EA"/>
    <w:multiLevelType w:val="multilevel"/>
    <w:tmpl w:val="0EB46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5" w15:restartNumberingAfterBreak="0">
    <w:nsid w:val="6A2F6773"/>
    <w:multiLevelType w:val="multilevel"/>
    <w:tmpl w:val="E3C6A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6" w15:restartNumberingAfterBreak="0">
    <w:nsid w:val="6AB31CC3"/>
    <w:multiLevelType w:val="multilevel"/>
    <w:tmpl w:val="22187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7" w15:restartNumberingAfterBreak="0">
    <w:nsid w:val="6B2B11B1"/>
    <w:multiLevelType w:val="multilevel"/>
    <w:tmpl w:val="AFD64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8" w15:restartNumberingAfterBreak="0">
    <w:nsid w:val="6B8642B5"/>
    <w:multiLevelType w:val="multilevel"/>
    <w:tmpl w:val="A7E8F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9" w15:restartNumberingAfterBreak="0">
    <w:nsid w:val="6BA2682D"/>
    <w:multiLevelType w:val="multilevel"/>
    <w:tmpl w:val="87FEC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0" w15:restartNumberingAfterBreak="0">
    <w:nsid w:val="6C294267"/>
    <w:multiLevelType w:val="multilevel"/>
    <w:tmpl w:val="5DC81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1" w15:restartNumberingAfterBreak="0">
    <w:nsid w:val="6C4D2615"/>
    <w:multiLevelType w:val="multilevel"/>
    <w:tmpl w:val="75DCE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2" w15:restartNumberingAfterBreak="0">
    <w:nsid w:val="6D371E65"/>
    <w:multiLevelType w:val="multilevel"/>
    <w:tmpl w:val="792AB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3" w15:restartNumberingAfterBreak="0">
    <w:nsid w:val="6D5066D7"/>
    <w:multiLevelType w:val="multilevel"/>
    <w:tmpl w:val="2AE6364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4" w15:restartNumberingAfterBreak="0">
    <w:nsid w:val="6DB04390"/>
    <w:multiLevelType w:val="multilevel"/>
    <w:tmpl w:val="7E5AC8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5" w15:restartNumberingAfterBreak="0">
    <w:nsid w:val="6DDD14D9"/>
    <w:multiLevelType w:val="multilevel"/>
    <w:tmpl w:val="17E64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6" w15:restartNumberingAfterBreak="0">
    <w:nsid w:val="6E6F583F"/>
    <w:multiLevelType w:val="multilevel"/>
    <w:tmpl w:val="5AF6F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7" w15:restartNumberingAfterBreak="0">
    <w:nsid w:val="6E9519F0"/>
    <w:multiLevelType w:val="hybridMultilevel"/>
    <w:tmpl w:val="A19C83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8" w15:restartNumberingAfterBreak="0">
    <w:nsid w:val="6EF8781D"/>
    <w:multiLevelType w:val="multilevel"/>
    <w:tmpl w:val="959CE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9" w15:restartNumberingAfterBreak="0">
    <w:nsid w:val="6F8E5984"/>
    <w:multiLevelType w:val="multilevel"/>
    <w:tmpl w:val="E4843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0" w15:restartNumberingAfterBreak="0">
    <w:nsid w:val="70065496"/>
    <w:multiLevelType w:val="multilevel"/>
    <w:tmpl w:val="87381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1" w15:restartNumberingAfterBreak="0">
    <w:nsid w:val="708B41EC"/>
    <w:multiLevelType w:val="hybridMultilevel"/>
    <w:tmpl w:val="1938CE2C"/>
    <w:lvl w:ilvl="0" w:tplc="16D425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F0F0F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" w15:restartNumberingAfterBreak="0">
    <w:nsid w:val="70C220E5"/>
    <w:multiLevelType w:val="hybridMultilevel"/>
    <w:tmpl w:val="4C8A97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3" w15:restartNumberingAfterBreak="0">
    <w:nsid w:val="712F5DA7"/>
    <w:multiLevelType w:val="multilevel"/>
    <w:tmpl w:val="4DC60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4" w15:restartNumberingAfterBreak="0">
    <w:nsid w:val="71C67FF5"/>
    <w:multiLevelType w:val="multilevel"/>
    <w:tmpl w:val="40EC0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5" w15:restartNumberingAfterBreak="0">
    <w:nsid w:val="720E51E4"/>
    <w:multiLevelType w:val="multilevel"/>
    <w:tmpl w:val="B85C3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6" w15:restartNumberingAfterBreak="0">
    <w:nsid w:val="72270B66"/>
    <w:multiLevelType w:val="multilevel"/>
    <w:tmpl w:val="E7286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7" w15:restartNumberingAfterBreak="0">
    <w:nsid w:val="73734B8E"/>
    <w:multiLevelType w:val="multilevel"/>
    <w:tmpl w:val="7BBEC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8" w15:restartNumberingAfterBreak="0">
    <w:nsid w:val="74105162"/>
    <w:multiLevelType w:val="multilevel"/>
    <w:tmpl w:val="A5B82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9" w15:restartNumberingAfterBreak="0">
    <w:nsid w:val="75563DB0"/>
    <w:multiLevelType w:val="multilevel"/>
    <w:tmpl w:val="A5BC9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0" w15:restartNumberingAfterBreak="0">
    <w:nsid w:val="75A46095"/>
    <w:multiLevelType w:val="multilevel"/>
    <w:tmpl w:val="11ECE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1" w15:restartNumberingAfterBreak="0">
    <w:nsid w:val="761307EF"/>
    <w:multiLevelType w:val="multilevel"/>
    <w:tmpl w:val="1BC0E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2" w15:restartNumberingAfterBreak="0">
    <w:nsid w:val="763237F7"/>
    <w:multiLevelType w:val="multilevel"/>
    <w:tmpl w:val="6B02A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3" w15:restartNumberingAfterBreak="0">
    <w:nsid w:val="76C10987"/>
    <w:multiLevelType w:val="multilevel"/>
    <w:tmpl w:val="3BF47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4" w15:restartNumberingAfterBreak="0">
    <w:nsid w:val="77BC4406"/>
    <w:multiLevelType w:val="multilevel"/>
    <w:tmpl w:val="B8C28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5" w15:restartNumberingAfterBreak="0">
    <w:nsid w:val="77C1694D"/>
    <w:multiLevelType w:val="multilevel"/>
    <w:tmpl w:val="12FCC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6" w15:restartNumberingAfterBreak="0">
    <w:nsid w:val="77EE39A2"/>
    <w:multiLevelType w:val="multilevel"/>
    <w:tmpl w:val="726056AE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7" w15:restartNumberingAfterBreak="0">
    <w:nsid w:val="7B040FAE"/>
    <w:multiLevelType w:val="multilevel"/>
    <w:tmpl w:val="8C3A1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8" w15:restartNumberingAfterBreak="0">
    <w:nsid w:val="7B0F3E28"/>
    <w:multiLevelType w:val="multilevel"/>
    <w:tmpl w:val="A7168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9" w15:restartNumberingAfterBreak="0">
    <w:nsid w:val="7B595491"/>
    <w:multiLevelType w:val="multilevel"/>
    <w:tmpl w:val="F0349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0" w15:restartNumberingAfterBreak="0">
    <w:nsid w:val="7B763757"/>
    <w:multiLevelType w:val="multilevel"/>
    <w:tmpl w:val="041F001F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281" w15:restartNumberingAfterBreak="0">
    <w:nsid w:val="7C9C4C89"/>
    <w:multiLevelType w:val="multilevel"/>
    <w:tmpl w:val="E8802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2" w15:restartNumberingAfterBreak="0">
    <w:nsid w:val="7CC60224"/>
    <w:multiLevelType w:val="hybridMultilevel"/>
    <w:tmpl w:val="A80C7E0A"/>
    <w:lvl w:ilvl="0" w:tplc="C79E6DA8">
      <w:start w:val="10"/>
      <w:numFmt w:val="bullet"/>
      <w:lvlText w:val="-"/>
      <w:lvlJc w:val="left"/>
      <w:pPr>
        <w:ind w:left="862" w:hanging="360"/>
      </w:pPr>
      <w:rPr>
        <w:rFonts w:ascii="Constantia" w:eastAsiaTheme="minorHAnsi" w:hAnsi="Constant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83" w15:restartNumberingAfterBreak="0">
    <w:nsid w:val="7D0160C3"/>
    <w:multiLevelType w:val="multilevel"/>
    <w:tmpl w:val="DF5A3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4" w15:restartNumberingAfterBreak="0">
    <w:nsid w:val="7D3076A4"/>
    <w:multiLevelType w:val="multilevel"/>
    <w:tmpl w:val="9F4E0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5" w15:restartNumberingAfterBreak="0">
    <w:nsid w:val="7DE63F68"/>
    <w:multiLevelType w:val="multilevel"/>
    <w:tmpl w:val="985A5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6" w15:restartNumberingAfterBreak="0">
    <w:nsid w:val="7E281F11"/>
    <w:multiLevelType w:val="multilevel"/>
    <w:tmpl w:val="1E3C6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7" w15:restartNumberingAfterBreak="0">
    <w:nsid w:val="7EFC528F"/>
    <w:multiLevelType w:val="multilevel"/>
    <w:tmpl w:val="D9761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5645155">
    <w:abstractNumId w:val="9"/>
  </w:num>
  <w:num w:numId="2" w16cid:durableId="782264008">
    <w:abstractNumId w:val="8"/>
  </w:num>
  <w:num w:numId="3" w16cid:durableId="1889565146">
    <w:abstractNumId w:val="8"/>
  </w:num>
  <w:num w:numId="4" w16cid:durableId="1826776665">
    <w:abstractNumId w:val="9"/>
  </w:num>
  <w:num w:numId="5" w16cid:durableId="296841986">
    <w:abstractNumId w:val="164"/>
  </w:num>
  <w:num w:numId="6" w16cid:durableId="986015258">
    <w:abstractNumId w:val="12"/>
  </w:num>
  <w:num w:numId="7" w16cid:durableId="501513515">
    <w:abstractNumId w:val="31"/>
  </w:num>
  <w:num w:numId="8" w16cid:durableId="1099176005">
    <w:abstractNumId w:val="7"/>
  </w:num>
  <w:num w:numId="9" w16cid:durableId="1606108826">
    <w:abstractNumId w:val="6"/>
  </w:num>
  <w:num w:numId="10" w16cid:durableId="266623532">
    <w:abstractNumId w:val="5"/>
  </w:num>
  <w:num w:numId="11" w16cid:durableId="736518774">
    <w:abstractNumId w:val="4"/>
  </w:num>
  <w:num w:numId="12" w16cid:durableId="753434398">
    <w:abstractNumId w:val="3"/>
  </w:num>
  <w:num w:numId="13" w16cid:durableId="181627890">
    <w:abstractNumId w:val="2"/>
  </w:num>
  <w:num w:numId="14" w16cid:durableId="1125587563">
    <w:abstractNumId w:val="1"/>
  </w:num>
  <w:num w:numId="15" w16cid:durableId="580330997">
    <w:abstractNumId w:val="0"/>
  </w:num>
  <w:num w:numId="16" w16cid:durableId="628978302">
    <w:abstractNumId w:val="101"/>
  </w:num>
  <w:num w:numId="17" w16cid:durableId="2086562203">
    <w:abstractNumId w:val="47"/>
  </w:num>
  <w:num w:numId="18" w16cid:durableId="1028676319">
    <w:abstractNumId w:val="238"/>
  </w:num>
  <w:num w:numId="19" w16cid:durableId="760680272">
    <w:abstractNumId w:val="90"/>
  </w:num>
  <w:num w:numId="20" w16cid:durableId="391079291">
    <w:abstractNumId w:val="282"/>
  </w:num>
  <w:num w:numId="21" w16cid:durableId="200437400">
    <w:abstractNumId w:val="225"/>
  </w:num>
  <w:num w:numId="22" w16cid:durableId="1405300104">
    <w:abstractNumId w:val="131"/>
  </w:num>
  <w:num w:numId="23" w16cid:durableId="467744791">
    <w:abstractNumId w:val="11"/>
  </w:num>
  <w:num w:numId="24" w16cid:durableId="936138279">
    <w:abstractNumId w:val="196"/>
  </w:num>
  <w:num w:numId="25" w16cid:durableId="1394427950">
    <w:abstractNumId w:val="185"/>
  </w:num>
  <w:num w:numId="26" w16cid:durableId="151414644">
    <w:abstractNumId w:val="67"/>
  </w:num>
  <w:num w:numId="27" w16cid:durableId="829557935">
    <w:abstractNumId w:val="152"/>
  </w:num>
  <w:num w:numId="28" w16cid:durableId="573199413">
    <w:abstractNumId w:val="160"/>
  </w:num>
  <w:num w:numId="29" w16cid:durableId="790854573">
    <w:abstractNumId w:val="224"/>
  </w:num>
  <w:num w:numId="30" w16cid:durableId="1284799909">
    <w:abstractNumId w:val="257"/>
  </w:num>
  <w:num w:numId="31" w16cid:durableId="7174772">
    <w:abstractNumId w:val="240"/>
  </w:num>
  <w:num w:numId="32" w16cid:durableId="1055733912">
    <w:abstractNumId w:val="201"/>
  </w:num>
  <w:num w:numId="33" w16cid:durableId="1459644472">
    <w:abstractNumId w:val="264"/>
  </w:num>
  <w:num w:numId="34" w16cid:durableId="205680835">
    <w:abstractNumId w:val="26"/>
  </w:num>
  <w:num w:numId="35" w16cid:durableId="820391209">
    <w:abstractNumId w:val="146"/>
  </w:num>
  <w:num w:numId="36" w16cid:durableId="1682048180">
    <w:abstractNumId w:val="61"/>
  </w:num>
  <w:num w:numId="37" w16cid:durableId="1211114098">
    <w:abstractNumId w:val="46"/>
  </w:num>
  <w:num w:numId="38" w16cid:durableId="1333483066">
    <w:abstractNumId w:val="112"/>
  </w:num>
  <w:num w:numId="39" w16cid:durableId="429933326">
    <w:abstractNumId w:val="115"/>
  </w:num>
  <w:num w:numId="40" w16cid:durableId="420371985">
    <w:abstractNumId w:val="262"/>
  </w:num>
  <w:num w:numId="41" w16cid:durableId="408383221">
    <w:abstractNumId w:val="197"/>
  </w:num>
  <w:num w:numId="42" w16cid:durableId="1093629616">
    <w:abstractNumId w:val="261"/>
  </w:num>
  <w:num w:numId="43" w16cid:durableId="306975199">
    <w:abstractNumId w:val="56"/>
  </w:num>
  <w:num w:numId="44" w16cid:durableId="1600988273">
    <w:abstractNumId w:val="127"/>
  </w:num>
  <w:num w:numId="45" w16cid:durableId="781268837">
    <w:abstractNumId w:val="260"/>
  </w:num>
  <w:num w:numId="46" w16cid:durableId="1973904346">
    <w:abstractNumId w:val="200"/>
  </w:num>
  <w:num w:numId="47" w16cid:durableId="1963219143">
    <w:abstractNumId w:val="235"/>
  </w:num>
  <w:num w:numId="48" w16cid:durableId="1217081195">
    <w:abstractNumId w:val="207"/>
  </w:num>
  <w:num w:numId="49" w16cid:durableId="83914202">
    <w:abstractNumId w:val="202"/>
  </w:num>
  <w:num w:numId="50" w16cid:durableId="1303729419">
    <w:abstractNumId w:val="73"/>
  </w:num>
  <w:num w:numId="51" w16cid:durableId="753477471">
    <w:abstractNumId w:val="150"/>
  </w:num>
  <w:num w:numId="52" w16cid:durableId="894853012">
    <w:abstractNumId w:val="27"/>
  </w:num>
  <w:num w:numId="53" w16cid:durableId="2056079227">
    <w:abstractNumId w:val="32"/>
  </w:num>
  <w:num w:numId="54" w16cid:durableId="786656505">
    <w:abstractNumId w:val="34"/>
  </w:num>
  <w:num w:numId="55" w16cid:durableId="1476802876">
    <w:abstractNumId w:val="214"/>
  </w:num>
  <w:num w:numId="56" w16cid:durableId="257568742">
    <w:abstractNumId w:val="285"/>
  </w:num>
  <w:num w:numId="57" w16cid:durableId="1430084312">
    <w:abstractNumId w:val="259"/>
  </w:num>
  <w:num w:numId="58" w16cid:durableId="914244960">
    <w:abstractNumId w:val="245"/>
  </w:num>
  <w:num w:numId="59" w16cid:durableId="1805347022">
    <w:abstractNumId w:val="283"/>
  </w:num>
  <w:num w:numId="60" w16cid:durableId="1848907894">
    <w:abstractNumId w:val="10"/>
  </w:num>
  <w:num w:numId="61" w16cid:durableId="1548183272">
    <w:abstractNumId w:val="95"/>
  </w:num>
  <w:num w:numId="62" w16cid:durableId="551894066">
    <w:abstractNumId w:val="45"/>
  </w:num>
  <w:num w:numId="63" w16cid:durableId="1514879158">
    <w:abstractNumId w:val="39"/>
  </w:num>
  <w:num w:numId="64" w16cid:durableId="2123649624">
    <w:abstractNumId w:val="204"/>
  </w:num>
  <w:num w:numId="65" w16cid:durableId="444079566">
    <w:abstractNumId w:val="64"/>
  </w:num>
  <w:num w:numId="66" w16cid:durableId="12457789">
    <w:abstractNumId w:val="103"/>
  </w:num>
  <w:num w:numId="67" w16cid:durableId="947463795">
    <w:abstractNumId w:val="121"/>
  </w:num>
  <w:num w:numId="68" w16cid:durableId="1878463569">
    <w:abstractNumId w:val="21"/>
  </w:num>
  <w:num w:numId="69" w16cid:durableId="1302541166">
    <w:abstractNumId w:val="75"/>
  </w:num>
  <w:num w:numId="70" w16cid:durableId="921836648">
    <w:abstractNumId w:val="162"/>
  </w:num>
  <w:num w:numId="71" w16cid:durableId="1757092189">
    <w:abstractNumId w:val="23"/>
  </w:num>
  <w:num w:numId="72" w16cid:durableId="675228253">
    <w:abstractNumId w:val="111"/>
  </w:num>
  <w:num w:numId="73" w16cid:durableId="2003199687">
    <w:abstractNumId w:val="227"/>
  </w:num>
  <w:num w:numId="74" w16cid:durableId="1879008793">
    <w:abstractNumId w:val="125"/>
  </w:num>
  <w:num w:numId="75" w16cid:durableId="898782272">
    <w:abstractNumId w:val="59"/>
  </w:num>
  <w:num w:numId="76" w16cid:durableId="28261399">
    <w:abstractNumId w:val="190"/>
  </w:num>
  <w:num w:numId="77" w16cid:durableId="869150547">
    <w:abstractNumId w:val="253"/>
  </w:num>
  <w:num w:numId="78" w16cid:durableId="1688797219">
    <w:abstractNumId w:val="129"/>
  </w:num>
  <w:num w:numId="79" w16cid:durableId="4865011">
    <w:abstractNumId w:val="268"/>
  </w:num>
  <w:num w:numId="80" w16cid:durableId="502552369">
    <w:abstractNumId w:val="81"/>
  </w:num>
  <w:num w:numId="81" w16cid:durableId="890770351">
    <w:abstractNumId w:val="133"/>
  </w:num>
  <w:num w:numId="82" w16cid:durableId="1333408611">
    <w:abstractNumId w:val="203"/>
  </w:num>
  <w:num w:numId="83" w16cid:durableId="1757626641">
    <w:abstractNumId w:val="44"/>
  </w:num>
  <w:num w:numId="84" w16cid:durableId="1404716569">
    <w:abstractNumId w:val="276"/>
  </w:num>
  <w:num w:numId="85" w16cid:durableId="1186865900">
    <w:abstractNumId w:val="226"/>
  </w:num>
  <w:num w:numId="86" w16cid:durableId="109476566">
    <w:abstractNumId w:val="122"/>
  </w:num>
  <w:num w:numId="87" w16cid:durableId="92211895">
    <w:abstractNumId w:val="155"/>
  </w:num>
  <w:num w:numId="88" w16cid:durableId="1009409977">
    <w:abstractNumId w:val="192"/>
  </w:num>
  <w:num w:numId="89" w16cid:durableId="679814111">
    <w:abstractNumId w:val="38"/>
  </w:num>
  <w:num w:numId="90" w16cid:durableId="1884365936">
    <w:abstractNumId w:val="252"/>
  </w:num>
  <w:num w:numId="91" w16cid:durableId="1024477759">
    <w:abstractNumId w:val="28"/>
  </w:num>
  <w:num w:numId="92" w16cid:durableId="1137533007">
    <w:abstractNumId w:val="76"/>
  </w:num>
  <w:num w:numId="93" w16cid:durableId="1007713568">
    <w:abstractNumId w:val="277"/>
  </w:num>
  <w:num w:numId="94" w16cid:durableId="974062996">
    <w:abstractNumId w:val="281"/>
  </w:num>
  <w:num w:numId="95" w16cid:durableId="309867588">
    <w:abstractNumId w:val="145"/>
  </w:num>
  <w:num w:numId="96" w16cid:durableId="514345770">
    <w:abstractNumId w:val="154"/>
  </w:num>
  <w:num w:numId="97" w16cid:durableId="2135561227">
    <w:abstractNumId w:val="165"/>
  </w:num>
  <w:num w:numId="98" w16cid:durableId="539897613">
    <w:abstractNumId w:val="49"/>
  </w:num>
  <w:num w:numId="99" w16cid:durableId="625114364">
    <w:abstractNumId w:val="107"/>
  </w:num>
  <w:num w:numId="100" w16cid:durableId="2077360278">
    <w:abstractNumId w:val="70"/>
  </w:num>
  <w:num w:numId="101" w16cid:durableId="1986618823">
    <w:abstractNumId w:val="159"/>
  </w:num>
  <w:num w:numId="102" w16cid:durableId="1651515122">
    <w:abstractNumId w:val="206"/>
  </w:num>
  <w:num w:numId="103" w16cid:durableId="961956000">
    <w:abstractNumId w:val="186"/>
  </w:num>
  <w:num w:numId="104" w16cid:durableId="167525299">
    <w:abstractNumId w:val="216"/>
  </w:num>
  <w:num w:numId="105" w16cid:durableId="1312056669">
    <w:abstractNumId w:val="278"/>
  </w:num>
  <w:num w:numId="106" w16cid:durableId="1863085515">
    <w:abstractNumId w:val="228"/>
  </w:num>
  <w:num w:numId="107" w16cid:durableId="1777603340">
    <w:abstractNumId w:val="230"/>
  </w:num>
  <w:num w:numId="108" w16cid:durableId="597757574">
    <w:abstractNumId w:val="205"/>
  </w:num>
  <w:num w:numId="109" w16cid:durableId="1182738815">
    <w:abstractNumId w:val="43"/>
  </w:num>
  <w:num w:numId="110" w16cid:durableId="523594612">
    <w:abstractNumId w:val="54"/>
  </w:num>
  <w:num w:numId="111" w16cid:durableId="477188063">
    <w:abstractNumId w:val="222"/>
  </w:num>
  <w:num w:numId="112" w16cid:durableId="765032504">
    <w:abstractNumId w:val="171"/>
  </w:num>
  <w:num w:numId="113" w16cid:durableId="737361833">
    <w:abstractNumId w:val="62"/>
  </w:num>
  <w:num w:numId="114" w16cid:durableId="1794784001">
    <w:abstractNumId w:val="177"/>
  </w:num>
  <w:num w:numId="115" w16cid:durableId="2122459265">
    <w:abstractNumId w:val="68"/>
  </w:num>
  <w:num w:numId="116" w16cid:durableId="29691654">
    <w:abstractNumId w:val="280"/>
  </w:num>
  <w:num w:numId="117" w16cid:durableId="17777606">
    <w:abstractNumId w:val="182"/>
  </w:num>
  <w:num w:numId="118" w16cid:durableId="21784690">
    <w:abstractNumId w:val="52"/>
  </w:num>
  <w:num w:numId="119" w16cid:durableId="540746680">
    <w:abstractNumId w:val="113"/>
  </w:num>
  <w:num w:numId="120" w16cid:durableId="915817572">
    <w:abstractNumId w:val="29"/>
  </w:num>
  <w:num w:numId="121" w16cid:durableId="632564000">
    <w:abstractNumId w:val="287"/>
  </w:num>
  <w:num w:numId="122" w16cid:durableId="98841587">
    <w:abstractNumId w:val="254"/>
  </w:num>
  <w:num w:numId="123" w16cid:durableId="1493251647">
    <w:abstractNumId w:val="140"/>
  </w:num>
  <w:num w:numId="124" w16cid:durableId="1044718590">
    <w:abstractNumId w:val="149"/>
  </w:num>
  <w:num w:numId="125" w16cid:durableId="1545748313">
    <w:abstractNumId w:val="14"/>
  </w:num>
  <w:num w:numId="126" w16cid:durableId="1237284310">
    <w:abstractNumId w:val="271"/>
  </w:num>
  <w:num w:numId="127" w16cid:durableId="555580922">
    <w:abstractNumId w:val="242"/>
  </w:num>
  <w:num w:numId="128" w16cid:durableId="941645655">
    <w:abstractNumId w:val="89"/>
  </w:num>
  <w:num w:numId="129" w16cid:durableId="930426815">
    <w:abstractNumId w:val="176"/>
  </w:num>
  <w:num w:numId="130" w16cid:durableId="64299292">
    <w:abstractNumId w:val="249"/>
  </w:num>
  <w:num w:numId="131" w16cid:durableId="567038445">
    <w:abstractNumId w:val="69"/>
  </w:num>
  <w:num w:numId="132" w16cid:durableId="872227803">
    <w:abstractNumId w:val="117"/>
  </w:num>
  <w:num w:numId="133" w16cid:durableId="2035224647">
    <w:abstractNumId w:val="198"/>
  </w:num>
  <w:num w:numId="134" w16cid:durableId="2112890269">
    <w:abstractNumId w:val="82"/>
  </w:num>
  <w:num w:numId="135" w16cid:durableId="895623257">
    <w:abstractNumId w:val="137"/>
  </w:num>
  <w:num w:numId="136" w16cid:durableId="912279464">
    <w:abstractNumId w:val="86"/>
  </w:num>
  <w:num w:numId="137" w16cid:durableId="880753605">
    <w:abstractNumId w:val="98"/>
  </w:num>
  <w:num w:numId="138" w16cid:durableId="1892299388">
    <w:abstractNumId w:val="77"/>
  </w:num>
  <w:num w:numId="139" w16cid:durableId="875237059">
    <w:abstractNumId w:val="273"/>
  </w:num>
  <w:num w:numId="140" w16cid:durableId="1949851757">
    <w:abstractNumId w:val="279"/>
  </w:num>
  <w:num w:numId="141" w16cid:durableId="1796563179">
    <w:abstractNumId w:val="16"/>
  </w:num>
  <w:num w:numId="142" w16cid:durableId="331639716">
    <w:abstractNumId w:val="212"/>
  </w:num>
  <w:num w:numId="143" w16cid:durableId="437680574">
    <w:abstractNumId w:val="55"/>
  </w:num>
  <w:num w:numId="144" w16cid:durableId="1846630754">
    <w:abstractNumId w:val="119"/>
  </w:num>
  <w:num w:numId="145" w16cid:durableId="1488327891">
    <w:abstractNumId w:val="180"/>
  </w:num>
  <w:num w:numId="146" w16cid:durableId="1544706246">
    <w:abstractNumId w:val="84"/>
  </w:num>
  <w:num w:numId="147" w16cid:durableId="1274364872">
    <w:abstractNumId w:val="219"/>
  </w:num>
  <w:num w:numId="148" w16cid:durableId="1258441925">
    <w:abstractNumId w:val="274"/>
  </w:num>
  <w:num w:numId="149" w16cid:durableId="1714310127">
    <w:abstractNumId w:val="233"/>
  </w:num>
  <w:num w:numId="150" w16cid:durableId="822427452">
    <w:abstractNumId w:val="183"/>
  </w:num>
  <w:num w:numId="151" w16cid:durableId="1935895555">
    <w:abstractNumId w:val="71"/>
  </w:num>
  <w:num w:numId="152" w16cid:durableId="1508013348">
    <w:abstractNumId w:val="17"/>
  </w:num>
  <w:num w:numId="153" w16cid:durableId="1882014125">
    <w:abstractNumId w:val="166"/>
  </w:num>
  <w:num w:numId="154" w16cid:durableId="1256790406">
    <w:abstractNumId w:val="161"/>
  </w:num>
  <w:num w:numId="155" w16cid:durableId="1943878604">
    <w:abstractNumId w:val="231"/>
  </w:num>
  <w:num w:numId="156" w16cid:durableId="1403599823">
    <w:abstractNumId w:val="109"/>
  </w:num>
  <w:num w:numId="157" w16cid:durableId="1465855902">
    <w:abstractNumId w:val="94"/>
  </w:num>
  <w:num w:numId="158" w16cid:durableId="299771843">
    <w:abstractNumId w:val="141"/>
  </w:num>
  <w:num w:numId="159" w16cid:durableId="2033069716">
    <w:abstractNumId w:val="79"/>
  </w:num>
  <w:num w:numId="160" w16cid:durableId="1886328531">
    <w:abstractNumId w:val="106"/>
  </w:num>
  <w:num w:numId="161" w16cid:durableId="1815029797">
    <w:abstractNumId w:val="209"/>
  </w:num>
  <w:num w:numId="162" w16cid:durableId="1294942951">
    <w:abstractNumId w:val="148"/>
  </w:num>
  <w:num w:numId="163" w16cid:durableId="1143275673">
    <w:abstractNumId w:val="213"/>
  </w:num>
  <w:num w:numId="164" w16cid:durableId="683244420">
    <w:abstractNumId w:val="30"/>
  </w:num>
  <w:num w:numId="165" w16cid:durableId="465197462">
    <w:abstractNumId w:val="138"/>
  </w:num>
  <w:num w:numId="166" w16cid:durableId="1996832977">
    <w:abstractNumId w:val="58"/>
  </w:num>
  <w:num w:numId="167" w16cid:durableId="869996456">
    <w:abstractNumId w:val="229"/>
  </w:num>
  <w:num w:numId="168" w16cid:durableId="1864712105">
    <w:abstractNumId w:val="272"/>
  </w:num>
  <w:num w:numId="169" w16cid:durableId="759253935">
    <w:abstractNumId w:val="22"/>
  </w:num>
  <w:num w:numId="170" w16cid:durableId="582759074">
    <w:abstractNumId w:val="132"/>
  </w:num>
  <w:num w:numId="171" w16cid:durableId="859466317">
    <w:abstractNumId w:val="116"/>
  </w:num>
  <w:num w:numId="172" w16cid:durableId="110051846">
    <w:abstractNumId w:val="215"/>
  </w:num>
  <w:num w:numId="173" w16cid:durableId="5834261">
    <w:abstractNumId w:val="72"/>
  </w:num>
  <w:num w:numId="174" w16cid:durableId="2122263189">
    <w:abstractNumId w:val="42"/>
  </w:num>
  <w:num w:numId="175" w16cid:durableId="1783763500">
    <w:abstractNumId w:val="178"/>
  </w:num>
  <w:num w:numId="176" w16cid:durableId="1420983293">
    <w:abstractNumId w:val="181"/>
  </w:num>
  <w:num w:numId="177" w16cid:durableId="325129191">
    <w:abstractNumId w:val="74"/>
  </w:num>
  <w:num w:numId="178" w16cid:durableId="1686783007">
    <w:abstractNumId w:val="92"/>
  </w:num>
  <w:num w:numId="179" w16cid:durableId="1918779767">
    <w:abstractNumId w:val="78"/>
  </w:num>
  <w:num w:numId="180" w16cid:durableId="2124765271">
    <w:abstractNumId w:val="126"/>
  </w:num>
  <w:num w:numId="181" w16cid:durableId="1814635734">
    <w:abstractNumId w:val="136"/>
  </w:num>
  <w:num w:numId="182" w16cid:durableId="1586960087">
    <w:abstractNumId w:val="236"/>
  </w:num>
  <w:num w:numId="183" w16cid:durableId="1954289070">
    <w:abstractNumId w:val="265"/>
  </w:num>
  <w:num w:numId="184" w16cid:durableId="290521193">
    <w:abstractNumId w:val="270"/>
  </w:num>
  <w:num w:numId="185" w16cid:durableId="1505512150">
    <w:abstractNumId w:val="255"/>
  </w:num>
  <w:num w:numId="186" w16cid:durableId="1303773487">
    <w:abstractNumId w:val="169"/>
  </w:num>
  <w:num w:numId="187" w16cid:durableId="476262034">
    <w:abstractNumId w:val="188"/>
  </w:num>
  <w:num w:numId="188" w16cid:durableId="300889212">
    <w:abstractNumId w:val="210"/>
  </w:num>
  <w:num w:numId="189" w16cid:durableId="1691683534">
    <w:abstractNumId w:val="100"/>
  </w:num>
  <w:num w:numId="190" w16cid:durableId="1133013057">
    <w:abstractNumId w:val="91"/>
  </w:num>
  <w:num w:numId="191" w16cid:durableId="1361513973">
    <w:abstractNumId w:val="221"/>
  </w:num>
  <w:num w:numId="192" w16cid:durableId="67070999">
    <w:abstractNumId w:val="151"/>
  </w:num>
  <w:num w:numId="193" w16cid:durableId="1891915469">
    <w:abstractNumId w:val="250"/>
  </w:num>
  <w:num w:numId="194" w16cid:durableId="712274485">
    <w:abstractNumId w:val="144"/>
  </w:num>
  <w:num w:numId="195" w16cid:durableId="748574416">
    <w:abstractNumId w:val="156"/>
  </w:num>
  <w:num w:numId="196" w16cid:durableId="910427224">
    <w:abstractNumId w:val="134"/>
  </w:num>
  <w:num w:numId="197" w16cid:durableId="736132419">
    <w:abstractNumId w:val="173"/>
  </w:num>
  <w:num w:numId="198" w16cid:durableId="841310105">
    <w:abstractNumId w:val="139"/>
  </w:num>
  <w:num w:numId="199" w16cid:durableId="639463140">
    <w:abstractNumId w:val="175"/>
  </w:num>
  <w:num w:numId="200" w16cid:durableId="1852840579">
    <w:abstractNumId w:val="244"/>
  </w:num>
  <w:num w:numId="201" w16cid:durableId="1280602490">
    <w:abstractNumId w:val="142"/>
  </w:num>
  <w:num w:numId="202" w16cid:durableId="1355420928">
    <w:abstractNumId w:val="87"/>
  </w:num>
  <w:num w:numId="203" w16cid:durableId="83501434">
    <w:abstractNumId w:val="217"/>
  </w:num>
  <w:num w:numId="204" w16cid:durableId="929390818">
    <w:abstractNumId w:val="266"/>
  </w:num>
  <w:num w:numId="205" w16cid:durableId="1043360210">
    <w:abstractNumId w:val="40"/>
  </w:num>
  <w:num w:numId="206" w16cid:durableId="419647531">
    <w:abstractNumId w:val="243"/>
  </w:num>
  <w:num w:numId="207" w16cid:durableId="920604938">
    <w:abstractNumId w:val="123"/>
  </w:num>
  <w:num w:numId="208" w16cid:durableId="272371986">
    <w:abstractNumId w:val="114"/>
  </w:num>
  <w:num w:numId="209" w16cid:durableId="1722943908">
    <w:abstractNumId w:val="60"/>
  </w:num>
  <w:num w:numId="210" w16cid:durableId="114494059">
    <w:abstractNumId w:val="25"/>
  </w:num>
  <w:num w:numId="211" w16cid:durableId="554511186">
    <w:abstractNumId w:val="211"/>
  </w:num>
  <w:num w:numId="212" w16cid:durableId="1105686387">
    <w:abstractNumId w:val="99"/>
  </w:num>
  <w:num w:numId="213" w16cid:durableId="935409792">
    <w:abstractNumId w:val="170"/>
  </w:num>
  <w:num w:numId="214" w16cid:durableId="909727909">
    <w:abstractNumId w:val="143"/>
  </w:num>
  <w:num w:numId="215" w16cid:durableId="88427292">
    <w:abstractNumId w:val="256"/>
  </w:num>
  <w:num w:numId="216" w16cid:durableId="742945801">
    <w:abstractNumId w:val="135"/>
  </w:num>
  <w:num w:numId="217" w16cid:durableId="301229641">
    <w:abstractNumId w:val="179"/>
  </w:num>
  <w:num w:numId="218" w16cid:durableId="1622763663">
    <w:abstractNumId w:val="167"/>
  </w:num>
  <w:num w:numId="219" w16cid:durableId="435757617">
    <w:abstractNumId w:val="269"/>
  </w:num>
  <w:num w:numId="220" w16cid:durableId="1766487759">
    <w:abstractNumId w:val="232"/>
  </w:num>
  <w:num w:numId="221" w16cid:durableId="1614820254">
    <w:abstractNumId w:val="83"/>
  </w:num>
  <w:num w:numId="222" w16cid:durableId="198783816">
    <w:abstractNumId w:val="234"/>
  </w:num>
  <w:num w:numId="223" w16cid:durableId="1195381930">
    <w:abstractNumId w:val="20"/>
  </w:num>
  <w:num w:numId="224" w16cid:durableId="1159813299">
    <w:abstractNumId w:val="220"/>
  </w:num>
  <w:num w:numId="225" w16cid:durableId="189605927">
    <w:abstractNumId w:val="80"/>
  </w:num>
  <w:num w:numId="226" w16cid:durableId="916548283">
    <w:abstractNumId w:val="96"/>
  </w:num>
  <w:num w:numId="227" w16cid:durableId="19211821">
    <w:abstractNumId w:val="237"/>
  </w:num>
  <w:num w:numId="228" w16cid:durableId="963079074">
    <w:abstractNumId w:val="157"/>
  </w:num>
  <w:num w:numId="229" w16cid:durableId="1546792334">
    <w:abstractNumId w:val="241"/>
  </w:num>
  <w:num w:numId="230" w16cid:durableId="1069613981">
    <w:abstractNumId w:val="105"/>
  </w:num>
  <w:num w:numId="231" w16cid:durableId="358244697">
    <w:abstractNumId w:val="153"/>
  </w:num>
  <w:num w:numId="232" w16cid:durableId="395127210">
    <w:abstractNumId w:val="184"/>
  </w:num>
  <w:num w:numId="233" w16cid:durableId="1349521937">
    <w:abstractNumId w:val="66"/>
  </w:num>
  <w:num w:numId="234" w16cid:durableId="173152058">
    <w:abstractNumId w:val="172"/>
  </w:num>
  <w:num w:numId="235" w16cid:durableId="864830836">
    <w:abstractNumId w:val="124"/>
  </w:num>
  <w:num w:numId="236" w16cid:durableId="1690915410">
    <w:abstractNumId w:val="120"/>
  </w:num>
  <w:num w:numId="237" w16cid:durableId="897978891">
    <w:abstractNumId w:val="248"/>
  </w:num>
  <w:num w:numId="238" w16cid:durableId="515004585">
    <w:abstractNumId w:val="208"/>
  </w:num>
  <w:num w:numId="239" w16cid:durableId="1157456421">
    <w:abstractNumId w:val="48"/>
  </w:num>
  <w:num w:numId="240" w16cid:durableId="436145261">
    <w:abstractNumId w:val="195"/>
  </w:num>
  <w:num w:numId="241" w16cid:durableId="1935044699">
    <w:abstractNumId w:val="194"/>
  </w:num>
  <w:num w:numId="242" w16cid:durableId="1471631460">
    <w:abstractNumId w:val="53"/>
  </w:num>
  <w:num w:numId="243" w16cid:durableId="1667171415">
    <w:abstractNumId w:val="174"/>
  </w:num>
  <w:num w:numId="244" w16cid:durableId="1877161315">
    <w:abstractNumId w:val="110"/>
  </w:num>
  <w:num w:numId="245" w16cid:durableId="1242830410">
    <w:abstractNumId w:val="199"/>
  </w:num>
  <w:num w:numId="246" w16cid:durableId="1707487450">
    <w:abstractNumId w:val="193"/>
  </w:num>
  <w:num w:numId="247" w16cid:durableId="885214283">
    <w:abstractNumId w:val="218"/>
  </w:num>
  <w:num w:numId="248" w16cid:durableId="625696763">
    <w:abstractNumId w:val="97"/>
  </w:num>
  <w:num w:numId="249" w16cid:durableId="625627798">
    <w:abstractNumId w:val="251"/>
  </w:num>
  <w:num w:numId="250" w16cid:durableId="885528085">
    <w:abstractNumId w:val="37"/>
  </w:num>
  <w:num w:numId="251" w16cid:durableId="984550750">
    <w:abstractNumId w:val="191"/>
  </w:num>
  <w:num w:numId="252" w16cid:durableId="829633759">
    <w:abstractNumId w:val="18"/>
  </w:num>
  <w:num w:numId="253" w16cid:durableId="1713797859">
    <w:abstractNumId w:val="57"/>
  </w:num>
  <w:num w:numId="254" w16cid:durableId="304168331">
    <w:abstractNumId w:val="118"/>
  </w:num>
  <w:num w:numId="255" w16cid:durableId="2115398236">
    <w:abstractNumId w:val="189"/>
  </w:num>
  <w:num w:numId="256" w16cid:durableId="2017266614">
    <w:abstractNumId w:val="41"/>
  </w:num>
  <w:num w:numId="257" w16cid:durableId="1292982303">
    <w:abstractNumId w:val="247"/>
  </w:num>
  <w:num w:numId="258" w16cid:durableId="942688141">
    <w:abstractNumId w:val="258"/>
  </w:num>
  <w:num w:numId="259" w16cid:durableId="1546067509">
    <w:abstractNumId w:val="93"/>
  </w:num>
  <w:num w:numId="260" w16cid:durableId="23941122">
    <w:abstractNumId w:val="286"/>
  </w:num>
  <w:num w:numId="261" w16cid:durableId="1580796314">
    <w:abstractNumId w:val="51"/>
  </w:num>
  <w:num w:numId="262" w16cid:durableId="891113044">
    <w:abstractNumId w:val="13"/>
  </w:num>
  <w:num w:numId="263" w16cid:durableId="1832212231">
    <w:abstractNumId w:val="88"/>
  </w:num>
  <w:num w:numId="264" w16cid:durableId="644626169">
    <w:abstractNumId w:val="15"/>
  </w:num>
  <w:num w:numId="265" w16cid:durableId="1652129700">
    <w:abstractNumId w:val="187"/>
  </w:num>
  <w:num w:numId="266" w16cid:durableId="956333557">
    <w:abstractNumId w:val="50"/>
  </w:num>
  <w:num w:numId="267" w16cid:durableId="609052533">
    <w:abstractNumId w:val="239"/>
  </w:num>
  <w:num w:numId="268" w16cid:durableId="1010722632">
    <w:abstractNumId w:val="104"/>
  </w:num>
  <w:num w:numId="269" w16cid:durableId="2118719236">
    <w:abstractNumId w:val="33"/>
  </w:num>
  <w:num w:numId="270" w16cid:durableId="1601182304">
    <w:abstractNumId w:val="108"/>
  </w:num>
  <w:num w:numId="271" w16cid:durableId="1528250882">
    <w:abstractNumId w:val="36"/>
  </w:num>
  <w:num w:numId="272" w16cid:durableId="668098127">
    <w:abstractNumId w:val="284"/>
  </w:num>
  <w:num w:numId="273" w16cid:durableId="407389436">
    <w:abstractNumId w:val="147"/>
  </w:num>
  <w:num w:numId="274" w16cid:durableId="43069007">
    <w:abstractNumId w:val="168"/>
  </w:num>
  <w:num w:numId="275" w16cid:durableId="916787134">
    <w:abstractNumId w:val="128"/>
  </w:num>
  <w:num w:numId="276" w16cid:durableId="607666409">
    <w:abstractNumId w:val="163"/>
  </w:num>
  <w:num w:numId="277" w16cid:durableId="536240709">
    <w:abstractNumId w:val="263"/>
  </w:num>
  <w:num w:numId="278" w16cid:durableId="1247961597">
    <w:abstractNumId w:val="102"/>
  </w:num>
  <w:num w:numId="279" w16cid:durableId="1728643712">
    <w:abstractNumId w:val="246"/>
  </w:num>
  <w:num w:numId="280" w16cid:durableId="336151471">
    <w:abstractNumId w:val="19"/>
  </w:num>
  <w:num w:numId="281" w16cid:durableId="163670540">
    <w:abstractNumId w:val="223"/>
  </w:num>
  <w:num w:numId="282" w16cid:durableId="1831020440">
    <w:abstractNumId w:val="63"/>
  </w:num>
  <w:num w:numId="283" w16cid:durableId="200869868">
    <w:abstractNumId w:val="85"/>
  </w:num>
  <w:num w:numId="284" w16cid:durableId="1953051740">
    <w:abstractNumId w:val="35"/>
  </w:num>
  <w:num w:numId="285" w16cid:durableId="252477295">
    <w:abstractNumId w:val="275"/>
  </w:num>
  <w:num w:numId="286" w16cid:durableId="1457485471">
    <w:abstractNumId w:val="24"/>
  </w:num>
  <w:num w:numId="287" w16cid:durableId="1753969793">
    <w:abstractNumId w:val="267"/>
  </w:num>
  <w:num w:numId="288" w16cid:durableId="1315572566">
    <w:abstractNumId w:val="130"/>
  </w:num>
  <w:num w:numId="289" w16cid:durableId="579100756">
    <w:abstractNumId w:val="65"/>
  </w:num>
  <w:num w:numId="290" w16cid:durableId="1827623672">
    <w:abstractNumId w:val="1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attachedTemplate r:id="rId1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8FD"/>
    <w:rsid w:val="00001EBC"/>
    <w:rsid w:val="000076B0"/>
    <w:rsid w:val="00057138"/>
    <w:rsid w:val="000620BB"/>
    <w:rsid w:val="00071025"/>
    <w:rsid w:val="000715CD"/>
    <w:rsid w:val="00085D0E"/>
    <w:rsid w:val="00090AF7"/>
    <w:rsid w:val="000916DF"/>
    <w:rsid w:val="000D0672"/>
    <w:rsid w:val="000F3584"/>
    <w:rsid w:val="000F630B"/>
    <w:rsid w:val="00100E78"/>
    <w:rsid w:val="00105BE1"/>
    <w:rsid w:val="00107370"/>
    <w:rsid w:val="001322E9"/>
    <w:rsid w:val="001560A6"/>
    <w:rsid w:val="0017615F"/>
    <w:rsid w:val="00190E64"/>
    <w:rsid w:val="00193DC2"/>
    <w:rsid w:val="0019693F"/>
    <w:rsid w:val="001A3CBF"/>
    <w:rsid w:val="001B6052"/>
    <w:rsid w:val="001C7619"/>
    <w:rsid w:val="001D0223"/>
    <w:rsid w:val="001D315F"/>
    <w:rsid w:val="001D59D8"/>
    <w:rsid w:val="001E0CEE"/>
    <w:rsid w:val="001E6281"/>
    <w:rsid w:val="001F0969"/>
    <w:rsid w:val="001F62F1"/>
    <w:rsid w:val="0021442D"/>
    <w:rsid w:val="002226EB"/>
    <w:rsid w:val="00233A16"/>
    <w:rsid w:val="002554CD"/>
    <w:rsid w:val="00275D47"/>
    <w:rsid w:val="00291330"/>
    <w:rsid w:val="00293B83"/>
    <w:rsid w:val="002A1AAD"/>
    <w:rsid w:val="002A47F0"/>
    <w:rsid w:val="002B4294"/>
    <w:rsid w:val="002B54FA"/>
    <w:rsid w:val="002C5EFD"/>
    <w:rsid w:val="002C6C33"/>
    <w:rsid w:val="002D5D7D"/>
    <w:rsid w:val="002E51F5"/>
    <w:rsid w:val="002E67F6"/>
    <w:rsid w:val="002F16BD"/>
    <w:rsid w:val="002F21D6"/>
    <w:rsid w:val="00305970"/>
    <w:rsid w:val="00306B58"/>
    <w:rsid w:val="00310F40"/>
    <w:rsid w:val="003122CB"/>
    <w:rsid w:val="00314FAA"/>
    <w:rsid w:val="00315308"/>
    <w:rsid w:val="00333D0D"/>
    <w:rsid w:val="003360EE"/>
    <w:rsid w:val="00341184"/>
    <w:rsid w:val="003459C7"/>
    <w:rsid w:val="003508E3"/>
    <w:rsid w:val="00354D6D"/>
    <w:rsid w:val="003858C5"/>
    <w:rsid w:val="00394E0E"/>
    <w:rsid w:val="003A7985"/>
    <w:rsid w:val="003B3510"/>
    <w:rsid w:val="003B5FE4"/>
    <w:rsid w:val="003D2D35"/>
    <w:rsid w:val="003D4EDB"/>
    <w:rsid w:val="003D7E93"/>
    <w:rsid w:val="003E73B8"/>
    <w:rsid w:val="00405A3B"/>
    <w:rsid w:val="00416B00"/>
    <w:rsid w:val="004178C8"/>
    <w:rsid w:val="00420ACA"/>
    <w:rsid w:val="00423E2E"/>
    <w:rsid w:val="004257B3"/>
    <w:rsid w:val="004260B1"/>
    <w:rsid w:val="0043634A"/>
    <w:rsid w:val="0045509B"/>
    <w:rsid w:val="0045660F"/>
    <w:rsid w:val="00462136"/>
    <w:rsid w:val="00466270"/>
    <w:rsid w:val="004811EA"/>
    <w:rsid w:val="004851C3"/>
    <w:rsid w:val="00487631"/>
    <w:rsid w:val="004B4178"/>
    <w:rsid w:val="004B4BB1"/>
    <w:rsid w:val="004B711E"/>
    <w:rsid w:val="004C049F"/>
    <w:rsid w:val="004E03EC"/>
    <w:rsid w:val="004F2770"/>
    <w:rsid w:val="005000E2"/>
    <w:rsid w:val="00506D5A"/>
    <w:rsid w:val="00506FED"/>
    <w:rsid w:val="00521224"/>
    <w:rsid w:val="00521316"/>
    <w:rsid w:val="0053020C"/>
    <w:rsid w:val="005306CF"/>
    <w:rsid w:val="005365D3"/>
    <w:rsid w:val="005369DD"/>
    <w:rsid w:val="005417F4"/>
    <w:rsid w:val="00542543"/>
    <w:rsid w:val="00544005"/>
    <w:rsid w:val="00553BDB"/>
    <w:rsid w:val="00553C80"/>
    <w:rsid w:val="00554E99"/>
    <w:rsid w:val="0056294C"/>
    <w:rsid w:val="00565386"/>
    <w:rsid w:val="00567C75"/>
    <w:rsid w:val="005738FD"/>
    <w:rsid w:val="00581327"/>
    <w:rsid w:val="00591FDE"/>
    <w:rsid w:val="00592833"/>
    <w:rsid w:val="0059411A"/>
    <w:rsid w:val="005C41C5"/>
    <w:rsid w:val="005D4D52"/>
    <w:rsid w:val="005F0185"/>
    <w:rsid w:val="00607AF2"/>
    <w:rsid w:val="0061274E"/>
    <w:rsid w:val="00614932"/>
    <w:rsid w:val="0064014D"/>
    <w:rsid w:val="0065541C"/>
    <w:rsid w:val="00666FE0"/>
    <w:rsid w:val="00672DD2"/>
    <w:rsid w:val="00696427"/>
    <w:rsid w:val="00697E87"/>
    <w:rsid w:val="006A1E4D"/>
    <w:rsid w:val="006A3CE7"/>
    <w:rsid w:val="006D1ACC"/>
    <w:rsid w:val="006D47C6"/>
    <w:rsid w:val="006E1437"/>
    <w:rsid w:val="006E423A"/>
    <w:rsid w:val="006E510B"/>
    <w:rsid w:val="006F50DE"/>
    <w:rsid w:val="006F7305"/>
    <w:rsid w:val="0070653F"/>
    <w:rsid w:val="00754EE0"/>
    <w:rsid w:val="00760D20"/>
    <w:rsid w:val="00797522"/>
    <w:rsid w:val="007B3178"/>
    <w:rsid w:val="007C7198"/>
    <w:rsid w:val="007D0A94"/>
    <w:rsid w:val="007D459A"/>
    <w:rsid w:val="007D5EEB"/>
    <w:rsid w:val="007F2503"/>
    <w:rsid w:val="007F2A2D"/>
    <w:rsid w:val="007F6D1B"/>
    <w:rsid w:val="00810433"/>
    <w:rsid w:val="00814172"/>
    <w:rsid w:val="008178B5"/>
    <w:rsid w:val="00832151"/>
    <w:rsid w:val="008337FE"/>
    <w:rsid w:val="008379D6"/>
    <w:rsid w:val="00837A74"/>
    <w:rsid w:val="00880EA6"/>
    <w:rsid w:val="0089714F"/>
    <w:rsid w:val="008A0035"/>
    <w:rsid w:val="008A3677"/>
    <w:rsid w:val="008B2890"/>
    <w:rsid w:val="008C0CCF"/>
    <w:rsid w:val="008C65CB"/>
    <w:rsid w:val="008C6764"/>
    <w:rsid w:val="008D796A"/>
    <w:rsid w:val="008E2CC4"/>
    <w:rsid w:val="008F58BC"/>
    <w:rsid w:val="008F7395"/>
    <w:rsid w:val="0091179F"/>
    <w:rsid w:val="00921009"/>
    <w:rsid w:val="00935CD2"/>
    <w:rsid w:val="00944861"/>
    <w:rsid w:val="00952F8A"/>
    <w:rsid w:val="00953F6D"/>
    <w:rsid w:val="009669DD"/>
    <w:rsid w:val="0097126F"/>
    <w:rsid w:val="00972950"/>
    <w:rsid w:val="00975AE5"/>
    <w:rsid w:val="0098131F"/>
    <w:rsid w:val="0099395E"/>
    <w:rsid w:val="00996C2A"/>
    <w:rsid w:val="009A2FC7"/>
    <w:rsid w:val="009A3780"/>
    <w:rsid w:val="009C704A"/>
    <w:rsid w:val="009C7F31"/>
    <w:rsid w:val="009E2CDF"/>
    <w:rsid w:val="009E5C25"/>
    <w:rsid w:val="00A43B50"/>
    <w:rsid w:val="00A451EF"/>
    <w:rsid w:val="00A5390B"/>
    <w:rsid w:val="00A8143D"/>
    <w:rsid w:val="00A83091"/>
    <w:rsid w:val="00A873A2"/>
    <w:rsid w:val="00A90B33"/>
    <w:rsid w:val="00AA25B9"/>
    <w:rsid w:val="00AA3121"/>
    <w:rsid w:val="00AB275F"/>
    <w:rsid w:val="00AC552B"/>
    <w:rsid w:val="00AD6ED9"/>
    <w:rsid w:val="00AE40B8"/>
    <w:rsid w:val="00B024F2"/>
    <w:rsid w:val="00B100D9"/>
    <w:rsid w:val="00B13D10"/>
    <w:rsid w:val="00B31ED2"/>
    <w:rsid w:val="00B42AD3"/>
    <w:rsid w:val="00B50D74"/>
    <w:rsid w:val="00B71E68"/>
    <w:rsid w:val="00B7400F"/>
    <w:rsid w:val="00B80750"/>
    <w:rsid w:val="00B81C10"/>
    <w:rsid w:val="00B87F66"/>
    <w:rsid w:val="00BA1AD7"/>
    <w:rsid w:val="00BA1C2B"/>
    <w:rsid w:val="00BA29AB"/>
    <w:rsid w:val="00BB3BCE"/>
    <w:rsid w:val="00BC0068"/>
    <w:rsid w:val="00BC4419"/>
    <w:rsid w:val="00BC4C36"/>
    <w:rsid w:val="00BC76A4"/>
    <w:rsid w:val="00BD5C4B"/>
    <w:rsid w:val="00BE1F18"/>
    <w:rsid w:val="00BE5914"/>
    <w:rsid w:val="00BE7418"/>
    <w:rsid w:val="00BF7AFC"/>
    <w:rsid w:val="00C04E9B"/>
    <w:rsid w:val="00C120FF"/>
    <w:rsid w:val="00C14C04"/>
    <w:rsid w:val="00C14F9F"/>
    <w:rsid w:val="00C2438C"/>
    <w:rsid w:val="00C6554A"/>
    <w:rsid w:val="00C73909"/>
    <w:rsid w:val="00C82A52"/>
    <w:rsid w:val="00CB7884"/>
    <w:rsid w:val="00CC7C07"/>
    <w:rsid w:val="00CD6E23"/>
    <w:rsid w:val="00CE215C"/>
    <w:rsid w:val="00CE53DF"/>
    <w:rsid w:val="00CE6B19"/>
    <w:rsid w:val="00CF31DE"/>
    <w:rsid w:val="00CF40B7"/>
    <w:rsid w:val="00D150EF"/>
    <w:rsid w:val="00D32650"/>
    <w:rsid w:val="00D4435D"/>
    <w:rsid w:val="00D53380"/>
    <w:rsid w:val="00D6425D"/>
    <w:rsid w:val="00D70A9F"/>
    <w:rsid w:val="00D73567"/>
    <w:rsid w:val="00D82D75"/>
    <w:rsid w:val="00D929FC"/>
    <w:rsid w:val="00DA5F6E"/>
    <w:rsid w:val="00DB605F"/>
    <w:rsid w:val="00DC146F"/>
    <w:rsid w:val="00DE1A9E"/>
    <w:rsid w:val="00DF1ADF"/>
    <w:rsid w:val="00DF5E40"/>
    <w:rsid w:val="00DF6B15"/>
    <w:rsid w:val="00E066F6"/>
    <w:rsid w:val="00E154B9"/>
    <w:rsid w:val="00E227C8"/>
    <w:rsid w:val="00E25AC6"/>
    <w:rsid w:val="00E26CBD"/>
    <w:rsid w:val="00E313DD"/>
    <w:rsid w:val="00E327A3"/>
    <w:rsid w:val="00E47E3B"/>
    <w:rsid w:val="00E64F60"/>
    <w:rsid w:val="00E74354"/>
    <w:rsid w:val="00E74445"/>
    <w:rsid w:val="00E77323"/>
    <w:rsid w:val="00EA635A"/>
    <w:rsid w:val="00EC573C"/>
    <w:rsid w:val="00EC68ED"/>
    <w:rsid w:val="00ED0BDD"/>
    <w:rsid w:val="00ED2058"/>
    <w:rsid w:val="00ED7C44"/>
    <w:rsid w:val="00ED7E03"/>
    <w:rsid w:val="00EE0BD2"/>
    <w:rsid w:val="00EE0D6F"/>
    <w:rsid w:val="00EF0E82"/>
    <w:rsid w:val="00EF2D21"/>
    <w:rsid w:val="00EF5556"/>
    <w:rsid w:val="00EF7B04"/>
    <w:rsid w:val="00F0384B"/>
    <w:rsid w:val="00F21A1F"/>
    <w:rsid w:val="00F259A8"/>
    <w:rsid w:val="00F34ACF"/>
    <w:rsid w:val="00F35F53"/>
    <w:rsid w:val="00F44836"/>
    <w:rsid w:val="00F52E04"/>
    <w:rsid w:val="00F8167E"/>
    <w:rsid w:val="00F8354A"/>
    <w:rsid w:val="00F849C0"/>
    <w:rsid w:val="00F9545E"/>
    <w:rsid w:val="00FB7C90"/>
    <w:rsid w:val="00FC312E"/>
    <w:rsid w:val="00FD4FE1"/>
    <w:rsid w:val="00FD5B0D"/>
    <w:rsid w:val="00FE7A24"/>
    <w:rsid w:val="00FF6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4BE4DE"/>
  <w15:chartTrackingRefBased/>
  <w15:docId w15:val="{9E2CAEAD-1927-4C20-B2A2-C09E6FEE3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/>
    <w:lsdException w:name="List Number" w:semiHidden="1" w:uiPriority="1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058"/>
  </w:style>
  <w:style w:type="paragraph" w:styleId="Balk1">
    <w:name w:val="heading 1"/>
    <w:basedOn w:val="Normal"/>
    <w:next w:val="Normal"/>
    <w:link w:val="Balk1Char"/>
    <w:uiPriority w:val="9"/>
    <w:qFormat/>
    <w:rsid w:val="00ED2058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ED2058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ED2058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ED2058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D2058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D2058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D2058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D2058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D2058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D2058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Balk2Char">
    <w:name w:val="Başlık 2 Char"/>
    <w:basedOn w:val="VarsaylanParagrafYazTipi"/>
    <w:link w:val="Balk2"/>
    <w:uiPriority w:val="9"/>
    <w:rsid w:val="00ED2058"/>
    <w:rPr>
      <w:rFonts w:asciiTheme="majorHAnsi" w:eastAsiaTheme="majorEastAsia" w:hAnsiTheme="majorHAnsi" w:cstheme="majorBidi"/>
      <w:caps/>
      <w:sz w:val="28"/>
      <w:szCs w:val="28"/>
    </w:rPr>
  </w:style>
  <w:style w:type="paragraph" w:customStyle="1" w:styleId="Informazionidicontatto">
    <w:name w:val="Informazioni di contatto"/>
    <w:basedOn w:val="Normal"/>
    <w:uiPriority w:val="4"/>
    <w:rsid w:val="00C6554A"/>
    <w:pPr>
      <w:jc w:val="center"/>
    </w:pPr>
  </w:style>
  <w:style w:type="paragraph" w:styleId="ListeMaddemi">
    <w:name w:val="List Bullet"/>
    <w:basedOn w:val="Normal"/>
    <w:uiPriority w:val="10"/>
    <w:unhideWhenUsed/>
    <w:rsid w:val="00C6554A"/>
    <w:pPr>
      <w:numPr>
        <w:numId w:val="4"/>
      </w:numPr>
    </w:pPr>
  </w:style>
  <w:style w:type="paragraph" w:styleId="KonuBal">
    <w:name w:val="Title"/>
    <w:basedOn w:val="Normal"/>
    <w:next w:val="Normal"/>
    <w:link w:val="KonuBalChar"/>
    <w:uiPriority w:val="10"/>
    <w:qFormat/>
    <w:rsid w:val="00ED2058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D2058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Altyaz">
    <w:name w:val="Subtitle"/>
    <w:basedOn w:val="Normal"/>
    <w:next w:val="Normal"/>
    <w:link w:val="AltyazChar"/>
    <w:uiPriority w:val="11"/>
    <w:qFormat/>
    <w:rsid w:val="00ED2058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ED2058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paragraph" w:styleId="AltBilgi">
    <w:name w:val="footer"/>
    <w:basedOn w:val="Normal"/>
    <w:link w:val="AltBilgiChar"/>
    <w:uiPriority w:val="99"/>
    <w:unhideWhenUsed/>
    <w:rsid w:val="00C6554A"/>
    <w:pPr>
      <w:jc w:val="right"/>
    </w:pPr>
    <w:rPr>
      <w:caps/>
    </w:rPr>
  </w:style>
  <w:style w:type="character" w:customStyle="1" w:styleId="AltBilgiChar">
    <w:name w:val="Alt Bilgi Char"/>
    <w:basedOn w:val="VarsaylanParagrafYazTipi"/>
    <w:link w:val="AltBilgi"/>
    <w:uiPriority w:val="99"/>
    <w:rsid w:val="00C6554A"/>
    <w:rPr>
      <w:caps/>
    </w:rPr>
  </w:style>
  <w:style w:type="paragraph" w:customStyle="1" w:styleId="Foto">
    <w:name w:val="Foto"/>
    <w:basedOn w:val="Normal"/>
    <w:uiPriority w:val="1"/>
    <w:rsid w:val="00C6554A"/>
    <w:pPr>
      <w:jc w:val="center"/>
    </w:pPr>
  </w:style>
  <w:style w:type="paragraph" w:styleId="stBilgi">
    <w:name w:val="header"/>
    <w:basedOn w:val="Normal"/>
    <w:link w:val="stBilgiChar"/>
    <w:uiPriority w:val="99"/>
    <w:unhideWhenUsed/>
    <w:rsid w:val="00C6554A"/>
  </w:style>
  <w:style w:type="character" w:customStyle="1" w:styleId="stBilgiChar">
    <w:name w:val="Üst Bilgi Char"/>
    <w:basedOn w:val="VarsaylanParagrafYazTipi"/>
    <w:link w:val="stBilgi"/>
    <w:uiPriority w:val="99"/>
    <w:rsid w:val="00C6554A"/>
    <w:rPr>
      <w:color w:val="595959" w:themeColor="text1" w:themeTint="A6"/>
      <w:sz w:val="20"/>
      <w:szCs w:val="20"/>
      <w:lang w:eastAsia="ja-JP"/>
    </w:rPr>
  </w:style>
  <w:style w:type="paragraph" w:styleId="ListeNumaras">
    <w:name w:val="List Number"/>
    <w:basedOn w:val="Normal"/>
    <w:uiPriority w:val="11"/>
    <w:unhideWhenUsed/>
    <w:rsid w:val="00C6554A"/>
    <w:pPr>
      <w:numPr>
        <w:numId w:val="3"/>
      </w:numPr>
    </w:pPr>
  </w:style>
  <w:style w:type="character" w:customStyle="1" w:styleId="Balk3Char">
    <w:name w:val="Başlık 3 Char"/>
    <w:basedOn w:val="VarsaylanParagrafYazTipi"/>
    <w:link w:val="Balk3"/>
    <w:uiPriority w:val="9"/>
    <w:rsid w:val="00ED2058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D2058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D2058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styleId="GlVurgulama">
    <w:name w:val="Intense Emphasis"/>
    <w:basedOn w:val="VarsaylanParagrafYazTipi"/>
    <w:uiPriority w:val="21"/>
    <w:qFormat/>
    <w:rsid w:val="00ED2058"/>
    <w:rPr>
      <w:b/>
      <w:bCs/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ED2058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GlAlntChar">
    <w:name w:val="Güçlü Alıntı Char"/>
    <w:basedOn w:val="VarsaylanParagrafYazTipi"/>
    <w:link w:val="GlAlnt"/>
    <w:uiPriority w:val="30"/>
    <w:rsid w:val="00ED2058"/>
    <w:rPr>
      <w:color w:val="404040" w:themeColor="text1" w:themeTint="BF"/>
      <w:sz w:val="32"/>
      <w:szCs w:val="32"/>
    </w:rPr>
  </w:style>
  <w:style w:type="character" w:styleId="GlBavuru">
    <w:name w:val="Intense Reference"/>
    <w:basedOn w:val="VarsaylanParagrafYazTipi"/>
    <w:uiPriority w:val="32"/>
    <w:qFormat/>
    <w:rsid w:val="00ED2058"/>
    <w:rPr>
      <w:b/>
      <w:bCs/>
      <w:caps w:val="0"/>
      <w:smallCaps/>
      <w:color w:val="auto"/>
      <w:spacing w:val="3"/>
      <w:u w:val="single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ED2058"/>
    <w:pPr>
      <w:spacing w:line="240" w:lineRule="auto"/>
    </w:pPr>
    <w:rPr>
      <w:b/>
      <w:bCs/>
      <w:smallCaps/>
      <w:color w:val="595959" w:themeColor="text1" w:themeTint="A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6554A"/>
    <w:rPr>
      <w:rFonts w:ascii="Segoe UI" w:hAnsi="Segoe UI" w:cs="Segoe UI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6554A"/>
    <w:rPr>
      <w:rFonts w:ascii="Segoe UI" w:hAnsi="Segoe UI" w:cs="Segoe UI"/>
      <w:szCs w:val="18"/>
    </w:rPr>
  </w:style>
  <w:style w:type="paragraph" w:styleId="bekMetni">
    <w:name w:val="Block Text"/>
    <w:basedOn w:val="Normal"/>
    <w:uiPriority w:val="99"/>
    <w:semiHidden/>
    <w:unhideWhenUsed/>
    <w:rsid w:val="00C6554A"/>
    <w:pPr>
      <w:pBdr>
        <w:top w:val="single" w:sz="2" w:space="10" w:color="007789" w:themeColor="accent1" w:themeShade="BF"/>
        <w:left w:val="single" w:sz="2" w:space="10" w:color="007789" w:themeColor="accent1" w:themeShade="BF"/>
        <w:bottom w:val="single" w:sz="2" w:space="10" w:color="007789" w:themeColor="accent1" w:themeShade="BF"/>
        <w:right w:val="single" w:sz="2" w:space="10" w:color="007789" w:themeColor="accent1" w:themeShade="BF"/>
      </w:pBdr>
      <w:ind w:left="1152" w:right="1152"/>
    </w:pPr>
    <w:rPr>
      <w:i/>
      <w:iCs/>
      <w:color w:val="007789" w:themeColor="accent1" w:themeShade="BF"/>
    </w:rPr>
  </w:style>
  <w:style w:type="paragraph" w:styleId="GvdeMetni3">
    <w:name w:val="Body Text 3"/>
    <w:basedOn w:val="Normal"/>
    <w:link w:val="GvdeMetni3Char"/>
    <w:uiPriority w:val="99"/>
    <w:semiHidden/>
    <w:unhideWhenUsed/>
    <w:rsid w:val="00C6554A"/>
    <w:rPr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semiHidden/>
    <w:rsid w:val="00C6554A"/>
    <w:rPr>
      <w:szCs w:val="16"/>
    </w:rPr>
  </w:style>
  <w:style w:type="paragraph" w:styleId="GvdeMetniGirintisi3">
    <w:name w:val="Body Text Indent 3"/>
    <w:basedOn w:val="Normal"/>
    <w:link w:val="GvdeMetniGirintisi3Char"/>
    <w:uiPriority w:val="99"/>
    <w:semiHidden/>
    <w:unhideWhenUsed/>
    <w:rsid w:val="00C6554A"/>
    <w:pPr>
      <w:ind w:left="360"/>
    </w:pPr>
    <w:rPr>
      <w:szCs w:val="16"/>
    </w:rPr>
  </w:style>
  <w:style w:type="character" w:customStyle="1" w:styleId="GvdeMetniGirintisi3Char">
    <w:name w:val="Gövde Metni Girintisi 3 Char"/>
    <w:basedOn w:val="VarsaylanParagrafYazTipi"/>
    <w:link w:val="GvdeMetniGirintisi3"/>
    <w:uiPriority w:val="99"/>
    <w:semiHidden/>
    <w:rsid w:val="00C6554A"/>
    <w:rPr>
      <w:szCs w:val="16"/>
    </w:rPr>
  </w:style>
  <w:style w:type="character" w:styleId="AklamaBavurusu">
    <w:name w:val="annotation reference"/>
    <w:basedOn w:val="VarsaylanParagrafYazTipi"/>
    <w:uiPriority w:val="99"/>
    <w:semiHidden/>
    <w:unhideWhenUsed/>
    <w:rsid w:val="00C6554A"/>
    <w:rPr>
      <w:sz w:val="22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C6554A"/>
    <w:rPr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C6554A"/>
    <w:rPr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C6554A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C6554A"/>
    <w:rPr>
      <w:b/>
      <w:bCs/>
      <w:szCs w:val="20"/>
    </w:rPr>
  </w:style>
  <w:style w:type="paragraph" w:styleId="BelgeBalantlar">
    <w:name w:val="Document Map"/>
    <w:basedOn w:val="Normal"/>
    <w:link w:val="BelgeBalantlarChar"/>
    <w:uiPriority w:val="99"/>
    <w:semiHidden/>
    <w:unhideWhenUsed/>
    <w:rsid w:val="00C6554A"/>
    <w:rPr>
      <w:rFonts w:ascii="Segoe UI" w:hAnsi="Segoe UI" w:cs="Segoe UI"/>
      <w:szCs w:val="16"/>
    </w:rPr>
  </w:style>
  <w:style w:type="character" w:customStyle="1" w:styleId="BelgeBalantlarChar">
    <w:name w:val="Belge Bağlantıları Char"/>
    <w:basedOn w:val="VarsaylanParagrafYazTipi"/>
    <w:link w:val="BelgeBalantlar"/>
    <w:uiPriority w:val="99"/>
    <w:semiHidden/>
    <w:rsid w:val="00C6554A"/>
    <w:rPr>
      <w:rFonts w:ascii="Segoe UI" w:hAnsi="Segoe UI" w:cs="Segoe UI"/>
      <w:szCs w:val="16"/>
    </w:rPr>
  </w:style>
  <w:style w:type="paragraph" w:styleId="SonNotMetni">
    <w:name w:val="endnote text"/>
    <w:basedOn w:val="Normal"/>
    <w:link w:val="SonNotMetniChar"/>
    <w:uiPriority w:val="99"/>
    <w:semiHidden/>
    <w:unhideWhenUsed/>
    <w:rsid w:val="00C6554A"/>
    <w:rPr>
      <w:szCs w:val="20"/>
    </w:rPr>
  </w:style>
  <w:style w:type="character" w:customStyle="1" w:styleId="SonNotMetniChar">
    <w:name w:val="Son Not Metni Char"/>
    <w:basedOn w:val="VarsaylanParagrafYazTipi"/>
    <w:link w:val="SonNotMetni"/>
    <w:uiPriority w:val="99"/>
    <w:semiHidden/>
    <w:rsid w:val="00C6554A"/>
    <w:rPr>
      <w:szCs w:val="20"/>
    </w:rPr>
  </w:style>
  <w:style w:type="paragraph" w:styleId="ZarfDn">
    <w:name w:val="envelope return"/>
    <w:basedOn w:val="Normal"/>
    <w:uiPriority w:val="99"/>
    <w:semiHidden/>
    <w:unhideWhenUsed/>
    <w:rsid w:val="00C6554A"/>
    <w:rPr>
      <w:rFonts w:asciiTheme="majorHAnsi" w:eastAsiaTheme="majorEastAsia" w:hAnsiTheme="majorHAnsi" w:cstheme="majorBidi"/>
      <w:szCs w:val="20"/>
    </w:rPr>
  </w:style>
  <w:style w:type="character" w:styleId="zlenenKpr">
    <w:name w:val="FollowedHyperlink"/>
    <w:basedOn w:val="VarsaylanParagrafYazTipi"/>
    <w:uiPriority w:val="99"/>
    <w:semiHidden/>
    <w:unhideWhenUsed/>
    <w:rsid w:val="00C6554A"/>
    <w:rPr>
      <w:color w:val="007789" w:themeColor="accent1" w:themeShade="BF"/>
      <w:u w:val="single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C6554A"/>
    <w:rPr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C6554A"/>
    <w:rPr>
      <w:szCs w:val="20"/>
    </w:rPr>
  </w:style>
  <w:style w:type="character" w:styleId="HTMLKodu">
    <w:name w:val="HTML Code"/>
    <w:basedOn w:val="VarsaylanParagrafYazTipi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TMLKlavye">
    <w:name w:val="HTML Keyboard"/>
    <w:basedOn w:val="VarsaylanParagrafYazTipi"/>
    <w:uiPriority w:val="99"/>
    <w:semiHidden/>
    <w:unhideWhenUsed/>
    <w:rsid w:val="00C6554A"/>
    <w:rPr>
      <w:rFonts w:ascii="Consolas" w:hAnsi="Consolas"/>
      <w:sz w:val="22"/>
      <w:szCs w:val="20"/>
    </w:r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C6554A"/>
    <w:rPr>
      <w:rFonts w:ascii="Consolas" w:hAnsi="Consolas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C6554A"/>
    <w:rPr>
      <w:rFonts w:ascii="Consolas" w:hAnsi="Consolas"/>
      <w:szCs w:val="20"/>
    </w:rPr>
  </w:style>
  <w:style w:type="character" w:styleId="HTMLDaktilo">
    <w:name w:val="HTML Typewriter"/>
    <w:basedOn w:val="VarsaylanParagrafYazTipi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Kpr">
    <w:name w:val="Hyperlink"/>
    <w:basedOn w:val="VarsaylanParagrafYazTipi"/>
    <w:uiPriority w:val="99"/>
    <w:unhideWhenUsed/>
    <w:rsid w:val="00C6554A"/>
    <w:rPr>
      <w:color w:val="835D00" w:themeColor="accent3" w:themeShade="80"/>
      <w:u w:val="single"/>
    </w:rPr>
  </w:style>
  <w:style w:type="paragraph" w:styleId="MakroMetni">
    <w:name w:val="macro"/>
    <w:link w:val="MakroMetniChar"/>
    <w:uiPriority w:val="99"/>
    <w:semiHidden/>
    <w:unhideWhenUsed/>
    <w:rsid w:val="00C655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semiHidden/>
    <w:rsid w:val="00C6554A"/>
    <w:rPr>
      <w:rFonts w:ascii="Consolas" w:hAnsi="Consolas"/>
      <w:szCs w:val="20"/>
    </w:rPr>
  </w:style>
  <w:style w:type="character" w:styleId="YerTutucuMetni">
    <w:name w:val="Placeholder Text"/>
    <w:basedOn w:val="VarsaylanParagrafYazTipi"/>
    <w:uiPriority w:val="99"/>
    <w:semiHidden/>
    <w:rsid w:val="00C6554A"/>
    <w:rPr>
      <w:color w:val="595959" w:themeColor="text1" w:themeTint="A6"/>
    </w:rPr>
  </w:style>
  <w:style w:type="paragraph" w:styleId="DzMetin">
    <w:name w:val="Plain Text"/>
    <w:basedOn w:val="Normal"/>
    <w:link w:val="DzMetinChar"/>
    <w:uiPriority w:val="99"/>
    <w:semiHidden/>
    <w:unhideWhenUsed/>
    <w:rsid w:val="00C6554A"/>
    <w:rPr>
      <w:rFonts w:ascii="Consolas" w:hAnsi="Consolas"/>
    </w:rPr>
  </w:style>
  <w:style w:type="character" w:customStyle="1" w:styleId="DzMetinChar">
    <w:name w:val="Düz Metin Char"/>
    <w:basedOn w:val="VarsaylanParagrafYazTipi"/>
    <w:link w:val="DzMetin"/>
    <w:uiPriority w:val="99"/>
    <w:semiHidden/>
    <w:rsid w:val="00C6554A"/>
    <w:rPr>
      <w:rFonts w:ascii="Consolas" w:hAnsi="Consolas"/>
      <w:szCs w:val="21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D2058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D2058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GvdeMetni">
    <w:name w:val="Body Text"/>
    <w:basedOn w:val="Normal"/>
    <w:link w:val="GvdeMetniChar"/>
    <w:uiPriority w:val="1"/>
    <w:semiHidden/>
    <w:unhideWhenUsed/>
    <w:rsid w:val="005738FD"/>
    <w:pPr>
      <w:widowControl w:val="0"/>
      <w:autoSpaceDE w:val="0"/>
      <w:autoSpaceDN w:val="0"/>
    </w:pPr>
    <w:rPr>
      <w:rFonts w:eastAsia="Calibri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semiHidden/>
    <w:rsid w:val="005738FD"/>
    <w:rPr>
      <w:rFonts w:ascii="Calibri" w:eastAsia="Calibri" w:hAnsi="Calibri" w:cs="Calibri"/>
      <w:color w:val="auto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rsid w:val="005738FD"/>
    <w:pPr>
      <w:widowControl w:val="0"/>
      <w:autoSpaceDE w:val="0"/>
      <w:autoSpaceDN w:val="0"/>
      <w:ind w:left="107"/>
    </w:pPr>
    <w:rPr>
      <w:rFonts w:eastAsia="Calibri"/>
      <w:lang w:val="en-US"/>
    </w:rPr>
  </w:style>
  <w:style w:type="table" w:customStyle="1" w:styleId="TableNormal">
    <w:name w:val="Table Normal"/>
    <w:uiPriority w:val="2"/>
    <w:semiHidden/>
    <w:qFormat/>
    <w:rsid w:val="005738FD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39"/>
    <w:rsid w:val="00697E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DzTablo2">
    <w:name w:val="Plain Table 2"/>
    <w:basedOn w:val="NormalTablo"/>
    <w:uiPriority w:val="42"/>
    <w:rsid w:val="003360E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TBal">
    <w:name w:val="TOC Heading"/>
    <w:basedOn w:val="Balk1"/>
    <w:next w:val="Normal"/>
    <w:uiPriority w:val="39"/>
    <w:unhideWhenUsed/>
    <w:qFormat/>
    <w:rsid w:val="00ED2058"/>
    <w:pPr>
      <w:outlineLvl w:val="9"/>
    </w:pPr>
  </w:style>
  <w:style w:type="paragraph" w:styleId="T1">
    <w:name w:val="toc 1"/>
    <w:basedOn w:val="Normal"/>
    <w:next w:val="Normal"/>
    <w:autoRedefine/>
    <w:uiPriority w:val="39"/>
    <w:unhideWhenUsed/>
    <w:rsid w:val="00B100D9"/>
    <w:pPr>
      <w:spacing w:before="120"/>
    </w:pPr>
    <w:rPr>
      <w:b/>
      <w:bCs/>
      <w:i/>
      <w:iCs/>
    </w:rPr>
  </w:style>
  <w:style w:type="paragraph" w:styleId="ListeParagraf">
    <w:name w:val="List Paragraph"/>
    <w:basedOn w:val="Normal"/>
    <w:uiPriority w:val="34"/>
    <w:qFormat/>
    <w:rsid w:val="0091179F"/>
    <w:pPr>
      <w:ind w:left="720"/>
      <w:contextualSpacing/>
    </w:pPr>
  </w:style>
  <w:style w:type="paragraph" w:styleId="T2">
    <w:name w:val="toc 2"/>
    <w:basedOn w:val="Normal"/>
    <w:next w:val="Normal"/>
    <w:autoRedefine/>
    <w:uiPriority w:val="39"/>
    <w:unhideWhenUsed/>
    <w:rsid w:val="00466270"/>
    <w:pPr>
      <w:spacing w:before="120"/>
      <w:ind w:left="240"/>
    </w:pPr>
    <w:rPr>
      <w:b/>
      <w:bCs/>
    </w:rPr>
  </w:style>
  <w:style w:type="paragraph" w:styleId="T3">
    <w:name w:val="toc 3"/>
    <w:basedOn w:val="Normal"/>
    <w:next w:val="Normal"/>
    <w:autoRedefine/>
    <w:uiPriority w:val="39"/>
    <w:unhideWhenUsed/>
    <w:rsid w:val="00466270"/>
    <w:pPr>
      <w:ind w:left="480"/>
    </w:pPr>
    <w:rPr>
      <w:sz w:val="20"/>
      <w:szCs w:val="20"/>
    </w:rPr>
  </w:style>
  <w:style w:type="paragraph" w:styleId="T4">
    <w:name w:val="toc 4"/>
    <w:basedOn w:val="Normal"/>
    <w:next w:val="Normal"/>
    <w:autoRedefine/>
    <w:uiPriority w:val="39"/>
    <w:unhideWhenUsed/>
    <w:rsid w:val="00466270"/>
    <w:pPr>
      <w:ind w:left="720"/>
    </w:pPr>
    <w:rPr>
      <w:sz w:val="20"/>
      <w:szCs w:val="20"/>
    </w:rPr>
  </w:style>
  <w:style w:type="paragraph" w:styleId="T5">
    <w:name w:val="toc 5"/>
    <w:basedOn w:val="Normal"/>
    <w:next w:val="Normal"/>
    <w:autoRedefine/>
    <w:uiPriority w:val="39"/>
    <w:unhideWhenUsed/>
    <w:rsid w:val="00466270"/>
    <w:pPr>
      <w:ind w:left="960"/>
    </w:pPr>
    <w:rPr>
      <w:sz w:val="20"/>
      <w:szCs w:val="20"/>
    </w:rPr>
  </w:style>
  <w:style w:type="paragraph" w:styleId="T6">
    <w:name w:val="toc 6"/>
    <w:basedOn w:val="Normal"/>
    <w:next w:val="Normal"/>
    <w:autoRedefine/>
    <w:uiPriority w:val="39"/>
    <w:unhideWhenUsed/>
    <w:rsid w:val="00466270"/>
    <w:pPr>
      <w:ind w:left="1200"/>
    </w:pPr>
    <w:rPr>
      <w:sz w:val="20"/>
      <w:szCs w:val="20"/>
    </w:rPr>
  </w:style>
  <w:style w:type="paragraph" w:styleId="T7">
    <w:name w:val="toc 7"/>
    <w:basedOn w:val="Normal"/>
    <w:next w:val="Normal"/>
    <w:autoRedefine/>
    <w:uiPriority w:val="39"/>
    <w:unhideWhenUsed/>
    <w:rsid w:val="00466270"/>
    <w:pPr>
      <w:ind w:left="1440"/>
    </w:pPr>
    <w:rPr>
      <w:sz w:val="20"/>
      <w:szCs w:val="20"/>
    </w:rPr>
  </w:style>
  <w:style w:type="paragraph" w:styleId="T8">
    <w:name w:val="toc 8"/>
    <w:basedOn w:val="Normal"/>
    <w:next w:val="Normal"/>
    <w:autoRedefine/>
    <w:uiPriority w:val="39"/>
    <w:unhideWhenUsed/>
    <w:rsid w:val="00466270"/>
    <w:pPr>
      <w:ind w:left="1680"/>
    </w:pPr>
    <w:rPr>
      <w:sz w:val="20"/>
      <w:szCs w:val="20"/>
    </w:rPr>
  </w:style>
  <w:style w:type="paragraph" w:styleId="T9">
    <w:name w:val="toc 9"/>
    <w:basedOn w:val="Normal"/>
    <w:next w:val="Normal"/>
    <w:autoRedefine/>
    <w:uiPriority w:val="39"/>
    <w:unhideWhenUsed/>
    <w:rsid w:val="00466270"/>
    <w:pPr>
      <w:ind w:left="1920"/>
    </w:pPr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0D0672"/>
    <w:pPr>
      <w:spacing w:before="100" w:beforeAutospacing="1" w:after="100" w:afterAutospacing="1"/>
    </w:pPr>
    <w:rPr>
      <w:rFonts w:ascii="Times New Roman" w:eastAsia="Times New Roman" w:hAnsi="Times New Roman" w:cs="Times New Roman"/>
      <w:lang w:val="tr-TR" w:eastAsia="tr-TR"/>
    </w:rPr>
  </w:style>
  <w:style w:type="character" w:styleId="Gl">
    <w:name w:val="Strong"/>
    <w:basedOn w:val="VarsaylanParagrafYazTipi"/>
    <w:uiPriority w:val="22"/>
    <w:qFormat/>
    <w:rsid w:val="00ED2058"/>
    <w:rPr>
      <w:b/>
      <w:bCs/>
    </w:rPr>
  </w:style>
  <w:style w:type="character" w:customStyle="1" w:styleId="Balk4Char">
    <w:name w:val="Başlık 4 Char"/>
    <w:basedOn w:val="VarsaylanParagrafYazTipi"/>
    <w:link w:val="Balk4"/>
    <w:uiPriority w:val="9"/>
    <w:rsid w:val="00ED2058"/>
    <w:rPr>
      <w:rFonts w:asciiTheme="majorHAnsi" w:eastAsiaTheme="majorEastAsia" w:hAnsiTheme="majorHAnsi" w:cstheme="majorBidi"/>
      <w:caps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D2058"/>
    <w:rPr>
      <w:rFonts w:asciiTheme="majorHAnsi" w:eastAsiaTheme="majorEastAsia" w:hAnsiTheme="majorHAnsi" w:cstheme="majorBidi"/>
      <w:i/>
      <w:iCs/>
      <w:caps/>
    </w:rPr>
  </w:style>
  <w:style w:type="character" w:styleId="Vurgu">
    <w:name w:val="Emphasis"/>
    <w:basedOn w:val="VarsaylanParagrafYazTipi"/>
    <w:uiPriority w:val="20"/>
    <w:qFormat/>
    <w:rsid w:val="00ED2058"/>
    <w:rPr>
      <w:i/>
      <w:iCs/>
    </w:rPr>
  </w:style>
  <w:style w:type="paragraph" w:styleId="AralkYok">
    <w:name w:val="No Spacing"/>
    <w:uiPriority w:val="1"/>
    <w:qFormat/>
    <w:rsid w:val="00ED2058"/>
    <w:pPr>
      <w:spacing w:after="0" w:line="240" w:lineRule="auto"/>
    </w:pPr>
  </w:style>
  <w:style w:type="paragraph" w:styleId="Alnt">
    <w:name w:val="Quote"/>
    <w:basedOn w:val="Normal"/>
    <w:next w:val="Normal"/>
    <w:link w:val="AlntChar"/>
    <w:uiPriority w:val="29"/>
    <w:qFormat/>
    <w:rsid w:val="00ED2058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AlntChar">
    <w:name w:val="Alıntı Char"/>
    <w:basedOn w:val="VarsaylanParagrafYazTipi"/>
    <w:link w:val="Alnt"/>
    <w:uiPriority w:val="29"/>
    <w:rsid w:val="00ED2058"/>
    <w:rPr>
      <w:rFonts w:asciiTheme="majorHAnsi" w:eastAsiaTheme="majorEastAsia" w:hAnsiTheme="majorHAnsi" w:cstheme="majorBidi"/>
      <w:sz w:val="25"/>
      <w:szCs w:val="25"/>
    </w:rPr>
  </w:style>
  <w:style w:type="character" w:styleId="HafifVurgulama">
    <w:name w:val="Subtle Emphasis"/>
    <w:basedOn w:val="VarsaylanParagrafYazTipi"/>
    <w:uiPriority w:val="19"/>
    <w:qFormat/>
    <w:rsid w:val="00ED2058"/>
    <w:rPr>
      <w:i/>
      <w:iCs/>
      <w:color w:val="595959" w:themeColor="text1" w:themeTint="A6"/>
    </w:rPr>
  </w:style>
  <w:style w:type="character" w:styleId="HafifBavuru">
    <w:name w:val="Subtle Reference"/>
    <w:basedOn w:val="VarsaylanParagrafYazTipi"/>
    <w:uiPriority w:val="31"/>
    <w:qFormat/>
    <w:rsid w:val="00ED2058"/>
    <w:rPr>
      <w:smallCaps/>
      <w:color w:val="404040" w:themeColor="text1" w:themeTint="BF"/>
      <w:u w:val="single" w:color="7F7F7F" w:themeColor="text1" w:themeTint="80"/>
    </w:rPr>
  </w:style>
  <w:style w:type="character" w:styleId="KitapBal">
    <w:name w:val="Book Title"/>
    <w:basedOn w:val="VarsaylanParagrafYazTipi"/>
    <w:uiPriority w:val="33"/>
    <w:qFormat/>
    <w:rsid w:val="00ED2058"/>
    <w:rPr>
      <w:b/>
      <w:bCs/>
      <w:smallCaps/>
      <w:spacing w:val="7"/>
    </w:rPr>
  </w:style>
  <w:style w:type="character" w:styleId="zmlenmeyenBahsetme">
    <w:name w:val="Unresolved Mention"/>
    <w:basedOn w:val="VarsaylanParagrafYazTipi"/>
    <w:uiPriority w:val="99"/>
    <w:semiHidden/>
    <w:unhideWhenUsed/>
    <w:rsid w:val="00F038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0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84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4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5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8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35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533112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889536456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38222058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92753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500783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264264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981346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0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681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350449382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565842015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206290450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072040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744956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708188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977956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16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9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5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88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774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jp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ena.romanini\AppData\Local\Microsoft\Office\16.0\DTS\it-IT%7bFC182B4E-5DBD-4FDD-907C-51FB76B7ADF9%7d\%7b99C871D7-DAF3-4E5E-99C0-74E7A191F771%7dtf02835058_win32.dotx" TargetMode="External"/></Relationships>
</file>

<file path=word/theme/theme1.xml><?xml version="1.0" encoding="utf-8"?>
<a:theme xmlns:a="http://schemas.openxmlformats.org/drawingml/2006/main" name="Theme1">
  <a:themeElements>
    <a:clrScheme name="Report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00A0B8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Paper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C36385-30B5-481E-94F4-8AF4B4766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{99C871D7-DAF3-4E5E-99C0-74E7A191F771}tf02835058_win32</Template>
  <TotalTime>32</TotalTime>
  <Pages>40</Pages>
  <Words>4826</Words>
  <Characters>31998</Characters>
  <Application>Microsoft Office Word</Application>
  <DocSecurity>0</DocSecurity>
  <Lines>1777</Lines>
  <Paragraphs>1601</Paragraphs>
  <ScaleCrop>false</ScaleCrop>
  <HeadingPairs>
    <vt:vector size="8" baseType="variant">
      <vt:variant>
        <vt:lpstr>Konu Başlığı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/>
  <LinksUpToDate>false</LinksUpToDate>
  <CharactersWithSpaces>35223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Romanini</dc:creator>
  <cp:keywords/>
  <dc:description/>
  <cp:lastModifiedBy>Ercan KÜÇÜKARSLAN</cp:lastModifiedBy>
  <cp:revision>12</cp:revision>
  <cp:lastPrinted>2023-12-02T11:39:00Z</cp:lastPrinted>
  <dcterms:created xsi:type="dcterms:W3CDTF">2026-04-12T15:40:00Z</dcterms:created>
  <dcterms:modified xsi:type="dcterms:W3CDTF">2026-04-14T12:05:00Z</dcterms:modified>
</cp:coreProperties>
</file>