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6941C" w14:textId="128F2099" w:rsidR="00C6554A" w:rsidRPr="00592833" w:rsidRDefault="00C6554A" w:rsidP="00BE7418">
      <w:pPr>
        <w:pStyle w:val="Foto"/>
        <w:rPr>
          <w:rFonts w:ascii="Times New Roman" w:hAnsi="Times New Roman" w:cs="Times New Roman"/>
        </w:rPr>
      </w:pPr>
    </w:p>
    <w:p w14:paraId="17E2458E" w14:textId="29AC0510" w:rsidR="00BC76A4" w:rsidRPr="00592833" w:rsidRDefault="00BC76A4" w:rsidP="00BE7418">
      <w:pPr>
        <w:pStyle w:val="Foto"/>
        <w:rPr>
          <w:rFonts w:ascii="Times New Roman" w:hAnsi="Times New Roman" w:cs="Times New Roman"/>
        </w:rPr>
      </w:pPr>
    </w:p>
    <w:p w14:paraId="793249F6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1F2412C1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4A4C78B5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3B32BB07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3B669813" w14:textId="77777777" w:rsidR="008A0035" w:rsidRPr="00592833" w:rsidRDefault="008A0035" w:rsidP="008A0035">
      <w:pPr>
        <w:jc w:val="center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2025-1-BG01-KA210-VET-000350534</w:t>
      </w:r>
    </w:p>
    <w:p w14:paraId="35DB3138" w14:textId="77777777" w:rsidR="008A0035" w:rsidRPr="00592833" w:rsidRDefault="008A0035" w:rsidP="008A0035">
      <w:pPr>
        <w:jc w:val="center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Empowering Referees Through Health and Skills Training</w:t>
      </w:r>
    </w:p>
    <w:p w14:paraId="474AEF15" w14:textId="60EE6D12" w:rsidR="00BC76A4" w:rsidRPr="00592833" w:rsidRDefault="008A0035" w:rsidP="008A0035">
      <w:pPr>
        <w:jc w:val="center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REFIT</w:t>
      </w:r>
    </w:p>
    <w:p w14:paraId="53B4D7CE" w14:textId="77777777" w:rsidR="006F50DE" w:rsidRPr="00592833" w:rsidRDefault="006F50DE" w:rsidP="00BE7418">
      <w:pPr>
        <w:jc w:val="center"/>
        <w:rPr>
          <w:rFonts w:ascii="Times New Roman" w:hAnsi="Times New Roman" w:cs="Times New Roman"/>
          <w:lang w:val="en-GB"/>
        </w:rPr>
      </w:pPr>
    </w:p>
    <w:p w14:paraId="0E941D03" w14:textId="3ABC914B" w:rsidR="003508E3" w:rsidRPr="00592833" w:rsidRDefault="00065FDF" w:rsidP="003508E3">
      <w:pPr>
        <w:contextualSpacing/>
        <w:jc w:val="center"/>
        <w:outlineLvl w:val="0"/>
        <w:rPr>
          <w:rFonts w:ascii="Times New Roman" w:hAnsi="Times New Roman" w:cs="Times New Roman"/>
          <w:b/>
          <w:bCs/>
          <w:color w:val="00A0B8" w:themeColor="accent1"/>
          <w:sz w:val="44"/>
          <w:szCs w:val="44"/>
          <w:lang w:val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065FDF">
        <w:rPr>
          <w:rFonts w:ascii="Times New Roman" w:hAnsi="Times New Roman" w:cs="Times New Roman"/>
          <w:b/>
          <w:bCs/>
          <w:color w:val="00A0B8" w:themeColor="accent1"/>
          <w:sz w:val="44"/>
          <w:szCs w:val="44"/>
          <w:lang w:val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MODULE 3</w:t>
      </w:r>
    </w:p>
    <w:p w14:paraId="79A6347E" w14:textId="7BEDC8E6" w:rsidR="00CE6B19" w:rsidRDefault="00065FDF" w:rsidP="0043634A">
      <w:pPr>
        <w:contextualSpacing/>
        <w:jc w:val="center"/>
        <w:outlineLvl w:val="0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bookmarkStart w:id="0" w:name="_Toc102311555"/>
      <w:r w:rsidRPr="00065FDF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Mental Resilience &amp; Stress Management in Officiating</w:t>
      </w:r>
    </w:p>
    <w:p w14:paraId="182AA87B" w14:textId="77777777" w:rsidR="0043634A" w:rsidRPr="00592833" w:rsidRDefault="0043634A" w:rsidP="0043634A">
      <w:pPr>
        <w:contextualSpacing/>
        <w:jc w:val="center"/>
        <w:outlineLvl w:val="0"/>
        <w:rPr>
          <w:rFonts w:ascii="Times New Roman" w:hAnsi="Times New Roman" w:cs="Times New Roman"/>
          <w:b/>
          <w:bCs/>
          <w:color w:val="00A0B8" w:themeColor="accent1"/>
          <w:sz w:val="28"/>
          <w:szCs w:val="28"/>
          <w:lang w:val="en-GB"/>
        </w:rPr>
      </w:pPr>
    </w:p>
    <w:p w14:paraId="514571FC" w14:textId="77777777" w:rsidR="00F849C0" w:rsidRPr="00592833" w:rsidRDefault="00F849C0">
      <w:pPr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br w:type="page"/>
      </w:r>
    </w:p>
    <w:bookmarkEnd w:id="0"/>
    <w:p w14:paraId="0955B678" w14:textId="2DE7BC5D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E6B1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📘</w:t>
      </w: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FULL MODULE DESCRIPTIONS (EQF-BASED)</w:t>
      </w:r>
    </w:p>
    <w:p w14:paraId="376418A7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E6B1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MODULE 3</w:t>
      </w:r>
    </w:p>
    <w:p w14:paraId="16128FD1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Management in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Officiating</w:t>
      </w:r>
      <w:proofErr w:type="spellEnd"/>
    </w:p>
    <w:p w14:paraId="612413E6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val="tr-TR" w:eastAsia="tr-TR"/>
        </w:rPr>
        <w:t>EQF Level:</w:t>
      </w:r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t xml:space="preserve"> 4–5</w:t>
      </w:r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br/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val="tr-TR" w:eastAsia="tr-TR"/>
        </w:rPr>
        <w:t>Duration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val="tr-TR" w:eastAsia="tr-TR"/>
        </w:rPr>
        <w:t>:</w:t>
      </w:r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t xml:space="preserve"> 5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t>hours</w:t>
      </w:r>
      <w:proofErr w:type="spellEnd"/>
    </w:p>
    <w:p w14:paraId="401C49A1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Description</w:t>
      </w:r>
      <w:proofErr w:type="spellEnd"/>
    </w:p>
    <w:p w14:paraId="18416E9F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strengthens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psychological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readiness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helping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them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cope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challenges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213D8808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Learning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Outcomes</w:t>
      </w:r>
      <w:proofErr w:type="spellEnd"/>
    </w:p>
    <w:p w14:paraId="50984C35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</w:p>
    <w:p w14:paraId="7DB07B05" w14:textId="77777777" w:rsidR="00CE6B19" w:rsidRPr="00CE6B19" w:rsidRDefault="00CE6B19" w:rsidP="00CE6B19">
      <w:pPr>
        <w:numPr>
          <w:ilvl w:val="0"/>
          <w:numId w:val="13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sources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officiating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66C72FD" w14:textId="77777777" w:rsidR="00CE6B19" w:rsidRPr="00CE6B19" w:rsidRDefault="00CE6B19" w:rsidP="00CE6B19">
      <w:pPr>
        <w:numPr>
          <w:ilvl w:val="0"/>
          <w:numId w:val="13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Recognise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psychological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9843DA2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</w:p>
    <w:p w14:paraId="213D5515" w14:textId="77777777" w:rsidR="00CE6B19" w:rsidRPr="00CE6B19" w:rsidRDefault="00CE6B19" w:rsidP="00CE6B19">
      <w:pPr>
        <w:numPr>
          <w:ilvl w:val="0"/>
          <w:numId w:val="13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8F5C951" w14:textId="77777777" w:rsidR="00CE6B19" w:rsidRPr="00CE6B19" w:rsidRDefault="00CE6B19" w:rsidP="00CE6B19">
      <w:pPr>
        <w:numPr>
          <w:ilvl w:val="0"/>
          <w:numId w:val="13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cognitive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regulation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838F53B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Competence</w:t>
      </w:r>
      <w:proofErr w:type="spellEnd"/>
    </w:p>
    <w:p w14:paraId="5C2492E0" w14:textId="77777777" w:rsidR="00CE6B19" w:rsidRPr="00CE6B19" w:rsidRDefault="00CE6B19" w:rsidP="00CE6B19">
      <w:pPr>
        <w:numPr>
          <w:ilvl w:val="0"/>
          <w:numId w:val="13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2238F4B" w14:textId="77777777" w:rsidR="00CE6B19" w:rsidRPr="00CE6B19" w:rsidRDefault="00CE6B19" w:rsidP="00CE6B19">
      <w:pPr>
        <w:numPr>
          <w:ilvl w:val="0"/>
          <w:numId w:val="13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93CE3A6" w14:textId="008DC4A4" w:rsidR="00A23D07" w:rsidRDefault="00A23D07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 w:type="page"/>
      </w:r>
    </w:p>
    <w:p w14:paraId="5B4C6A5D" w14:textId="77777777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A3B24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🥉</w:t>
      </w: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MODULE 3 FRAMEWORK</w:t>
      </w:r>
    </w:p>
    <w:p w14:paraId="1D995212" w14:textId="77777777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Management in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Officiating</w:t>
      </w:r>
      <w:proofErr w:type="spellEnd"/>
    </w:p>
    <w:p w14:paraId="1DEE3FAD" w14:textId="77777777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Lead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Partner:</w:t>
      </w:r>
      <w:r w:rsidRPr="000A3B2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Balkanlılar Derneği (Türkiye)</w:t>
      </w:r>
    </w:p>
    <w:p w14:paraId="580DA018" w14:textId="368FBC12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DC3A72A" w14:textId="77777777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A3B24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1.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Identity</w:t>
      </w:r>
    </w:p>
    <w:p w14:paraId="75F0C60E" w14:textId="77777777" w:rsidR="000A3B24" w:rsidRPr="000A3B24" w:rsidRDefault="000A3B24" w:rsidP="000A3B24">
      <w:pPr>
        <w:numPr>
          <w:ilvl w:val="0"/>
          <w:numId w:val="17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Code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0A3B2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REFIT-M3 </w:t>
      </w:r>
    </w:p>
    <w:p w14:paraId="30EAF216" w14:textId="77777777" w:rsidR="000A3B24" w:rsidRPr="000A3B24" w:rsidRDefault="000A3B24" w:rsidP="000A3B24">
      <w:pPr>
        <w:numPr>
          <w:ilvl w:val="0"/>
          <w:numId w:val="17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EQF Level:</w:t>
      </w:r>
      <w:r w:rsidRPr="000A3B2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4–5 </w:t>
      </w:r>
    </w:p>
    <w:p w14:paraId="4055F827" w14:textId="77777777" w:rsidR="000A3B24" w:rsidRPr="000A3B24" w:rsidRDefault="000A3B24" w:rsidP="000A3B24">
      <w:pPr>
        <w:numPr>
          <w:ilvl w:val="0"/>
          <w:numId w:val="17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ECVET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Points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0A3B2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1.0 </w:t>
      </w:r>
    </w:p>
    <w:p w14:paraId="3D1DD8EB" w14:textId="77777777" w:rsidR="000A3B24" w:rsidRPr="000A3B24" w:rsidRDefault="000A3B24" w:rsidP="000A3B24">
      <w:pPr>
        <w:numPr>
          <w:ilvl w:val="0"/>
          <w:numId w:val="17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Duration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0A3B2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5 </w:t>
      </w:r>
      <w:proofErr w:type="spellStart"/>
      <w:r w:rsidRPr="000A3B2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hours</w:t>
      </w:r>
      <w:proofErr w:type="spellEnd"/>
      <w:r w:rsidRPr="000A3B2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0A3B2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blended</w:t>
      </w:r>
      <w:proofErr w:type="spellEnd"/>
      <w:r w:rsidRPr="000A3B2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3D1786AA" w14:textId="77777777" w:rsidR="000A3B24" w:rsidRPr="000A3B24" w:rsidRDefault="000A3B24" w:rsidP="000A3B24">
      <w:pPr>
        <w:numPr>
          <w:ilvl w:val="0"/>
          <w:numId w:val="17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Target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Group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0A3B2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A18C511" w14:textId="77777777" w:rsidR="006F7B9B" w:rsidRPr="00085D0E" w:rsidRDefault="006F7B9B" w:rsidP="006F7B9B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Amateur</w:t>
      </w:r>
      <w:proofErr w:type="spellEnd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34CDC6A" w14:textId="77777777" w:rsidR="006F7B9B" w:rsidRPr="00085D0E" w:rsidRDefault="006F7B9B" w:rsidP="006F7B9B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Semi-</w:t>
      </w:r>
      <w:proofErr w:type="spellStart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6B0B408" w14:textId="77777777" w:rsidR="006F7B9B" w:rsidRDefault="006F7B9B" w:rsidP="006F7B9B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Professional </w:t>
      </w:r>
      <w:proofErr w:type="spellStart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</w:p>
    <w:p w14:paraId="73F79BD4" w14:textId="77777777" w:rsidR="006F7B9B" w:rsidRPr="00F957CC" w:rsidRDefault="006F7B9B" w:rsidP="006F7B9B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7D21F6D8" w14:textId="77777777" w:rsidR="006F7B9B" w:rsidRPr="00F957CC" w:rsidRDefault="006F7B9B" w:rsidP="006F7B9B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Sports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organisations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NGOs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1B07ACCA" w14:textId="77777777" w:rsidR="006F7B9B" w:rsidRPr="00F957CC" w:rsidRDefault="006F7B9B" w:rsidP="006F7B9B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Sports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governing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bodies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107C7FA7" w14:textId="77777777" w:rsidR="006F7B9B" w:rsidRPr="00F957CC" w:rsidRDefault="006F7B9B" w:rsidP="006F7B9B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</w:t>
      </w: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olicy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makers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1339DAF9" w14:textId="77777777" w:rsidR="006F7B9B" w:rsidRDefault="006F7B9B" w:rsidP="006F7B9B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</w:t>
      </w: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ducational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institutions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69237363" w14:textId="2D5992D7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A84066A" w14:textId="77777777" w:rsidR="00E65B1B" w:rsidRDefault="00E65B1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100E80EC" w14:textId="3D240942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2.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Purpose</w:t>
      </w:r>
      <w:proofErr w:type="spellEnd"/>
    </w:p>
    <w:p w14:paraId="3968E75D" w14:textId="77777777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aims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strengthen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regulation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management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them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effectively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psychological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well-being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directly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addressing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high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levels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lack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structured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identified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needs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0880A8A4" w14:textId="77777777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evidence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frequently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challenges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during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adopts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competency-based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learner-centred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psychologically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informed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approach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real-case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well-being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both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immediate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coping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long-term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4AD2447D" w14:textId="77777777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designed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not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provide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theoretical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but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equip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with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can be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applied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before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after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control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confidence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7F9A4FFD" w14:textId="77777777" w:rsidR="00E65B1B" w:rsidRPr="00E65B1B" w:rsidRDefault="00E65B1B" w:rsidP="00E65B1B">
      <w:pPr>
        <w:numPr>
          <w:ilvl w:val="0"/>
          <w:numId w:val="19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helping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triggers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cognitive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processes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contexts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DFBA248" w14:textId="77777777" w:rsidR="00E65B1B" w:rsidRPr="00E65B1B" w:rsidRDefault="00E65B1B" w:rsidP="00E65B1B">
      <w:pPr>
        <w:numPr>
          <w:ilvl w:val="0"/>
          <w:numId w:val="19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breathing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preparation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98D8A49" w14:textId="77777777" w:rsidR="00E65B1B" w:rsidRPr="00E65B1B" w:rsidRDefault="00E65B1B" w:rsidP="00E65B1B">
      <w:pPr>
        <w:numPr>
          <w:ilvl w:val="0"/>
          <w:numId w:val="19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controversial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crowd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appropriate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coping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5FEDC19" w14:textId="77777777" w:rsidR="00E65B1B" w:rsidRPr="00E65B1B" w:rsidRDefault="00E65B1B" w:rsidP="00E65B1B">
      <w:pPr>
        <w:numPr>
          <w:ilvl w:val="0"/>
          <w:numId w:val="19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step-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by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-step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relaxation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methods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concentration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drills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regulation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D4E9327" w14:textId="77777777" w:rsidR="00E65B1B" w:rsidRPr="00E65B1B" w:rsidRDefault="00E65B1B" w:rsidP="00E65B1B">
      <w:pPr>
        <w:numPr>
          <w:ilvl w:val="0"/>
          <w:numId w:val="19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personalised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preparation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A704AD6" w14:textId="77777777" w:rsidR="00E65B1B" w:rsidRPr="00E65B1B" w:rsidRDefault="00E65B1B" w:rsidP="00E65B1B">
      <w:pPr>
        <w:numPr>
          <w:ilvl w:val="0"/>
          <w:numId w:val="19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literacy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integration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introducing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mindfulness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0F3BD65" w14:textId="77777777" w:rsidR="00E65B1B" w:rsidRPr="00E65B1B" w:rsidRDefault="00E65B1B" w:rsidP="00E65B1B">
      <w:pPr>
        <w:numPr>
          <w:ilvl w:val="0"/>
          <w:numId w:val="19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checks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reinforcing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psychological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1B5BABD" w14:textId="77777777" w:rsidR="00E65B1B" w:rsidRPr="00E65B1B" w:rsidRDefault="00E65B1B" w:rsidP="00E65B1B">
      <w:pPr>
        <w:numPr>
          <w:ilvl w:val="0"/>
          <w:numId w:val="19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tasks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actively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effectiveness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3C99F7B" w14:textId="77777777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Through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blended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interactive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fosters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sustainable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regulation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capacity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contributes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reduced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levels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consistency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increased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confidence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08F7FBB7" w14:textId="77777777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Ultimately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serves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a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key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pillar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framework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connecting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well-being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a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holistic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transferable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different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environments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516F97A6" w14:textId="77777777" w:rsidR="00E65B1B" w:rsidRDefault="00E65B1B" w:rsidP="000A3B24">
      <w:pPr>
        <w:jc w:val="both"/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</w:p>
    <w:p w14:paraId="0DA97C0C" w14:textId="77777777" w:rsidR="00E65B1B" w:rsidRDefault="00E65B1B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  <w: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br w:type="page"/>
      </w:r>
    </w:p>
    <w:p w14:paraId="444EC8FF" w14:textId="41199658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3. Learning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Outcomes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(EQF-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7DF34288" w14:textId="3E78D67F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📘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Knowledge</w:t>
      </w:r>
    </w:p>
    <w:p w14:paraId="784C5E9A" w14:textId="77777777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be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able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4D63C3F" w14:textId="77777777" w:rsidR="00E65B1B" w:rsidRPr="00E65B1B" w:rsidRDefault="00E65B1B" w:rsidP="00E65B1B">
      <w:pPr>
        <w:numPr>
          <w:ilvl w:val="0"/>
          <w:numId w:val="19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demands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cognitive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need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sustained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concentration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9D211EE" w14:textId="77777777" w:rsidR="00E65B1B" w:rsidRPr="00E65B1B" w:rsidRDefault="00E65B1B" w:rsidP="00E65B1B">
      <w:pPr>
        <w:numPr>
          <w:ilvl w:val="0"/>
          <w:numId w:val="19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key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sources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crowd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controversial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time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B06B786" w14:textId="77777777" w:rsidR="00E65B1B" w:rsidRPr="00E65B1B" w:rsidRDefault="00E65B1B" w:rsidP="00E65B1B">
      <w:pPr>
        <w:numPr>
          <w:ilvl w:val="0"/>
          <w:numId w:val="19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Recognise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impact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on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accuracy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time,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positioning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BBB3DE8" w14:textId="77777777" w:rsidR="00E65B1B" w:rsidRPr="00E65B1B" w:rsidRDefault="00E65B1B" w:rsidP="00E65B1B">
      <w:pPr>
        <w:numPr>
          <w:ilvl w:val="0"/>
          <w:numId w:val="19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relationship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between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cognition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behaviour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how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influence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942F042" w14:textId="77777777" w:rsidR="00E65B1B" w:rsidRPr="00E65B1B" w:rsidRDefault="00E65B1B" w:rsidP="00E65B1B">
      <w:pPr>
        <w:numPr>
          <w:ilvl w:val="0"/>
          <w:numId w:val="19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Explain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concepts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regulation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management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importance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environments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807DAEE" w14:textId="77777777" w:rsidR="00E65B1B" w:rsidRPr="00E65B1B" w:rsidRDefault="00E65B1B" w:rsidP="00E65B1B">
      <w:pPr>
        <w:numPr>
          <w:ilvl w:val="0"/>
          <w:numId w:val="19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different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types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acute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chronic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potential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psychological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well-being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066DD31" w14:textId="77777777" w:rsidR="00E65B1B" w:rsidRPr="00E65B1B" w:rsidRDefault="00E65B1B" w:rsidP="00E65B1B">
      <w:pPr>
        <w:numPr>
          <w:ilvl w:val="0"/>
          <w:numId w:val="19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role of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pre-match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, in-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post-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5405686" w14:textId="77777777" w:rsidR="00E65B1B" w:rsidRPr="00E65B1B" w:rsidRDefault="00E65B1B" w:rsidP="00E65B1B">
      <w:pPr>
        <w:numPr>
          <w:ilvl w:val="0"/>
          <w:numId w:val="19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Recognise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importance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preparation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confidence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anxiety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0443596" w14:textId="77777777" w:rsidR="00E65B1B" w:rsidRDefault="00E65B1B" w:rsidP="00E65B1B">
      <w:pPr>
        <w:numPr>
          <w:ilvl w:val="0"/>
          <w:numId w:val="19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applications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mindfulness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</w:p>
    <w:p w14:paraId="06999B6D" w14:textId="77777777" w:rsidR="00E65B1B" w:rsidRPr="00E65B1B" w:rsidRDefault="00E65B1B" w:rsidP="00E65B1B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5E883F2" w14:textId="77777777" w:rsidR="00E65B1B" w:rsidRPr="000A3B24" w:rsidRDefault="00E65B1B" w:rsidP="00E65B1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A3B24">
        <w:rPr>
          <w:rFonts w:ascii="Segoe UI Symbol" w:eastAsia="Times New Roman" w:hAnsi="Segoe UI Symbol" w:cs="Segoe UI Symbol"/>
          <w:b/>
          <w:bCs/>
          <w:sz w:val="24"/>
          <w:szCs w:val="24"/>
          <w:lang w:val="tr-TR" w:eastAsia="tr-TR"/>
        </w:rPr>
        <w:t>🛠</w:t>
      </w: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</w:p>
    <w:p w14:paraId="62286F47" w14:textId="77777777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be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able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4441E011" w14:textId="77777777" w:rsidR="00E65B1B" w:rsidRPr="00E65B1B" w:rsidRDefault="00E65B1B" w:rsidP="00E65B1B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range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management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controlled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breathing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in-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“reset”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video-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sessions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E3DCDE2" w14:textId="77777777" w:rsidR="00E65B1B" w:rsidRPr="00E65B1B" w:rsidRDefault="00E65B1B" w:rsidP="00E65B1B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regulation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composure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after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controversial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external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4102B8C" w14:textId="77777777" w:rsidR="00E65B1B" w:rsidRPr="00E65B1B" w:rsidRDefault="00E65B1B" w:rsidP="00E65B1B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Implement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pre-match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preparation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visualisation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goal-setting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B636889" w14:textId="77777777" w:rsidR="00E65B1B" w:rsidRPr="00E65B1B" w:rsidRDefault="00E65B1B" w:rsidP="00E65B1B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Apply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concentration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attention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shifting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rapid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from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errors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FAE1EF8" w14:textId="77777777" w:rsidR="00E65B1B" w:rsidRPr="00E65B1B" w:rsidRDefault="00E65B1B" w:rsidP="00E65B1B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Implement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post-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processes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5E6E9B6" w14:textId="77777777" w:rsidR="00E65B1B" w:rsidRPr="00E65B1B" w:rsidRDefault="00E65B1B" w:rsidP="00E65B1B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relaxation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mindfulness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6A0A7E2" w14:textId="77777777" w:rsidR="00E65B1B" w:rsidRPr="00E65B1B" w:rsidRDefault="00E65B1B" w:rsidP="00E65B1B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real-case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appropriate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challenges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C556EDA" w14:textId="77777777" w:rsidR="00E65B1B" w:rsidRPr="00E65B1B" w:rsidRDefault="00E65B1B" w:rsidP="00E65B1B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applications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mindfulness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48A94A9" w14:textId="77777777" w:rsidR="00E65B1B" w:rsidRPr="00E65B1B" w:rsidRDefault="00E65B1B" w:rsidP="00E65B1B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Adapt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individual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triggers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outcomes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continuous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</w:p>
    <w:p w14:paraId="4B3A39FA" w14:textId="77777777" w:rsidR="00E65B1B" w:rsidRDefault="00E65B1B" w:rsidP="00E65B1B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C3DB554" w14:textId="77777777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A3B24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🎯</w:t>
      </w: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Competence</w:t>
      </w:r>
      <w:proofErr w:type="spellEnd"/>
    </w:p>
    <w:p w14:paraId="0E2629CD" w14:textId="77777777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691E5FA2" w14:textId="77777777" w:rsidR="00E65B1B" w:rsidRPr="00E65B1B" w:rsidRDefault="00E65B1B" w:rsidP="00E65B1B">
      <w:pPr>
        <w:numPr>
          <w:ilvl w:val="0"/>
          <w:numId w:val="19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consistent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under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focused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make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accurate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cognitive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high-intensity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D47B29A" w14:textId="77777777" w:rsidR="00E65B1B" w:rsidRPr="00E65B1B" w:rsidRDefault="00E65B1B" w:rsidP="00E65B1B">
      <w:pPr>
        <w:numPr>
          <w:ilvl w:val="0"/>
          <w:numId w:val="19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effectively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during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composure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confidence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stressors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crowd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critical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29B953C" w14:textId="77777777" w:rsidR="00E65B1B" w:rsidRPr="00E65B1B" w:rsidRDefault="00E65B1B" w:rsidP="00E65B1B">
      <w:pPr>
        <w:numPr>
          <w:ilvl w:val="0"/>
          <w:numId w:val="19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sustainable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coping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pre-match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preparation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 in-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post-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long-term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psychological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5B91017" w14:textId="77777777" w:rsidR="00E65B1B" w:rsidRPr="00E65B1B" w:rsidRDefault="00E65B1B" w:rsidP="00E65B1B">
      <w:pPr>
        <w:numPr>
          <w:ilvl w:val="0"/>
          <w:numId w:val="19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quickly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from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mistakes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or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critical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incidents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reset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concentration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throughout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7AB0E69" w14:textId="77777777" w:rsidR="00E65B1B" w:rsidRPr="00E65B1B" w:rsidRDefault="00E65B1B" w:rsidP="00E65B1B">
      <w:pPr>
        <w:numPr>
          <w:ilvl w:val="0"/>
          <w:numId w:val="19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Adapt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dynamically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context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levels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demands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varying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85493A2" w14:textId="77777777" w:rsidR="00E65B1B" w:rsidRPr="00E65B1B" w:rsidRDefault="00E65B1B" w:rsidP="00E65B1B">
      <w:pPr>
        <w:numPr>
          <w:ilvl w:val="0"/>
          <w:numId w:val="19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regulation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balance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cognitive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FB07E3F" w14:textId="77777777" w:rsidR="00E65B1B" w:rsidRPr="00E65B1B" w:rsidRDefault="00E65B1B" w:rsidP="00E65B1B">
      <w:pPr>
        <w:numPr>
          <w:ilvl w:val="0"/>
          <w:numId w:val="19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mindfulness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regular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continuous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0E83345" w14:textId="77777777" w:rsidR="00E65B1B" w:rsidRPr="00E65B1B" w:rsidRDefault="00E65B1B" w:rsidP="00E65B1B">
      <w:pPr>
        <w:numPr>
          <w:ilvl w:val="0"/>
          <w:numId w:val="19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Reflect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critically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own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adjust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behaviour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on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experience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43722BA" w14:textId="60631D4B" w:rsidR="000A3B24" w:rsidRDefault="000A3B24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9335909" w14:textId="77777777" w:rsidR="00E65B1B" w:rsidRDefault="00E65B1B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AB37C92" w14:textId="77777777" w:rsidR="00E65B1B" w:rsidRDefault="00E65B1B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6ECD072" w14:textId="77777777" w:rsidR="00E65B1B" w:rsidRDefault="00E65B1B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843BC93" w14:textId="77777777" w:rsidR="00E65B1B" w:rsidRPr="000A3B24" w:rsidRDefault="00E65B1B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46DE063" w14:textId="77777777" w:rsidR="00E65B1B" w:rsidRDefault="00E65B1B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  <w: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br w:type="page"/>
      </w:r>
    </w:p>
    <w:p w14:paraId="423C10DD" w14:textId="5F636D88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A3B24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🔹</w:t>
      </w: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4.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Structure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Units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2385"/>
        <w:gridCol w:w="1014"/>
        <w:gridCol w:w="1376"/>
        <w:gridCol w:w="2972"/>
      </w:tblGrid>
      <w:tr w:rsidR="00E65B1B" w:rsidRPr="00E65B1B" w14:paraId="5049AD68" w14:textId="77777777" w:rsidTr="00E65B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A2E557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E6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Unit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451C16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E6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Title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535DE6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E6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Duration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45F53C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E6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DDA683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E6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Interactive &amp;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Components</w:t>
            </w:r>
          </w:p>
        </w:tc>
      </w:tr>
      <w:tr w:rsidR="00E65B1B" w:rsidRPr="00E65B1B" w14:paraId="30C74461" w14:textId="77777777" w:rsidTr="00E65B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E515E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U1</w:t>
            </w:r>
          </w:p>
        </w:tc>
        <w:tc>
          <w:tcPr>
            <w:tcW w:w="0" w:type="auto"/>
            <w:vAlign w:val="center"/>
            <w:hideMark/>
          </w:tcPr>
          <w:p w14:paraId="2FD4665B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Psychological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Demands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Refereeing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67776C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1h</w:t>
            </w:r>
          </w:p>
        </w:tc>
        <w:tc>
          <w:tcPr>
            <w:tcW w:w="0" w:type="auto"/>
            <w:vAlign w:val="center"/>
            <w:hideMark/>
          </w:tcPr>
          <w:p w14:paraId="565D0CDA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Theory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C2DDE4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Interactive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guide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video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scenarios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self-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assessment</w:t>
            </w:r>
            <w:proofErr w:type="spellEnd"/>
          </w:p>
        </w:tc>
      </w:tr>
      <w:tr w:rsidR="00E65B1B" w:rsidRPr="00E65B1B" w14:paraId="5E315AAA" w14:textId="77777777" w:rsidTr="00E65B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6FAD4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U2</w:t>
            </w:r>
          </w:p>
        </w:tc>
        <w:tc>
          <w:tcPr>
            <w:tcW w:w="0" w:type="auto"/>
            <w:vAlign w:val="center"/>
            <w:hideMark/>
          </w:tcPr>
          <w:p w14:paraId="26217CB2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Stress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&amp;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Emotional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Regulation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B97ECB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1.5h</w:t>
            </w:r>
          </w:p>
        </w:tc>
        <w:tc>
          <w:tcPr>
            <w:tcW w:w="0" w:type="auto"/>
            <w:vAlign w:val="center"/>
            <w:hideMark/>
          </w:tcPr>
          <w:p w14:paraId="0042328D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Theory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Practice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9A07FE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Video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coaching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guided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exercises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interactive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</w:p>
        </w:tc>
      </w:tr>
      <w:tr w:rsidR="00E65B1B" w:rsidRPr="00E65B1B" w14:paraId="6C487144" w14:textId="77777777" w:rsidTr="00E65B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70073C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U3</w:t>
            </w:r>
          </w:p>
        </w:tc>
        <w:tc>
          <w:tcPr>
            <w:tcW w:w="0" w:type="auto"/>
            <w:vAlign w:val="center"/>
            <w:hideMark/>
          </w:tcPr>
          <w:p w14:paraId="32D24378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Mental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Techniques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730EB0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1h</w:t>
            </w:r>
          </w:p>
        </w:tc>
        <w:tc>
          <w:tcPr>
            <w:tcW w:w="0" w:type="auto"/>
            <w:vAlign w:val="center"/>
            <w:hideMark/>
          </w:tcPr>
          <w:p w14:paraId="24074357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AF2C6F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Simulations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focus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drills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scenario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analysis</w:t>
            </w:r>
            <w:proofErr w:type="spellEnd"/>
          </w:p>
        </w:tc>
      </w:tr>
      <w:tr w:rsidR="00E65B1B" w:rsidRPr="00E65B1B" w14:paraId="582784E0" w14:textId="77777777" w:rsidTr="00E65B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2E40D4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U4</w:t>
            </w:r>
          </w:p>
        </w:tc>
        <w:tc>
          <w:tcPr>
            <w:tcW w:w="0" w:type="auto"/>
            <w:vAlign w:val="center"/>
            <w:hideMark/>
          </w:tcPr>
          <w:p w14:paraId="3379DA0F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Personal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Mental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Resilience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Plan</w:t>
            </w:r>
          </w:p>
        </w:tc>
        <w:tc>
          <w:tcPr>
            <w:tcW w:w="0" w:type="auto"/>
            <w:vAlign w:val="center"/>
            <w:hideMark/>
          </w:tcPr>
          <w:p w14:paraId="64AF5181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1.5h</w:t>
            </w:r>
          </w:p>
        </w:tc>
        <w:tc>
          <w:tcPr>
            <w:tcW w:w="0" w:type="auto"/>
            <w:vAlign w:val="center"/>
            <w:hideMark/>
          </w:tcPr>
          <w:p w14:paraId="34D6BCD2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Workshop</w:t>
            </w:r>
          </w:p>
        </w:tc>
        <w:tc>
          <w:tcPr>
            <w:tcW w:w="0" w:type="auto"/>
            <w:vAlign w:val="center"/>
            <w:hideMark/>
          </w:tcPr>
          <w:p w14:paraId="2D16A0E7" w14:textId="77777777" w:rsidR="00E65B1B" w:rsidRPr="00E65B1B" w:rsidRDefault="00E65B1B" w:rsidP="00E65B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Interactive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planner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peer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feedback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65B1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</w:p>
        </w:tc>
      </w:tr>
    </w:tbl>
    <w:p w14:paraId="4FD7AA03" w14:textId="77777777" w:rsidR="00E65B1B" w:rsidRDefault="00E65B1B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5380840" w14:textId="546E364A" w:rsidR="00E65B1B" w:rsidRDefault="00E65B1B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eastAsia="tr-TR"/>
        </w:rPr>
        <w:t>🔹</w:t>
      </w:r>
      <w:r w:rsidRPr="00E65B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4.1 Unit Details with Interactive Design</w:t>
      </w:r>
    </w:p>
    <w:p w14:paraId="1636BD4A" w14:textId="77777777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U1 –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Demands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</w:p>
    <w:p w14:paraId="4D086E56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(1h |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Theory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+ Interactive)</w:t>
      </w:r>
    </w:p>
    <w:p w14:paraId="577DCAC2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0FD85570" w14:textId="77777777" w:rsidR="00E65B1B" w:rsidRPr="00E65B1B" w:rsidRDefault="00E65B1B" w:rsidP="00E65B1B">
      <w:pPr>
        <w:numPr>
          <w:ilvl w:val="0"/>
          <w:numId w:val="19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Cognitive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9525ECF" w14:textId="77777777" w:rsidR="00E65B1B" w:rsidRPr="00E65B1B" w:rsidRDefault="00E65B1B" w:rsidP="00E65B1B">
      <w:pPr>
        <w:numPr>
          <w:ilvl w:val="0"/>
          <w:numId w:val="19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demands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80C2315" w14:textId="77777777" w:rsidR="00E65B1B" w:rsidRPr="00E65B1B" w:rsidRDefault="00E65B1B" w:rsidP="00E65B1B">
      <w:pPr>
        <w:numPr>
          <w:ilvl w:val="0"/>
          <w:numId w:val="19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triggers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crowd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34AACE72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17BEC1E2" w14:textId="77777777" w:rsidR="00E65B1B" w:rsidRPr="00E65B1B" w:rsidRDefault="00E65B1B" w:rsidP="00E65B1B">
      <w:pPr>
        <w:numPr>
          <w:ilvl w:val="0"/>
          <w:numId w:val="19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0C20C61C" w14:textId="77777777" w:rsidR="00E65B1B" w:rsidRPr="00E65B1B" w:rsidRDefault="00E65B1B" w:rsidP="00E65B1B">
      <w:pPr>
        <w:numPr>
          <w:ilvl w:val="0"/>
          <w:numId w:val="19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“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Your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Triggers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” </w:t>
      </w:r>
    </w:p>
    <w:p w14:paraId="605CCCD4" w14:textId="77777777" w:rsidR="00E65B1B" w:rsidRPr="00E65B1B" w:rsidRDefault="00E65B1B" w:rsidP="00E65B1B">
      <w:pPr>
        <w:numPr>
          <w:ilvl w:val="0"/>
          <w:numId w:val="19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32AC4BE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7ACAA428" w14:textId="77777777" w:rsidR="00E65B1B" w:rsidRPr="00E65B1B" w:rsidRDefault="00E65B1B" w:rsidP="00E65B1B">
      <w:pPr>
        <w:numPr>
          <w:ilvl w:val="0"/>
          <w:numId w:val="19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“</w:t>
      </w:r>
      <w:proofErr w:type="spellStart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What</w:t>
      </w:r>
      <w:proofErr w:type="spellEnd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stresses</w:t>
      </w:r>
      <w:proofErr w:type="spellEnd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me </w:t>
      </w:r>
      <w:proofErr w:type="spellStart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most</w:t>
      </w:r>
      <w:proofErr w:type="spellEnd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during</w:t>
      </w:r>
      <w:proofErr w:type="spellEnd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matches</w:t>
      </w:r>
      <w:proofErr w:type="spellEnd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?”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B088B64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1D854B8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trigger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profile </w:t>
      </w:r>
    </w:p>
    <w:p w14:paraId="0336E513" w14:textId="178E6FF5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BFEAF4A" w14:textId="77777777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U2 –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Regulation</w:t>
      </w:r>
      <w:proofErr w:type="spellEnd"/>
    </w:p>
    <w:p w14:paraId="24979C3A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(1.5h |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Theory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+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67512EAA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3078288B" w14:textId="77777777" w:rsidR="00E65B1B" w:rsidRPr="00E65B1B" w:rsidRDefault="00E65B1B" w:rsidP="00E65B1B">
      <w:pPr>
        <w:numPr>
          <w:ilvl w:val="0"/>
          <w:numId w:val="20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Types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acute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chronic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0CB82ED9" w14:textId="77777777" w:rsidR="00E65B1B" w:rsidRPr="00E65B1B" w:rsidRDefault="00E65B1B" w:rsidP="00E65B1B">
      <w:pPr>
        <w:numPr>
          <w:ilvl w:val="0"/>
          <w:numId w:val="20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regulation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0E9DFDA" w14:textId="77777777" w:rsidR="00E65B1B" w:rsidRPr="00E65B1B" w:rsidRDefault="00E65B1B" w:rsidP="00E65B1B">
      <w:pPr>
        <w:numPr>
          <w:ilvl w:val="0"/>
          <w:numId w:val="20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73D5754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074C2702" w14:textId="77777777" w:rsidR="00E65B1B" w:rsidRPr="00E65B1B" w:rsidRDefault="00E65B1B" w:rsidP="00E65B1B">
      <w:pPr>
        <w:numPr>
          <w:ilvl w:val="0"/>
          <w:numId w:val="20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breathing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F812403" w14:textId="77777777" w:rsidR="00E65B1B" w:rsidRPr="00E65B1B" w:rsidRDefault="00E65B1B" w:rsidP="00E65B1B">
      <w:pPr>
        <w:numPr>
          <w:ilvl w:val="0"/>
          <w:numId w:val="20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🧘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relaxation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mindfulness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84F47FA" w14:textId="77777777" w:rsidR="00E65B1B" w:rsidRPr="00E65B1B" w:rsidRDefault="00E65B1B" w:rsidP="00E65B1B">
      <w:pPr>
        <w:numPr>
          <w:ilvl w:val="0"/>
          <w:numId w:val="20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4892733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5CB1A026" w14:textId="77777777" w:rsidR="00E65B1B" w:rsidRPr="00E65B1B" w:rsidRDefault="00E65B1B" w:rsidP="00E65B1B">
      <w:pPr>
        <w:numPr>
          <w:ilvl w:val="0"/>
          <w:numId w:val="20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regulation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559BCBB" w14:textId="77777777" w:rsidR="00E65B1B" w:rsidRPr="00E65B1B" w:rsidRDefault="00E65B1B" w:rsidP="00E65B1B">
      <w:pPr>
        <w:numPr>
          <w:ilvl w:val="0"/>
          <w:numId w:val="20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Group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EAA0D20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CC6717F" w14:textId="77777777" w:rsidR="00E65B1B" w:rsidRPr="00E65B1B" w:rsidRDefault="00E65B1B" w:rsidP="00E65B1B">
      <w:pPr>
        <w:numPr>
          <w:ilvl w:val="0"/>
          <w:numId w:val="20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toolkit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3FCEC21" w14:textId="19922B28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8FB8368" w14:textId="77777777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U3 –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</w:p>
    <w:p w14:paraId="43ED0951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(1h |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Learning)</w:t>
      </w:r>
    </w:p>
    <w:p w14:paraId="778B4EC6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365A06C7" w14:textId="77777777" w:rsidR="00E65B1B" w:rsidRPr="00E65B1B" w:rsidRDefault="00E65B1B" w:rsidP="00E65B1B">
      <w:pPr>
        <w:numPr>
          <w:ilvl w:val="0"/>
          <w:numId w:val="20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Pre-match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preparation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6C2DC15" w14:textId="77777777" w:rsidR="00E65B1B" w:rsidRPr="00E65B1B" w:rsidRDefault="00E65B1B" w:rsidP="00E65B1B">
      <w:pPr>
        <w:numPr>
          <w:ilvl w:val="0"/>
          <w:numId w:val="20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In-match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reset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C81D8A9" w14:textId="77777777" w:rsidR="00E65B1B" w:rsidRPr="00E65B1B" w:rsidRDefault="00E65B1B" w:rsidP="00E65B1B">
      <w:pPr>
        <w:numPr>
          <w:ilvl w:val="0"/>
          <w:numId w:val="20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Post-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C61ACBA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5A2C339C" w14:textId="77777777" w:rsidR="00E65B1B" w:rsidRPr="00E65B1B" w:rsidRDefault="00E65B1B" w:rsidP="00E65B1B">
      <w:pPr>
        <w:numPr>
          <w:ilvl w:val="0"/>
          <w:numId w:val="20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high-pressure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moments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CC4D1EB" w14:textId="77777777" w:rsidR="00E65B1B" w:rsidRPr="00E65B1B" w:rsidRDefault="00E65B1B" w:rsidP="00E65B1B">
      <w:pPr>
        <w:numPr>
          <w:ilvl w:val="0"/>
          <w:numId w:val="20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🎯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Focus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drills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attention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5B613F0" w14:textId="77777777" w:rsidR="00E65B1B" w:rsidRPr="00E65B1B" w:rsidRDefault="00E65B1B" w:rsidP="00E65B1B">
      <w:pPr>
        <w:numPr>
          <w:ilvl w:val="0"/>
          <w:numId w:val="20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527C9DC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2277D770" w14:textId="77777777" w:rsidR="00E65B1B" w:rsidRPr="00E65B1B" w:rsidRDefault="00E65B1B" w:rsidP="00E65B1B">
      <w:pPr>
        <w:numPr>
          <w:ilvl w:val="0"/>
          <w:numId w:val="20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“Critical </w:t>
      </w:r>
      <w:proofErr w:type="spellStart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decision</w:t>
      </w:r>
      <w:proofErr w:type="spellEnd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under</w:t>
      </w:r>
      <w:proofErr w:type="spellEnd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pressure</w:t>
      </w:r>
      <w:proofErr w:type="spellEnd"/>
      <w:r w:rsidRPr="00E65B1B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”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A90A758" w14:textId="77777777" w:rsidR="00E65B1B" w:rsidRPr="00E65B1B" w:rsidRDefault="00E65B1B" w:rsidP="00E65B1B">
      <w:pPr>
        <w:numPr>
          <w:ilvl w:val="0"/>
          <w:numId w:val="20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reset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A70DBFF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Output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6B4973B" w14:textId="77777777" w:rsidR="00E65B1B" w:rsidRPr="00E65B1B" w:rsidRDefault="00E65B1B" w:rsidP="00E65B1B">
      <w:pPr>
        <w:numPr>
          <w:ilvl w:val="0"/>
          <w:numId w:val="20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checklist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91AAB38" w14:textId="479E28DB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F2755B0" w14:textId="77777777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U4 –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</w:p>
    <w:p w14:paraId="330F32AE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(1.5h | Workshop + Application)</w:t>
      </w:r>
    </w:p>
    <w:p w14:paraId="69180CB5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5AAC713D" w14:textId="77777777" w:rsidR="00E65B1B" w:rsidRPr="00E65B1B" w:rsidRDefault="00E65B1B" w:rsidP="00E65B1B">
      <w:pPr>
        <w:numPr>
          <w:ilvl w:val="0"/>
          <w:numId w:val="20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long-term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4812A2C" w14:textId="77777777" w:rsidR="00E65B1B" w:rsidRPr="00E65B1B" w:rsidRDefault="00E65B1B" w:rsidP="00E65B1B">
      <w:pPr>
        <w:numPr>
          <w:ilvl w:val="0"/>
          <w:numId w:val="20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coping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A3B9AE0" w14:textId="77777777" w:rsidR="00E65B1B" w:rsidRPr="00E65B1B" w:rsidRDefault="00E65B1B" w:rsidP="00E65B1B">
      <w:pPr>
        <w:numPr>
          <w:ilvl w:val="0"/>
          <w:numId w:val="20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Integration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into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BB14264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4A4CC6F3" w14:textId="77777777" w:rsidR="00E65B1B" w:rsidRPr="00E65B1B" w:rsidRDefault="00E65B1B" w:rsidP="00E65B1B">
      <w:pPr>
        <w:numPr>
          <w:ilvl w:val="0"/>
          <w:numId w:val="21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builder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E794332" w14:textId="77777777" w:rsidR="00E65B1B" w:rsidRPr="00E65B1B" w:rsidRDefault="00E65B1B" w:rsidP="00E65B1B">
      <w:pPr>
        <w:numPr>
          <w:ilvl w:val="0"/>
          <w:numId w:val="21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👥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Peer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review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refinement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D13DD16" w14:textId="77777777" w:rsidR="00E65B1B" w:rsidRPr="00E65B1B" w:rsidRDefault="00E65B1B" w:rsidP="00E65B1B">
      <w:pPr>
        <w:numPr>
          <w:ilvl w:val="0"/>
          <w:numId w:val="21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E155BA6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2469D429" w14:textId="77777777" w:rsidR="00E65B1B" w:rsidRPr="00E65B1B" w:rsidRDefault="00E65B1B" w:rsidP="00E65B1B">
      <w:pPr>
        <w:numPr>
          <w:ilvl w:val="0"/>
          <w:numId w:val="21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AFCEF1B" w14:textId="77777777" w:rsidR="00E65B1B" w:rsidRPr="00E65B1B" w:rsidRDefault="00E65B1B" w:rsidP="00E65B1B">
      <w:pPr>
        <w:numPr>
          <w:ilvl w:val="0"/>
          <w:numId w:val="21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refine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peer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46D99DB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BB41F22" w14:textId="77777777" w:rsidR="00E65B1B" w:rsidRPr="00E65B1B" w:rsidRDefault="00E65B1B" w:rsidP="00E65B1B">
      <w:pPr>
        <w:numPr>
          <w:ilvl w:val="0"/>
          <w:numId w:val="21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</w:p>
    <w:p w14:paraId="681B1425" w14:textId="77777777" w:rsidR="00E65B1B" w:rsidRPr="00E65B1B" w:rsidRDefault="00E65B1B" w:rsidP="00E65B1B">
      <w:pPr>
        <w:numPr>
          <w:ilvl w:val="0"/>
          <w:numId w:val="21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1E0C381" w14:textId="33A121E5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6B91390" w14:textId="77777777" w:rsidR="00E65B1B" w:rsidRPr="00E65B1B" w:rsidRDefault="00E65B1B" w:rsidP="00E65B1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4.2 Embedded Learning Tools</w:t>
      </w:r>
    </w:p>
    <w:p w14:paraId="15306424" w14:textId="77777777" w:rsidR="00E65B1B" w:rsidRPr="00E65B1B" w:rsidRDefault="00E65B1B" w:rsidP="00E65B1B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7C7E70F9" w14:textId="77777777" w:rsidR="00E65B1B" w:rsidRPr="00E65B1B" w:rsidRDefault="00E65B1B" w:rsidP="00E65B1B">
      <w:pPr>
        <w:numPr>
          <w:ilvl w:val="0"/>
          <w:numId w:val="2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real-case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9C0EDA1" w14:textId="77777777" w:rsidR="00E65B1B" w:rsidRPr="00E65B1B" w:rsidRDefault="00E65B1B" w:rsidP="00E65B1B">
      <w:pPr>
        <w:numPr>
          <w:ilvl w:val="0"/>
          <w:numId w:val="2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96905FE" w14:textId="77777777" w:rsidR="00E65B1B" w:rsidRPr="00E65B1B" w:rsidRDefault="00E65B1B" w:rsidP="00E65B1B">
      <w:pPr>
        <w:numPr>
          <w:ilvl w:val="0"/>
          <w:numId w:val="2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D17A634" w14:textId="77777777" w:rsidR="00E65B1B" w:rsidRPr="00E65B1B" w:rsidRDefault="00E65B1B" w:rsidP="00E65B1B">
      <w:pPr>
        <w:numPr>
          <w:ilvl w:val="0"/>
          <w:numId w:val="2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F501D4A" w14:textId="77777777" w:rsidR="00E65B1B" w:rsidRPr="00E65B1B" w:rsidRDefault="00E65B1B" w:rsidP="00E65B1B">
      <w:pPr>
        <w:numPr>
          <w:ilvl w:val="0"/>
          <w:numId w:val="2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checks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2A441E2" w14:textId="77777777" w:rsidR="00E65B1B" w:rsidRDefault="00E65B1B" w:rsidP="00F5670E">
      <w:pPr>
        <w:numPr>
          <w:ilvl w:val="0"/>
          <w:numId w:val="2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65B1B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E65B1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9058B01" w14:textId="32804B20" w:rsidR="000A3B24" w:rsidRPr="00E65B1B" w:rsidRDefault="000A3B24" w:rsidP="00E65B1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5.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Detailed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65B1B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Breakdown</w:t>
      </w:r>
      <w:proofErr w:type="spellEnd"/>
    </w:p>
    <w:p w14:paraId="45F7B464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1: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Demands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</w:p>
    <w:p w14:paraId="4AD02C01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(1h |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Theory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+ Interactive)</w:t>
      </w:r>
    </w:p>
    <w:p w14:paraId="2F350DBD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215CCA4D" w14:textId="77777777" w:rsidR="00D36E09" w:rsidRPr="00D36E09" w:rsidRDefault="00D36E09" w:rsidP="00D36E09">
      <w:pPr>
        <w:numPr>
          <w:ilvl w:val="0"/>
          <w:numId w:val="21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Sources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7FC9C01D" w14:textId="77777777" w:rsidR="00D36E09" w:rsidRPr="00D36E09" w:rsidRDefault="00D36E09" w:rsidP="00D36E09">
      <w:pPr>
        <w:numPr>
          <w:ilvl w:val="1"/>
          <w:numId w:val="21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Crowd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media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influence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9DC180F" w14:textId="77777777" w:rsidR="00D36E09" w:rsidRPr="00D36E09" w:rsidRDefault="00D36E09" w:rsidP="00D36E09">
      <w:pPr>
        <w:numPr>
          <w:ilvl w:val="0"/>
          <w:numId w:val="21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Cognitive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B93FDA6" w14:textId="77777777" w:rsidR="00D36E09" w:rsidRPr="00D36E09" w:rsidRDefault="00D36E09" w:rsidP="00D36E09">
      <w:pPr>
        <w:numPr>
          <w:ilvl w:val="0"/>
          <w:numId w:val="21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frustration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anxiety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confidence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fluctuations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7768912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2975411F" w14:textId="77777777" w:rsidR="00D36E09" w:rsidRPr="00D36E09" w:rsidRDefault="00D36E09" w:rsidP="00D36E09">
      <w:pPr>
        <w:numPr>
          <w:ilvl w:val="0"/>
          <w:numId w:val="21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high-pressure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moments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25003FA" w14:textId="77777777" w:rsidR="00D36E09" w:rsidRPr="00D36E09" w:rsidRDefault="00D36E09" w:rsidP="00D36E09">
      <w:pPr>
        <w:numPr>
          <w:ilvl w:val="0"/>
          <w:numId w:val="21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“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Your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Triggers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” </w:t>
      </w:r>
    </w:p>
    <w:p w14:paraId="22B54CC3" w14:textId="77777777" w:rsidR="00D36E09" w:rsidRPr="00D36E09" w:rsidRDefault="00D36E09" w:rsidP="00D36E09">
      <w:pPr>
        <w:numPr>
          <w:ilvl w:val="0"/>
          <w:numId w:val="21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patterns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04E9E7F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032336D2" w14:textId="77777777" w:rsidR="00D36E09" w:rsidRPr="00D36E09" w:rsidRDefault="00D36E09" w:rsidP="00D36E09">
      <w:pPr>
        <w:numPr>
          <w:ilvl w:val="0"/>
          <w:numId w:val="2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D36E09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“My </w:t>
      </w:r>
      <w:proofErr w:type="spellStart"/>
      <w:r w:rsidRPr="00D36E09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triggers</w:t>
      </w:r>
      <w:proofErr w:type="spellEnd"/>
      <w:r w:rsidRPr="00D36E09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”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8FAD11B" w14:textId="77777777" w:rsidR="00D36E09" w:rsidRPr="00D36E09" w:rsidRDefault="00D36E09" w:rsidP="00D36E09">
      <w:pPr>
        <w:numPr>
          <w:ilvl w:val="0"/>
          <w:numId w:val="2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Group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sharing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934E934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DE34C21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trigger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profile </w:t>
      </w:r>
    </w:p>
    <w:p w14:paraId="63EC5877" w14:textId="2093F298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D0ABC32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2: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Regulation</w:t>
      </w:r>
      <w:proofErr w:type="spellEnd"/>
    </w:p>
    <w:p w14:paraId="1FE2CABE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(1.5h |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Theory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+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5A88A92C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47CEE822" w14:textId="77777777" w:rsidR="00D36E09" w:rsidRPr="00D36E09" w:rsidRDefault="00D36E09" w:rsidP="00D36E09">
      <w:pPr>
        <w:numPr>
          <w:ilvl w:val="0"/>
          <w:numId w:val="21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Types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acute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chronic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67AC3073" w14:textId="77777777" w:rsidR="00D36E09" w:rsidRPr="00D36E09" w:rsidRDefault="00D36E09" w:rsidP="00D36E09">
      <w:pPr>
        <w:numPr>
          <w:ilvl w:val="0"/>
          <w:numId w:val="21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breathing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grounding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3CB8C49" w14:textId="77777777" w:rsidR="00D36E09" w:rsidRPr="00D36E09" w:rsidRDefault="00D36E09" w:rsidP="00D36E09">
      <w:pPr>
        <w:numPr>
          <w:ilvl w:val="0"/>
          <w:numId w:val="21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Self-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2D1A48F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7FA2EC32" w14:textId="77777777" w:rsidR="00D36E09" w:rsidRPr="00D36E09" w:rsidRDefault="00D36E09" w:rsidP="00D36E09">
      <w:pPr>
        <w:numPr>
          <w:ilvl w:val="0"/>
          <w:numId w:val="21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breathing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relaxation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84C29BC" w14:textId="77777777" w:rsidR="00D36E09" w:rsidRPr="00D36E09" w:rsidRDefault="00D36E09" w:rsidP="00D36E09">
      <w:pPr>
        <w:numPr>
          <w:ilvl w:val="0"/>
          <w:numId w:val="21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🧘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mindfulness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attention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CE9D69C" w14:textId="77777777" w:rsidR="00D36E09" w:rsidRPr="00D36E09" w:rsidRDefault="00D36E09" w:rsidP="00D36E09">
      <w:pPr>
        <w:numPr>
          <w:ilvl w:val="0"/>
          <w:numId w:val="21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regulation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1DAD2D3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Activity:</w:t>
      </w:r>
    </w:p>
    <w:p w14:paraId="42D6AC50" w14:textId="77777777" w:rsidR="00D36E09" w:rsidRPr="00D36E09" w:rsidRDefault="00D36E09" w:rsidP="00D36E09">
      <w:pPr>
        <w:numPr>
          <w:ilvl w:val="0"/>
          <w:numId w:val="22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breathing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&amp;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09D53BA" w14:textId="77777777" w:rsidR="00D36E09" w:rsidRPr="00D36E09" w:rsidRDefault="00D36E09" w:rsidP="00D36E09">
      <w:pPr>
        <w:numPr>
          <w:ilvl w:val="0"/>
          <w:numId w:val="22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Peer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EA1EF2B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5613457" w14:textId="77777777" w:rsidR="00D36E09" w:rsidRPr="00D36E09" w:rsidRDefault="00D36E09" w:rsidP="00D36E09">
      <w:pPr>
        <w:numPr>
          <w:ilvl w:val="0"/>
          <w:numId w:val="22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toolkit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D21C0DB" w14:textId="54CEE780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2F03D77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3: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</w:p>
    <w:p w14:paraId="3572E901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(1h |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Learning)</w:t>
      </w:r>
    </w:p>
    <w:p w14:paraId="14619EFC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001CF84D" w14:textId="77777777" w:rsidR="00D36E09" w:rsidRPr="00D36E09" w:rsidRDefault="00D36E09" w:rsidP="00D36E09">
      <w:pPr>
        <w:numPr>
          <w:ilvl w:val="0"/>
          <w:numId w:val="22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Pre-match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visualisation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726E51C6" w14:textId="77777777" w:rsidR="00D36E09" w:rsidRPr="00D36E09" w:rsidRDefault="00D36E09" w:rsidP="00D36E09">
      <w:pPr>
        <w:numPr>
          <w:ilvl w:val="0"/>
          <w:numId w:val="22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In-match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reset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refocus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after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errors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0D4414CB" w14:textId="77777777" w:rsidR="00D36E09" w:rsidRPr="00D36E09" w:rsidRDefault="00D36E09" w:rsidP="00D36E09">
      <w:pPr>
        <w:numPr>
          <w:ilvl w:val="0"/>
          <w:numId w:val="22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Post-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review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7DE54FD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776F2BF3" w14:textId="77777777" w:rsidR="00D36E09" w:rsidRPr="00D36E09" w:rsidRDefault="00D36E09" w:rsidP="00D36E09">
      <w:pPr>
        <w:numPr>
          <w:ilvl w:val="0"/>
          <w:numId w:val="22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high-pressure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EF5F266" w14:textId="77777777" w:rsidR="00D36E09" w:rsidRPr="00D36E09" w:rsidRDefault="00D36E09" w:rsidP="00D36E09">
      <w:pPr>
        <w:numPr>
          <w:ilvl w:val="0"/>
          <w:numId w:val="22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🎯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Focus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drills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attention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concentration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C612D43" w14:textId="77777777" w:rsidR="00D36E09" w:rsidRPr="00D36E09" w:rsidRDefault="00D36E09" w:rsidP="00D36E09">
      <w:pPr>
        <w:numPr>
          <w:ilvl w:val="0"/>
          <w:numId w:val="22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7124711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133D4E51" w14:textId="77777777" w:rsidR="00D36E09" w:rsidRPr="00D36E09" w:rsidRDefault="00D36E09" w:rsidP="00D36E09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D36E09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“High-</w:t>
      </w:r>
      <w:proofErr w:type="spellStart"/>
      <w:r w:rsidRPr="00D36E09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pressure</w:t>
      </w:r>
      <w:proofErr w:type="spellEnd"/>
      <w:r w:rsidRPr="00D36E09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decision</w:t>
      </w:r>
      <w:proofErr w:type="spellEnd"/>
      <w:r w:rsidRPr="00D36E09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moment”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1F225B6" w14:textId="77777777" w:rsidR="00D36E09" w:rsidRPr="00D36E09" w:rsidRDefault="00D36E09" w:rsidP="00D36E09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Application of reset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19D7802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111A3BF" w14:textId="77777777" w:rsidR="00D36E09" w:rsidRPr="00D36E09" w:rsidRDefault="00D36E09" w:rsidP="00D36E09">
      <w:pPr>
        <w:numPr>
          <w:ilvl w:val="0"/>
          <w:numId w:val="22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checklist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CC380A6" w14:textId="32432428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32B24DE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4: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</w:p>
    <w:p w14:paraId="79321F57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(1.5h | Workshop + Application)</w:t>
      </w:r>
    </w:p>
    <w:p w14:paraId="12E94821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1A80CB12" w14:textId="77777777" w:rsidR="00D36E09" w:rsidRPr="00D36E09" w:rsidRDefault="00D36E09" w:rsidP="00D36E09">
      <w:pPr>
        <w:numPr>
          <w:ilvl w:val="0"/>
          <w:numId w:val="22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Individual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coping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9FB240A" w14:textId="77777777" w:rsidR="00D36E09" w:rsidRPr="00D36E09" w:rsidRDefault="00D36E09" w:rsidP="00D36E09">
      <w:pPr>
        <w:numPr>
          <w:ilvl w:val="0"/>
          <w:numId w:val="22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habits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2A27DCF" w14:textId="77777777" w:rsidR="00D36E09" w:rsidRPr="00D36E09" w:rsidRDefault="00D36E09" w:rsidP="00D36E09">
      <w:pPr>
        <w:numPr>
          <w:ilvl w:val="0"/>
          <w:numId w:val="22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Long-term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psychological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sustainability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EC1306F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Interactive Components:</w:t>
      </w:r>
    </w:p>
    <w:p w14:paraId="546C020B" w14:textId="77777777" w:rsidR="00D36E09" w:rsidRPr="00D36E09" w:rsidRDefault="00D36E09" w:rsidP="00D36E09">
      <w:pPr>
        <w:numPr>
          <w:ilvl w:val="0"/>
          <w:numId w:val="22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builder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template-based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E97333E" w14:textId="77777777" w:rsidR="00D36E09" w:rsidRPr="00D36E09" w:rsidRDefault="00D36E09" w:rsidP="00D36E09">
      <w:pPr>
        <w:numPr>
          <w:ilvl w:val="0"/>
          <w:numId w:val="22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👥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Peer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review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refinement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995A3CC" w14:textId="77777777" w:rsidR="00D36E09" w:rsidRPr="00D36E09" w:rsidRDefault="00D36E09" w:rsidP="00D36E09">
      <w:pPr>
        <w:numPr>
          <w:ilvl w:val="0"/>
          <w:numId w:val="22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mindfulness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CB98D85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1576FAF0" w14:textId="77777777" w:rsidR="00D36E09" w:rsidRPr="00D36E09" w:rsidRDefault="00D36E09" w:rsidP="00D36E09">
      <w:pPr>
        <w:numPr>
          <w:ilvl w:val="0"/>
          <w:numId w:val="22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08597F1" w14:textId="77777777" w:rsidR="00D36E09" w:rsidRPr="00D36E09" w:rsidRDefault="00D36E09" w:rsidP="00D36E09">
      <w:pPr>
        <w:numPr>
          <w:ilvl w:val="0"/>
          <w:numId w:val="22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refine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peer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022A85A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CA1808C" w14:textId="77777777" w:rsidR="00D36E09" w:rsidRPr="00D36E09" w:rsidRDefault="00D36E09" w:rsidP="00D36E09">
      <w:pPr>
        <w:numPr>
          <w:ilvl w:val="0"/>
          <w:numId w:val="22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</w:p>
    <w:p w14:paraId="5ACD84CD" w14:textId="77777777" w:rsidR="00D36E09" w:rsidRPr="00D36E09" w:rsidRDefault="00D36E09" w:rsidP="00D36E09">
      <w:pPr>
        <w:numPr>
          <w:ilvl w:val="0"/>
          <w:numId w:val="22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toolkit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96C95C0" w14:textId="34837598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5B9A217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5.1 Learning Integration</w:t>
      </w:r>
    </w:p>
    <w:p w14:paraId="6D8C4729" w14:textId="77777777" w:rsidR="00D36E09" w:rsidRPr="00D36E09" w:rsidRDefault="00D36E09" w:rsidP="00D36E09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in:</w:t>
      </w:r>
    </w:p>
    <w:p w14:paraId="3992E502" w14:textId="77777777" w:rsidR="00D36E09" w:rsidRPr="00D36E09" w:rsidRDefault="00D36E09" w:rsidP="00D36E09">
      <w:pPr>
        <w:numPr>
          <w:ilvl w:val="0"/>
          <w:numId w:val="23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real-case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36853F8" w14:textId="77777777" w:rsidR="00D36E09" w:rsidRPr="00D36E09" w:rsidRDefault="00D36E09" w:rsidP="00D36E09">
      <w:pPr>
        <w:numPr>
          <w:ilvl w:val="0"/>
          <w:numId w:val="23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46A2D8E" w14:textId="77777777" w:rsidR="00D36E09" w:rsidRPr="00D36E09" w:rsidRDefault="00D36E09" w:rsidP="00D36E09">
      <w:pPr>
        <w:numPr>
          <w:ilvl w:val="0"/>
          <w:numId w:val="23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8627FF8" w14:textId="77777777" w:rsidR="00D36E09" w:rsidRPr="00D36E09" w:rsidRDefault="00D36E09" w:rsidP="00D36E09">
      <w:pPr>
        <w:numPr>
          <w:ilvl w:val="0"/>
          <w:numId w:val="23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5D42FB3" w14:textId="77777777" w:rsidR="00D36E09" w:rsidRPr="00D36E09" w:rsidRDefault="00D36E09" w:rsidP="00D36E09">
      <w:pPr>
        <w:numPr>
          <w:ilvl w:val="0"/>
          <w:numId w:val="23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checks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836C15D" w14:textId="77777777" w:rsidR="00D36E09" w:rsidRPr="00D36E09" w:rsidRDefault="00D36E09" w:rsidP="00D36E09">
      <w:pPr>
        <w:numPr>
          <w:ilvl w:val="0"/>
          <w:numId w:val="23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763AD00" w14:textId="77777777" w:rsidR="00996E79" w:rsidRDefault="00996E79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478C9AC" w14:textId="77777777" w:rsidR="00996E79" w:rsidRDefault="00996E7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 w:type="page"/>
      </w:r>
    </w:p>
    <w:p w14:paraId="2003B040" w14:textId="45F0DDC6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6. Learning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Methodology</w:t>
      </w:r>
      <w:proofErr w:type="spellEnd"/>
    </w:p>
    <w:p w14:paraId="4D03682D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adopts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learner-centred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experiential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psychologically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informed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methodology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designed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strengthen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effectively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under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combines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application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real-case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long-term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impact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16C0650F" w14:textId="485656DC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DF1BAB3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Experiential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</w:t>
      </w:r>
    </w:p>
    <w:p w14:paraId="6D946574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learning-by-doing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realistic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contexts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7104F9DD" w14:textId="77777777" w:rsidR="00D36E09" w:rsidRPr="00D36E09" w:rsidRDefault="00D36E09" w:rsidP="00D36E09">
      <w:pPr>
        <w:numPr>
          <w:ilvl w:val="0"/>
          <w:numId w:val="23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breathing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focus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relaxation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6F294AF" w14:textId="77777777" w:rsidR="00D36E09" w:rsidRPr="00D36E09" w:rsidRDefault="00D36E09" w:rsidP="00D36E09">
      <w:pPr>
        <w:numPr>
          <w:ilvl w:val="0"/>
          <w:numId w:val="23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Application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33EF217" w14:textId="77777777" w:rsidR="00D36E09" w:rsidRPr="00D36E09" w:rsidRDefault="00D36E09" w:rsidP="00D36E09">
      <w:pPr>
        <w:numPr>
          <w:ilvl w:val="0"/>
          <w:numId w:val="23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replicate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0DA2124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embodied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directly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transferable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6B36322D" w14:textId="1466D71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92FDFDC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</w:p>
    <w:p w14:paraId="5CABC9F8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a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core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component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behavioural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change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45702122" w14:textId="77777777" w:rsidR="00D36E09" w:rsidRPr="00D36E09" w:rsidRDefault="00D36E09" w:rsidP="00D36E09">
      <w:pPr>
        <w:numPr>
          <w:ilvl w:val="0"/>
          <w:numId w:val="23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after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9B400B8" w14:textId="77777777" w:rsidR="00D36E09" w:rsidRPr="00D36E09" w:rsidRDefault="00D36E09" w:rsidP="00D36E09">
      <w:pPr>
        <w:numPr>
          <w:ilvl w:val="0"/>
          <w:numId w:val="23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Identification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triggers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98C9E37" w14:textId="77777777" w:rsidR="00D36E09" w:rsidRPr="00D36E09" w:rsidRDefault="00D36E09" w:rsidP="00D36E09">
      <w:pPr>
        <w:numPr>
          <w:ilvl w:val="0"/>
          <w:numId w:val="23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Analysis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29E51C2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promotes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regulation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confidence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continuous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3EB37F01" w14:textId="2F240880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71C2933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Training</w:t>
      </w:r>
    </w:p>
    <w:p w14:paraId="5E654937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realistic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6EB6ABF4" w14:textId="77777777" w:rsidR="00D36E09" w:rsidRPr="00D36E09" w:rsidRDefault="00D36E09" w:rsidP="00D36E09">
      <w:pPr>
        <w:numPr>
          <w:ilvl w:val="0"/>
          <w:numId w:val="23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high-pressure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controversial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crowd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70EF9BD6" w14:textId="77777777" w:rsidR="00D36E09" w:rsidRPr="00D36E09" w:rsidRDefault="00D36E09" w:rsidP="00D36E09">
      <w:pPr>
        <w:numPr>
          <w:ilvl w:val="0"/>
          <w:numId w:val="23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33A45AC" w14:textId="77777777" w:rsidR="00D36E09" w:rsidRPr="00D36E09" w:rsidRDefault="00D36E09" w:rsidP="00D36E09">
      <w:pPr>
        <w:numPr>
          <w:ilvl w:val="0"/>
          <w:numId w:val="23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Application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coping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dynamic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environments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D8FA4BC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strengthens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ability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under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adapt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complex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situations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6AAFA48C" w14:textId="3594F912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F489068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Peer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Discussion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Collaborative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</w:t>
      </w:r>
    </w:p>
    <w:p w14:paraId="4DD8E828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benefit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from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shared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experiences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group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154F2279" w14:textId="77777777" w:rsidR="00D36E09" w:rsidRPr="00D36E09" w:rsidRDefault="00D36E09" w:rsidP="00D36E09">
      <w:pPr>
        <w:numPr>
          <w:ilvl w:val="0"/>
          <w:numId w:val="23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👥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Group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challenges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7EA2A91" w14:textId="77777777" w:rsidR="00D36E09" w:rsidRPr="00D36E09" w:rsidRDefault="00D36E09" w:rsidP="00D36E09">
      <w:pPr>
        <w:numPr>
          <w:ilvl w:val="0"/>
          <w:numId w:val="23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Exchange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coping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best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D6FAF68" w14:textId="77777777" w:rsidR="00D36E09" w:rsidRPr="00D36E09" w:rsidRDefault="00D36E09" w:rsidP="00D36E09">
      <w:pPr>
        <w:numPr>
          <w:ilvl w:val="0"/>
          <w:numId w:val="23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Peer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0A8DB23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fosters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collective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mutual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38EB8397" w14:textId="0082D0E8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E240256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&amp;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 Integration</w:t>
      </w:r>
    </w:p>
    <w:p w14:paraId="067A65DA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align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REFIT’s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dimension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incorporates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0A2100C" w14:textId="77777777" w:rsidR="00D36E09" w:rsidRPr="00D36E09" w:rsidRDefault="00D36E09" w:rsidP="00D36E09">
      <w:pPr>
        <w:numPr>
          <w:ilvl w:val="0"/>
          <w:numId w:val="23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044E6A83" w14:textId="77777777" w:rsidR="00D36E09" w:rsidRPr="00D36E09" w:rsidRDefault="00D36E09" w:rsidP="00D36E09">
      <w:pPr>
        <w:numPr>
          <w:ilvl w:val="0"/>
          <w:numId w:val="23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F58E860" w14:textId="77777777" w:rsidR="00D36E09" w:rsidRPr="00D36E09" w:rsidRDefault="00D36E09" w:rsidP="00D36E09">
      <w:pPr>
        <w:numPr>
          <w:ilvl w:val="0"/>
          <w:numId w:val="23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mindfulness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platforms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20D77AFA" w14:textId="77777777" w:rsidR="00D36E09" w:rsidRPr="00D36E09" w:rsidRDefault="00D36E09" w:rsidP="00D36E09">
      <w:pPr>
        <w:numPr>
          <w:ilvl w:val="0"/>
          <w:numId w:val="23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instant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mechanisms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59582F8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These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data-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informed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directed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4BE13F2E" w14:textId="77B3A8E7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2E6D246" w14:textId="77777777" w:rsidR="00D36E09" w:rsidRDefault="00D36E09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  <w: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br w:type="page"/>
      </w:r>
    </w:p>
    <w:p w14:paraId="1B41A84C" w14:textId="16CEB447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7.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Integration (Horizontal)</w:t>
      </w:r>
    </w:p>
    <w:p w14:paraId="1B815EA8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embedded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horizontally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management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technology-supported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, data-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informed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approaches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both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competencies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essential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modern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environments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4D19247A" w14:textId="4D8BF79E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899472B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will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B4C1737" w14:textId="77777777" w:rsidR="00D36E09" w:rsidRPr="00D36E09" w:rsidRDefault="00D36E09" w:rsidP="00D36E09">
      <w:pPr>
        <w:numPr>
          <w:ilvl w:val="0"/>
          <w:numId w:val="2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mobile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patterns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related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well-being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1233D40" w14:textId="77777777" w:rsidR="00D36E09" w:rsidRPr="00D36E09" w:rsidRDefault="00D36E09" w:rsidP="00D36E09">
      <w:pPr>
        <w:numPr>
          <w:ilvl w:val="0"/>
          <w:numId w:val="2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Access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relaxation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breathing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focus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mindfulness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concentration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regulation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FF1706E" w14:textId="77777777" w:rsidR="00D36E09" w:rsidRPr="00D36E09" w:rsidRDefault="00D36E09" w:rsidP="00D36E09">
      <w:pPr>
        <w:numPr>
          <w:ilvl w:val="0"/>
          <w:numId w:val="2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Record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experiences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journals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e-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portfolios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C72FDEF" w14:textId="77777777" w:rsidR="00D36E09" w:rsidRPr="00D36E09" w:rsidRDefault="00D36E09" w:rsidP="00D36E09">
      <w:pPr>
        <w:numPr>
          <w:ilvl w:val="0"/>
          <w:numId w:val="2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visualisation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reset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2849430" w14:textId="77777777" w:rsidR="00D36E09" w:rsidRPr="00D36E09" w:rsidRDefault="00D36E09" w:rsidP="00D36E09">
      <w:pPr>
        <w:numPr>
          <w:ilvl w:val="0"/>
          <w:numId w:val="2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Participate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personalised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335D186" w14:textId="77777777" w:rsidR="00D36E09" w:rsidRPr="00D36E09" w:rsidRDefault="00D36E09" w:rsidP="00D36E09">
      <w:pPr>
        <w:numPr>
          <w:ilvl w:val="0"/>
          <w:numId w:val="2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psychological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concepts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2B3E497" w14:textId="77777777" w:rsidR="00D36E09" w:rsidRPr="00D36E09" w:rsidRDefault="00D36E09" w:rsidP="00D36E09">
      <w:pPr>
        <w:numPr>
          <w:ilvl w:val="0"/>
          <w:numId w:val="2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adapt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linking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states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outcomes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A551F57" w14:textId="77777777" w:rsidR="00D36E09" w:rsidRPr="00D36E09" w:rsidRDefault="00D36E09" w:rsidP="00D36E09">
      <w:pPr>
        <w:numPr>
          <w:ilvl w:val="0"/>
          <w:numId w:val="2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data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privacy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ethical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responsible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handling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data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EA02613" w14:textId="5E8C75B1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0E16CBD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Tools &amp;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Platforms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Indicative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03154D3B" w14:textId="77777777" w:rsidR="00D36E09" w:rsidRPr="00D36E09" w:rsidRDefault="00D36E09" w:rsidP="00D36E09">
      <w:pPr>
        <w:numPr>
          <w:ilvl w:val="0"/>
          <w:numId w:val="23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mindfulness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breathing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meditation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6340773F" w14:textId="77777777" w:rsidR="00D36E09" w:rsidRPr="00D36E09" w:rsidRDefault="00D36E09" w:rsidP="00D36E09">
      <w:pPr>
        <w:numPr>
          <w:ilvl w:val="0"/>
          <w:numId w:val="23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libraries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B2B892D" w14:textId="77777777" w:rsidR="00D36E09" w:rsidRPr="00D36E09" w:rsidRDefault="00D36E09" w:rsidP="00D36E09">
      <w:pPr>
        <w:numPr>
          <w:ilvl w:val="0"/>
          <w:numId w:val="23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💻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Online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platforms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(LMS,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interactive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103A534D" w14:textId="77777777" w:rsidR="00D36E09" w:rsidRPr="00D36E09" w:rsidRDefault="00D36E09" w:rsidP="00D36E09">
      <w:pPr>
        <w:numPr>
          <w:ilvl w:val="0"/>
          <w:numId w:val="23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e-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portfolios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89A5D2F" w14:textId="77777777" w:rsidR="00D36E09" w:rsidRPr="00D36E09" w:rsidRDefault="00D36E09" w:rsidP="00D36E09">
      <w:pPr>
        <w:numPr>
          <w:ilvl w:val="0"/>
          <w:numId w:val="23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concentration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4F58DFE" w14:textId="19474771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B5532C6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Integration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Units</w:t>
      </w:r>
      <w:proofErr w:type="spellEnd"/>
    </w:p>
    <w:p w14:paraId="2E89A62E" w14:textId="77777777" w:rsidR="00D36E09" w:rsidRPr="00D36E09" w:rsidRDefault="00D36E09" w:rsidP="00D36E09">
      <w:pPr>
        <w:numPr>
          <w:ilvl w:val="0"/>
          <w:numId w:val="23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U1: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self-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triggers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video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1B8FACA" w14:textId="77777777" w:rsidR="00D36E09" w:rsidRPr="00D36E09" w:rsidRDefault="00D36E09" w:rsidP="00D36E09">
      <w:pPr>
        <w:numPr>
          <w:ilvl w:val="0"/>
          <w:numId w:val="23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U2: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relaxation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regulation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07A0D8B" w14:textId="77777777" w:rsidR="00D36E09" w:rsidRPr="00D36E09" w:rsidRDefault="00D36E09" w:rsidP="00D36E09">
      <w:pPr>
        <w:numPr>
          <w:ilvl w:val="0"/>
          <w:numId w:val="23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U3: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5667892" w14:textId="77777777" w:rsidR="00D36E09" w:rsidRPr="00D36E09" w:rsidRDefault="00D36E09" w:rsidP="00D36E09">
      <w:pPr>
        <w:numPr>
          <w:ilvl w:val="0"/>
          <w:numId w:val="23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U4: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+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log </w:t>
      </w:r>
    </w:p>
    <w:p w14:paraId="072C422C" w14:textId="1EB823EF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7F35040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Expected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Development</w:t>
      </w:r>
    </w:p>
    <w:p w14:paraId="5C5A7EEA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be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able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16C3C4C8" w14:textId="77777777" w:rsidR="00D36E09" w:rsidRPr="00D36E09" w:rsidRDefault="00D36E09" w:rsidP="00D36E09">
      <w:pPr>
        <w:numPr>
          <w:ilvl w:val="0"/>
          <w:numId w:val="23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responses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F60E41A" w14:textId="77777777" w:rsidR="00D36E09" w:rsidRPr="00D36E09" w:rsidRDefault="00D36E09" w:rsidP="00D36E09">
      <w:pPr>
        <w:numPr>
          <w:ilvl w:val="0"/>
          <w:numId w:val="23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technology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31BA32B" w14:textId="77777777" w:rsidR="00D36E09" w:rsidRPr="00D36E09" w:rsidRDefault="00D36E09" w:rsidP="00D36E09">
      <w:pPr>
        <w:numPr>
          <w:ilvl w:val="0"/>
          <w:numId w:val="23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solutions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daily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64F8DDA" w14:textId="77777777" w:rsidR="00D36E09" w:rsidRPr="00D36E09" w:rsidRDefault="00D36E09" w:rsidP="00D36E09">
      <w:pPr>
        <w:numPr>
          <w:ilvl w:val="0"/>
          <w:numId w:val="23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basic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literacy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contexts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A8B961E" w14:textId="1A0C4CB6" w:rsidR="000A3B24" w:rsidRDefault="000A3B24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F481090" w14:textId="77777777" w:rsidR="00D36E09" w:rsidRPr="000A3B24" w:rsidRDefault="00D36E09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053907B" w14:textId="77777777" w:rsidR="00D36E09" w:rsidRDefault="00D36E0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380AECEB" w14:textId="0B358C49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8.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Strategy</w:t>
      </w:r>
      <w:proofErr w:type="spellEnd"/>
    </w:p>
    <w:p w14:paraId="56F62CCD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strategy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-life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alignment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EQF Level 4–5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REFIT’s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competency-based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framework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combines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formative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summative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strong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emphasis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3D21A4CA" w14:textId="7231D3AC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EBBBDF0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Overview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2"/>
        <w:gridCol w:w="3173"/>
        <w:gridCol w:w="807"/>
        <w:gridCol w:w="2411"/>
      </w:tblGrid>
      <w:tr w:rsidR="00D36E09" w:rsidRPr="00D36E09" w14:paraId="539C1C6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7270E3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14:paraId="28617FFF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Method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7810B6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Weight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25DCFF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Type</w:t>
            </w:r>
            <w:proofErr w:type="spellEnd"/>
          </w:p>
        </w:tc>
      </w:tr>
      <w:tr w:rsidR="00D36E09" w:rsidRPr="00D36E09" w14:paraId="67E677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A2EFA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Knowledge</w:t>
            </w:r>
          </w:p>
        </w:tc>
        <w:tc>
          <w:tcPr>
            <w:tcW w:w="0" w:type="auto"/>
            <w:vAlign w:val="center"/>
            <w:hideMark/>
          </w:tcPr>
          <w:p w14:paraId="66E8EFF4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Online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Quiz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4A5A41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30%</w:t>
            </w:r>
          </w:p>
        </w:tc>
        <w:tc>
          <w:tcPr>
            <w:tcW w:w="0" w:type="auto"/>
            <w:vAlign w:val="center"/>
            <w:hideMark/>
          </w:tcPr>
          <w:p w14:paraId="6C7537B1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Formative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Summative</w:t>
            </w:r>
            <w:proofErr w:type="spellEnd"/>
          </w:p>
        </w:tc>
      </w:tr>
      <w:tr w:rsidR="00D36E09" w:rsidRPr="00D36E09" w14:paraId="3CA47E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1D4F1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Practical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D2EAAF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Scenario-Based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Task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81F9D6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40%</w:t>
            </w:r>
          </w:p>
        </w:tc>
        <w:tc>
          <w:tcPr>
            <w:tcW w:w="0" w:type="auto"/>
            <w:vAlign w:val="center"/>
            <w:hideMark/>
          </w:tcPr>
          <w:p w14:paraId="455A84C6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Summative</w:t>
            </w:r>
            <w:proofErr w:type="spellEnd"/>
          </w:p>
        </w:tc>
      </w:tr>
      <w:tr w:rsidR="00D36E09" w:rsidRPr="00D36E09" w14:paraId="1CB790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28439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Participation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E73EC5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Activities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&amp;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Engagement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5FF104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14:paraId="7DAE2467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Formative</w:t>
            </w:r>
            <w:proofErr w:type="spellEnd"/>
          </w:p>
        </w:tc>
      </w:tr>
      <w:tr w:rsidR="00D36E09" w:rsidRPr="00D36E09" w14:paraId="7A16CA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32860F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4DD6CD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Personal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Mental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Resilience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Plan</w:t>
            </w:r>
          </w:p>
        </w:tc>
        <w:tc>
          <w:tcPr>
            <w:tcW w:w="0" w:type="auto"/>
            <w:vAlign w:val="center"/>
            <w:hideMark/>
          </w:tcPr>
          <w:p w14:paraId="6F3638C8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14:paraId="0E2D4759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Formative</w:t>
            </w:r>
            <w:proofErr w:type="spellEnd"/>
          </w:p>
        </w:tc>
      </w:tr>
    </w:tbl>
    <w:p w14:paraId="5750ED7E" w14:textId="452D340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6B3E64B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Knowledge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(30%)</w:t>
      </w:r>
    </w:p>
    <w:p w14:paraId="4E96BE2F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80B0358" w14:textId="77777777" w:rsidR="00D36E09" w:rsidRPr="00D36E09" w:rsidRDefault="00D36E09" w:rsidP="00D36E09">
      <w:pPr>
        <w:numPr>
          <w:ilvl w:val="0"/>
          <w:numId w:val="24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Online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(multiple-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choice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298BFA85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A1698F4" w14:textId="77777777" w:rsidR="00D36E09" w:rsidRPr="00D36E09" w:rsidRDefault="00D36E09" w:rsidP="00D36E09">
      <w:pPr>
        <w:numPr>
          <w:ilvl w:val="0"/>
          <w:numId w:val="24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Interactive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LMS </w:t>
      </w:r>
    </w:p>
    <w:p w14:paraId="4FF6C446" w14:textId="77777777" w:rsidR="00D36E09" w:rsidRPr="00D36E09" w:rsidRDefault="00D36E09" w:rsidP="00D36E09">
      <w:pPr>
        <w:numPr>
          <w:ilvl w:val="0"/>
          <w:numId w:val="24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questions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8D4802E" w14:textId="77777777" w:rsidR="00D36E09" w:rsidRPr="00D36E09" w:rsidRDefault="00D36E09" w:rsidP="00D36E09">
      <w:pPr>
        <w:numPr>
          <w:ilvl w:val="0"/>
          <w:numId w:val="24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⚡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Instant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reinforcement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B463AE2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Purpose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04D9F3B" w14:textId="77777777" w:rsidR="00D36E09" w:rsidRPr="00D36E09" w:rsidRDefault="00D36E09" w:rsidP="00D36E09">
      <w:pPr>
        <w:numPr>
          <w:ilvl w:val="0"/>
          <w:numId w:val="24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of: </w:t>
      </w:r>
    </w:p>
    <w:p w14:paraId="6CE27DF0" w14:textId="77777777" w:rsidR="00D36E09" w:rsidRPr="00D36E09" w:rsidRDefault="00D36E09" w:rsidP="00D36E09">
      <w:pPr>
        <w:numPr>
          <w:ilvl w:val="1"/>
          <w:numId w:val="24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Psychological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demands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806426B" w14:textId="77777777" w:rsidR="00D36E09" w:rsidRPr="00D36E09" w:rsidRDefault="00D36E09" w:rsidP="00D36E09">
      <w:pPr>
        <w:numPr>
          <w:ilvl w:val="1"/>
          <w:numId w:val="24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sources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32EE1CE" w14:textId="77777777" w:rsidR="00D36E09" w:rsidRPr="00D36E09" w:rsidRDefault="00D36E09" w:rsidP="00D36E09">
      <w:pPr>
        <w:numPr>
          <w:ilvl w:val="1"/>
          <w:numId w:val="24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concepts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8997AFF" w14:textId="142E0973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3105657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2.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(40%)</w:t>
      </w:r>
    </w:p>
    <w:p w14:paraId="44CD08F1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8DCEE61" w14:textId="77777777" w:rsidR="00D36E09" w:rsidRPr="00D36E09" w:rsidRDefault="00D36E09" w:rsidP="00D36E09">
      <w:pPr>
        <w:numPr>
          <w:ilvl w:val="0"/>
          <w:numId w:val="24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Scenario-based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task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EB1B723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2CB8086" w14:textId="77777777" w:rsidR="00D36E09" w:rsidRPr="00D36E09" w:rsidRDefault="00D36E09" w:rsidP="00D36E09">
      <w:pPr>
        <w:numPr>
          <w:ilvl w:val="0"/>
          <w:numId w:val="24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high-pressure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40E611B" w14:textId="77777777" w:rsidR="00D36E09" w:rsidRPr="00D36E09" w:rsidRDefault="00D36E09" w:rsidP="00D36E09">
      <w:pPr>
        <w:numPr>
          <w:ilvl w:val="0"/>
          <w:numId w:val="24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Application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regulation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6B02D23" w14:textId="77777777" w:rsidR="00D36E09" w:rsidRPr="00D36E09" w:rsidRDefault="00D36E09" w:rsidP="00D36E09">
      <w:pPr>
        <w:numPr>
          <w:ilvl w:val="0"/>
          <w:numId w:val="24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FC079F3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Evaluation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Criteria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61317C5" w14:textId="77777777" w:rsidR="00D36E09" w:rsidRPr="00D36E09" w:rsidRDefault="00D36E09" w:rsidP="00D36E09">
      <w:pPr>
        <w:numPr>
          <w:ilvl w:val="0"/>
          <w:numId w:val="2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Appropriateness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583DF20" w14:textId="77777777" w:rsidR="00D36E09" w:rsidRPr="00D36E09" w:rsidRDefault="00D36E09" w:rsidP="00D36E09">
      <w:pPr>
        <w:numPr>
          <w:ilvl w:val="0"/>
          <w:numId w:val="2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F137A16" w14:textId="77777777" w:rsidR="00D36E09" w:rsidRPr="00D36E09" w:rsidRDefault="00D36E09" w:rsidP="00D36E09">
      <w:pPr>
        <w:numPr>
          <w:ilvl w:val="0"/>
          <w:numId w:val="2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clarity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93F5EF5" w14:textId="77777777" w:rsidR="00D36E09" w:rsidRPr="00D36E09" w:rsidRDefault="00D36E09" w:rsidP="00D36E09">
      <w:pPr>
        <w:numPr>
          <w:ilvl w:val="0"/>
          <w:numId w:val="2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Adaptation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1BB906A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3.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Participation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(10%)</w:t>
      </w:r>
    </w:p>
    <w:p w14:paraId="639FF771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AE48817" w14:textId="77777777" w:rsidR="00D36E09" w:rsidRPr="00D36E09" w:rsidRDefault="00D36E09" w:rsidP="00D36E09">
      <w:pPr>
        <w:numPr>
          <w:ilvl w:val="0"/>
          <w:numId w:val="24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Active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C458C41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32298C5" w14:textId="77777777" w:rsidR="00D36E09" w:rsidRPr="00D36E09" w:rsidRDefault="00D36E09" w:rsidP="00D36E09">
      <w:pPr>
        <w:numPr>
          <w:ilvl w:val="0"/>
          <w:numId w:val="24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breathing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relaxation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314B7A7C" w14:textId="77777777" w:rsidR="00D36E09" w:rsidRPr="00D36E09" w:rsidRDefault="00D36E09" w:rsidP="00D36E09">
      <w:pPr>
        <w:numPr>
          <w:ilvl w:val="0"/>
          <w:numId w:val="24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7A6B460" w14:textId="77777777" w:rsidR="00D36E09" w:rsidRPr="00D36E09" w:rsidRDefault="00D36E09" w:rsidP="00D36E09">
      <w:pPr>
        <w:numPr>
          <w:ilvl w:val="0"/>
          <w:numId w:val="24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👥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Peer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1628BBD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Purpose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C97825E" w14:textId="77777777" w:rsidR="00D36E09" w:rsidRPr="00D36E09" w:rsidRDefault="00D36E09" w:rsidP="00D36E09">
      <w:pPr>
        <w:numPr>
          <w:ilvl w:val="0"/>
          <w:numId w:val="24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Promote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involvement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experiential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B71062C" w14:textId="77777777" w:rsidR="00D36E09" w:rsidRPr="00D36E09" w:rsidRDefault="00D36E09" w:rsidP="00D36E09">
      <w:pPr>
        <w:numPr>
          <w:ilvl w:val="0"/>
          <w:numId w:val="24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sharing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collaboration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A069E67" w14:textId="73E88646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AF795C8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(20%)</w:t>
      </w:r>
    </w:p>
    <w:p w14:paraId="6739F49E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56A3EDF" w14:textId="77777777" w:rsidR="00D36E09" w:rsidRPr="00D36E09" w:rsidRDefault="00D36E09" w:rsidP="00D36E09">
      <w:pPr>
        <w:numPr>
          <w:ilvl w:val="0"/>
          <w:numId w:val="24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Development of a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7FAB2F3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7AFE81E" w14:textId="77777777" w:rsidR="00D36E09" w:rsidRPr="00D36E09" w:rsidRDefault="00D36E09" w:rsidP="00D36E09">
      <w:pPr>
        <w:numPr>
          <w:ilvl w:val="0"/>
          <w:numId w:val="25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Identification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triggers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268D0EB" w14:textId="77777777" w:rsidR="00D36E09" w:rsidRPr="00D36E09" w:rsidRDefault="00D36E09" w:rsidP="00D36E09">
      <w:pPr>
        <w:numPr>
          <w:ilvl w:val="0"/>
          <w:numId w:val="25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Definition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coping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A239152" w14:textId="77777777" w:rsidR="00D36E09" w:rsidRPr="00D36E09" w:rsidRDefault="00D36E09" w:rsidP="00D36E09">
      <w:pPr>
        <w:numPr>
          <w:ilvl w:val="0"/>
          <w:numId w:val="25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🔄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18B01B5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Purpose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CCD4D9B" w14:textId="77777777" w:rsidR="00D36E09" w:rsidRPr="00D36E09" w:rsidRDefault="00D36E09" w:rsidP="00D36E09">
      <w:pPr>
        <w:numPr>
          <w:ilvl w:val="0"/>
          <w:numId w:val="25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Promote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long-term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behavioural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change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B26E669" w14:textId="77777777" w:rsidR="00D36E09" w:rsidRPr="00D36E09" w:rsidRDefault="00D36E09" w:rsidP="00D36E09">
      <w:pPr>
        <w:numPr>
          <w:ilvl w:val="0"/>
          <w:numId w:val="25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autonomous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E621F56" w14:textId="10C86C1E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559143C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8.1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Integration</w:t>
      </w:r>
    </w:p>
    <w:p w14:paraId="756A3482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066D6307" w14:textId="77777777" w:rsidR="00D36E09" w:rsidRPr="00D36E09" w:rsidRDefault="00D36E09" w:rsidP="00D36E09">
      <w:pPr>
        <w:numPr>
          <w:ilvl w:val="0"/>
          <w:numId w:val="25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💻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Online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automated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D7CCA80" w14:textId="77777777" w:rsidR="00D36E09" w:rsidRPr="00D36E09" w:rsidRDefault="00D36E09" w:rsidP="00D36E09">
      <w:pPr>
        <w:numPr>
          <w:ilvl w:val="0"/>
          <w:numId w:val="25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Video-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7716ADE" w14:textId="77777777" w:rsidR="00D36E09" w:rsidRPr="00D36E09" w:rsidRDefault="00D36E09" w:rsidP="00D36E09">
      <w:pPr>
        <w:numPr>
          <w:ilvl w:val="0"/>
          <w:numId w:val="25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51D7C5F" w14:textId="77777777" w:rsidR="00D36E09" w:rsidRPr="00D36E09" w:rsidRDefault="00D36E09" w:rsidP="00D36E09">
      <w:pPr>
        <w:numPr>
          <w:ilvl w:val="0"/>
          <w:numId w:val="25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submission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7392B6B" w14:textId="77777777" w:rsidR="00D36E09" w:rsidRPr="00D36E09" w:rsidRDefault="00D36E09" w:rsidP="00D36E09">
      <w:pPr>
        <w:numPr>
          <w:ilvl w:val="0"/>
          <w:numId w:val="25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Optional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e-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portfolio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documentation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74378B9" w14:textId="256E3A89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27B044F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8.2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Flow</w:t>
      </w:r>
      <w:proofErr w:type="spellEnd"/>
    </w:p>
    <w:p w14:paraId="04611FE6" w14:textId="77777777" w:rsidR="00D36E09" w:rsidRPr="00D36E09" w:rsidRDefault="00D36E09" w:rsidP="00D36E09">
      <w:pPr>
        <w:numPr>
          <w:ilvl w:val="0"/>
          <w:numId w:val="25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During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formative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D115BD3" w14:textId="77777777" w:rsidR="00D36E09" w:rsidRPr="00D36E09" w:rsidRDefault="00D36E09" w:rsidP="00D36E09">
      <w:pPr>
        <w:numPr>
          <w:ilvl w:val="1"/>
          <w:numId w:val="25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DFC7A01" w14:textId="77777777" w:rsidR="00D36E09" w:rsidRPr="00D36E09" w:rsidRDefault="00D36E09" w:rsidP="00D36E09">
      <w:pPr>
        <w:numPr>
          <w:ilvl w:val="0"/>
          <w:numId w:val="25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summative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9E155BA" w14:textId="77777777" w:rsidR="00D36E09" w:rsidRPr="00D36E09" w:rsidRDefault="00D36E09" w:rsidP="00D36E09">
      <w:pPr>
        <w:numPr>
          <w:ilvl w:val="1"/>
          <w:numId w:val="25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task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4A2807B" w14:textId="77777777" w:rsidR="00D36E09" w:rsidRPr="00D36E09" w:rsidRDefault="00D36E09" w:rsidP="00D36E09">
      <w:pPr>
        <w:numPr>
          <w:ilvl w:val="1"/>
          <w:numId w:val="25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Submission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</w:p>
    <w:p w14:paraId="1927EC91" w14:textId="77777777" w:rsidR="00D36E09" w:rsidRPr="00D36E09" w:rsidRDefault="00D36E09" w:rsidP="00D36E09">
      <w:pPr>
        <w:numPr>
          <w:ilvl w:val="0"/>
          <w:numId w:val="25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Feedback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stage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BAB3026" w14:textId="77777777" w:rsidR="00D36E09" w:rsidRPr="00D36E09" w:rsidRDefault="00D36E09" w:rsidP="00D36E09">
      <w:pPr>
        <w:numPr>
          <w:ilvl w:val="1"/>
          <w:numId w:val="25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self-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162E17E" w14:textId="6E96ACC0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97187C0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36E0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8.3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Certification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Threshold</w:t>
      </w:r>
      <w:proofErr w:type="spellEnd"/>
    </w:p>
    <w:p w14:paraId="03719696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successfully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complete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must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37AAB70F" w14:textId="77777777" w:rsidR="00D36E09" w:rsidRPr="00D36E09" w:rsidRDefault="00D36E09" w:rsidP="00D36E09">
      <w:pPr>
        <w:numPr>
          <w:ilvl w:val="0"/>
          <w:numId w:val="25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Achieve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minimum 60%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overall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score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B3D87A1" w14:textId="77777777" w:rsidR="00D36E09" w:rsidRPr="00D36E09" w:rsidRDefault="00D36E09" w:rsidP="00D36E09">
      <w:pPr>
        <w:numPr>
          <w:ilvl w:val="0"/>
          <w:numId w:val="25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Complete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task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288E268" w14:textId="77777777" w:rsidR="00D36E09" w:rsidRPr="00D36E09" w:rsidRDefault="00D36E09" w:rsidP="00D36E09">
      <w:pPr>
        <w:numPr>
          <w:ilvl w:val="0"/>
          <w:numId w:val="25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Submit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862B575" w14:textId="77777777" w:rsidR="00D36E09" w:rsidRPr="00D36E09" w:rsidRDefault="00D36E09" w:rsidP="00D36E09">
      <w:pPr>
        <w:numPr>
          <w:ilvl w:val="0"/>
          <w:numId w:val="25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36E09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Participate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core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</w:p>
    <w:p w14:paraId="1490186A" w14:textId="77777777" w:rsidR="00D36E09" w:rsidRDefault="00D36E0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6C51EA77" w14:textId="7C92533C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9.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Rubric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Module-Specific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599C62D7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rubric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regulate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emotions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under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using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four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progressive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Basic,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Developing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Advanced</w:t>
      </w:r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includes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clear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descriptors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objective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D36E0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5F88B0D0" w14:textId="16B8A76F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9F40C2F" w14:textId="77777777" w:rsidR="00D36E09" w:rsidRPr="00D36E09" w:rsidRDefault="00D36E09" w:rsidP="00D36E0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Rubric</w:t>
      </w:r>
      <w:proofErr w:type="spellEnd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36E0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Table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0"/>
        <w:gridCol w:w="1633"/>
        <w:gridCol w:w="1700"/>
        <w:gridCol w:w="1709"/>
        <w:gridCol w:w="1734"/>
      </w:tblGrid>
      <w:tr w:rsidR="00D36E09" w:rsidRPr="00D36E09" w14:paraId="2EFB696F" w14:textId="77777777" w:rsidTr="00D36E0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C56871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Criteria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448CFE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Basic (1)</w:t>
            </w:r>
          </w:p>
        </w:tc>
        <w:tc>
          <w:tcPr>
            <w:tcW w:w="0" w:type="auto"/>
            <w:vAlign w:val="center"/>
            <w:hideMark/>
          </w:tcPr>
          <w:p w14:paraId="56E1D339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Developing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(2)</w:t>
            </w:r>
          </w:p>
        </w:tc>
        <w:tc>
          <w:tcPr>
            <w:tcW w:w="0" w:type="auto"/>
            <w:vAlign w:val="center"/>
            <w:hideMark/>
          </w:tcPr>
          <w:p w14:paraId="307121BA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Competent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(3)</w:t>
            </w:r>
          </w:p>
        </w:tc>
        <w:tc>
          <w:tcPr>
            <w:tcW w:w="0" w:type="auto"/>
            <w:vAlign w:val="center"/>
            <w:hideMark/>
          </w:tcPr>
          <w:p w14:paraId="7F27A53F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Advanced (4)</w:t>
            </w:r>
          </w:p>
        </w:tc>
      </w:tr>
      <w:tr w:rsidR="00D36E09" w:rsidRPr="00D36E09" w14:paraId="325D1E89" w14:textId="77777777" w:rsidTr="00D36E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08916D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Stress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Management</w:t>
            </w:r>
          </w:p>
        </w:tc>
        <w:tc>
          <w:tcPr>
            <w:tcW w:w="0" w:type="auto"/>
            <w:vAlign w:val="center"/>
            <w:hideMark/>
          </w:tcPr>
          <w:p w14:paraId="29BFF517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Unable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stress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management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techniques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overwhelmed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pressure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situations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2A3BD0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techniques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inconsistently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limited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control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over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stress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responses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4566D7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effective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stress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management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techniques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(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breathing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focus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reset) in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most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situations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871C80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Consistently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advanced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stress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management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strategies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maintains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control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high-pressure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contexts</w:t>
            </w:r>
            <w:proofErr w:type="spellEnd"/>
          </w:p>
        </w:tc>
      </w:tr>
      <w:tr w:rsidR="00D36E09" w:rsidRPr="00D36E09" w14:paraId="6E1067CB" w14:textId="77777777" w:rsidTr="00D36E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944E9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Emotional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Control</w:t>
            </w:r>
          </w:p>
        </w:tc>
        <w:tc>
          <w:tcPr>
            <w:tcW w:w="0" w:type="auto"/>
            <w:vAlign w:val="center"/>
            <w:hideMark/>
          </w:tcPr>
          <w:p w14:paraId="16858201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Displays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poor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emotional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control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reactions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negatively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affect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D90E4C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Demonstrates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moderate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control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but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struggles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challenging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situations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063A5A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Maintains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good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emotional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control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most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match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scenarios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F93FC6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Demonstrates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excellent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emotional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regulation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remains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composed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professional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all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situations</w:t>
            </w:r>
            <w:proofErr w:type="spellEnd"/>
          </w:p>
        </w:tc>
      </w:tr>
      <w:tr w:rsidR="00D36E09" w:rsidRPr="00D36E09" w14:paraId="717968D8" w14:textId="77777777" w:rsidTr="00D36E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6AC0EC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Under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Pressure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77E00C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significantly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affected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pressure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frequent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errors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DAFCAF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Maintains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but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lacks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consistency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under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pressure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1C94A0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Demonstrates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stable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effective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decision-making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under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pressure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7E89CD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Maintains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strong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consistent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even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highly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demanding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situations</w:t>
            </w:r>
            <w:proofErr w:type="spellEnd"/>
          </w:p>
        </w:tc>
      </w:tr>
      <w:tr w:rsidR="00D36E09" w:rsidRPr="00D36E09" w14:paraId="75253333" w14:textId="77777777" w:rsidTr="00D36E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80B79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Application of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Mental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Techniques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9CF51B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Does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not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mental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techniques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practice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73BF9D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techniques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guidance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limited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consistency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8AA35B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appropriate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techniques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independently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match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scenarios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A9B22C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Integrates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multiple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techniques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effectively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across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different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situations</w:t>
            </w:r>
            <w:proofErr w:type="spellEnd"/>
          </w:p>
        </w:tc>
      </w:tr>
      <w:tr w:rsidR="00D36E09" w:rsidRPr="00D36E09" w14:paraId="46C8C26E" w14:textId="77777777" w:rsidTr="00D36E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A16FA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lastRenderedPageBreak/>
              <w:t>Self-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Regulation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&amp;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Adaptability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C03A93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Unable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adjust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behaviour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from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errors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941DB9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Shows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limited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ability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during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453A04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Demonstrates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good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ability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during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matches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CF9660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Quickly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changing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conditions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effectively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from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mistakes</w:t>
            </w:r>
            <w:proofErr w:type="spellEnd"/>
          </w:p>
        </w:tc>
      </w:tr>
      <w:tr w:rsidR="00D36E09" w:rsidRPr="00D36E09" w14:paraId="078E4408" w14:textId="77777777" w:rsidTr="00D36E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D7E2D6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Use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Tools</w:t>
            </w:r>
          </w:p>
        </w:tc>
        <w:tc>
          <w:tcPr>
            <w:tcW w:w="0" w:type="auto"/>
            <w:vAlign w:val="center"/>
            <w:hideMark/>
          </w:tcPr>
          <w:p w14:paraId="5B25DC4B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Does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not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use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stress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tracking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811E0F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Uses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limited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understanding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6B061C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Uses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monitor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stress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support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D61FC9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Effectively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integrates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data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into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mental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training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optimisation</w:t>
            </w:r>
            <w:proofErr w:type="spellEnd"/>
          </w:p>
        </w:tc>
      </w:tr>
      <w:tr w:rsidR="00D36E09" w:rsidRPr="00D36E09" w14:paraId="511411F8" w14:textId="77777777" w:rsidTr="00D36E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48A7E" w14:textId="77777777" w:rsidR="00D36E09" w:rsidRPr="00D36E09" w:rsidRDefault="00D36E09" w:rsidP="00D36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&amp; Self-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Awareness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D20EB1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No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on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emotional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responses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8A6D26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Limited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identifies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issues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superficially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8A2444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on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identifies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areas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improvement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9E4043" w14:textId="77777777" w:rsidR="00D36E09" w:rsidRPr="00D36E09" w:rsidRDefault="00D36E09" w:rsidP="00225A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Demonstrates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deep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self-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awareness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continuously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adapts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behaviour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based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on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D36E0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insights</w:t>
            </w:r>
            <w:proofErr w:type="spellEnd"/>
          </w:p>
        </w:tc>
      </w:tr>
    </w:tbl>
    <w:p w14:paraId="05788A2B" w14:textId="0486DDF9" w:rsidR="000A3B24" w:rsidRDefault="000A3B24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A9B2477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9.1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Scoring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System</w:t>
      </w:r>
      <w:proofErr w:type="spellEnd"/>
    </w:p>
    <w:p w14:paraId="2CD2E4A4" w14:textId="77777777" w:rsidR="00225AC0" w:rsidRPr="00225AC0" w:rsidRDefault="00225AC0" w:rsidP="00225AC0">
      <w:pPr>
        <w:numPr>
          <w:ilvl w:val="0"/>
          <w:numId w:val="25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criterion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from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 (Basic)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4 (Advanced)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19A2159" w14:textId="77777777" w:rsidR="00225AC0" w:rsidRPr="00225AC0" w:rsidRDefault="00225AC0" w:rsidP="00225AC0">
      <w:pPr>
        <w:numPr>
          <w:ilvl w:val="0"/>
          <w:numId w:val="25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Total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calculated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criteria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0FE2EE6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Levels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2"/>
        <w:gridCol w:w="1215"/>
      </w:tblGrid>
      <w:tr w:rsidR="00225AC0" w:rsidRPr="00225AC0" w14:paraId="058DBDA1" w14:textId="77777777" w:rsidTr="00225A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59DFAF" w14:textId="77777777" w:rsidR="00225AC0" w:rsidRPr="00225AC0" w:rsidRDefault="00225AC0" w:rsidP="00225AC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225A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Score</w:t>
            </w:r>
            <w:proofErr w:type="spellEnd"/>
            <w:r w:rsidRPr="00225A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225A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Range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E703E8" w14:textId="77777777" w:rsidR="00225AC0" w:rsidRPr="00225AC0" w:rsidRDefault="00225AC0" w:rsidP="00225AC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225A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Level</w:t>
            </w:r>
          </w:p>
        </w:tc>
      </w:tr>
      <w:tr w:rsidR="00225AC0" w:rsidRPr="00225AC0" w14:paraId="5177C12A" w14:textId="77777777" w:rsidTr="00225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B0794B" w14:textId="77777777" w:rsidR="00225AC0" w:rsidRPr="00225AC0" w:rsidRDefault="00225AC0" w:rsidP="00225A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225AC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7–12</w:t>
            </w:r>
          </w:p>
        </w:tc>
        <w:tc>
          <w:tcPr>
            <w:tcW w:w="0" w:type="auto"/>
            <w:vAlign w:val="center"/>
            <w:hideMark/>
          </w:tcPr>
          <w:p w14:paraId="722A07BD" w14:textId="77777777" w:rsidR="00225AC0" w:rsidRPr="00225AC0" w:rsidRDefault="00225AC0" w:rsidP="00225A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225AC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</w:t>
            </w:r>
          </w:p>
        </w:tc>
      </w:tr>
      <w:tr w:rsidR="00225AC0" w:rsidRPr="00225AC0" w14:paraId="5CD43B68" w14:textId="77777777" w:rsidTr="00225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A4A7C" w14:textId="77777777" w:rsidR="00225AC0" w:rsidRPr="00225AC0" w:rsidRDefault="00225AC0" w:rsidP="00225A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225AC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13–18</w:t>
            </w:r>
          </w:p>
        </w:tc>
        <w:tc>
          <w:tcPr>
            <w:tcW w:w="0" w:type="auto"/>
            <w:vAlign w:val="center"/>
            <w:hideMark/>
          </w:tcPr>
          <w:p w14:paraId="29487C45" w14:textId="77777777" w:rsidR="00225AC0" w:rsidRPr="00225AC0" w:rsidRDefault="00225AC0" w:rsidP="00225A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225AC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Developing</w:t>
            </w:r>
            <w:proofErr w:type="spellEnd"/>
          </w:p>
        </w:tc>
      </w:tr>
      <w:tr w:rsidR="00225AC0" w:rsidRPr="00225AC0" w14:paraId="47296813" w14:textId="77777777" w:rsidTr="00225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F7E48A" w14:textId="77777777" w:rsidR="00225AC0" w:rsidRPr="00225AC0" w:rsidRDefault="00225AC0" w:rsidP="00225A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225AC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19–24</w:t>
            </w:r>
          </w:p>
        </w:tc>
        <w:tc>
          <w:tcPr>
            <w:tcW w:w="0" w:type="auto"/>
            <w:vAlign w:val="center"/>
            <w:hideMark/>
          </w:tcPr>
          <w:p w14:paraId="45076138" w14:textId="77777777" w:rsidR="00225AC0" w:rsidRPr="00225AC0" w:rsidRDefault="00225AC0" w:rsidP="00225A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225AC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Competent</w:t>
            </w:r>
            <w:proofErr w:type="spellEnd"/>
          </w:p>
        </w:tc>
      </w:tr>
      <w:tr w:rsidR="00225AC0" w:rsidRPr="00225AC0" w14:paraId="14F277D1" w14:textId="77777777" w:rsidTr="00225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8A8CBA" w14:textId="77777777" w:rsidR="00225AC0" w:rsidRPr="00225AC0" w:rsidRDefault="00225AC0" w:rsidP="00225A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225AC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25–28</w:t>
            </w:r>
          </w:p>
        </w:tc>
        <w:tc>
          <w:tcPr>
            <w:tcW w:w="0" w:type="auto"/>
            <w:vAlign w:val="center"/>
            <w:hideMark/>
          </w:tcPr>
          <w:p w14:paraId="50457DA8" w14:textId="77777777" w:rsidR="00225AC0" w:rsidRPr="00225AC0" w:rsidRDefault="00225AC0" w:rsidP="00225A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225AC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Advanced</w:t>
            </w:r>
          </w:p>
        </w:tc>
      </w:tr>
    </w:tbl>
    <w:p w14:paraId="34EB41FA" w14:textId="69E06025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04EDE60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225AC0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🔹</w:t>
      </w: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9.2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</w:t>
      </w:r>
      <w:proofErr w:type="spellEnd"/>
    </w:p>
    <w:p w14:paraId="2CB5D873" w14:textId="77777777" w:rsidR="00225AC0" w:rsidRPr="00225AC0" w:rsidRDefault="00225AC0" w:rsidP="00225AC0">
      <w:pPr>
        <w:numPr>
          <w:ilvl w:val="0"/>
          <w:numId w:val="4"/>
        </w:numPr>
        <w:tabs>
          <w:tab w:val="num" w:pos="360"/>
        </w:tabs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rubric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573D89DE" w14:textId="77777777" w:rsidR="00225AC0" w:rsidRPr="00225AC0" w:rsidRDefault="00225AC0" w:rsidP="00225AC0">
      <w:pPr>
        <w:numPr>
          <w:ilvl w:val="0"/>
          <w:numId w:val="25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Evaluation of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tasks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(40%)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EDEFE89" w14:textId="77777777" w:rsidR="00225AC0" w:rsidRPr="00225AC0" w:rsidRDefault="00225AC0" w:rsidP="00225AC0">
      <w:pPr>
        <w:numPr>
          <w:ilvl w:val="0"/>
          <w:numId w:val="25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 (20%)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BD7B564" w14:textId="77777777" w:rsidR="00225AC0" w:rsidRPr="00225AC0" w:rsidRDefault="00225AC0" w:rsidP="00225AC0">
      <w:pPr>
        <w:numPr>
          <w:ilvl w:val="0"/>
          <w:numId w:val="25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Observation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activities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D56C5A0" w14:textId="77777777" w:rsidR="00225AC0" w:rsidRPr="00225AC0" w:rsidRDefault="00225AC0" w:rsidP="00225AC0">
      <w:pPr>
        <w:numPr>
          <w:ilvl w:val="0"/>
          <w:numId w:val="25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consistent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evaluation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partners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4E84E30" w14:textId="27527D54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F0C50B7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225AC0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9.3 Feedback Integration</w:t>
      </w:r>
    </w:p>
    <w:p w14:paraId="16816F0C" w14:textId="77777777" w:rsidR="00225AC0" w:rsidRPr="00225AC0" w:rsidRDefault="00225AC0" w:rsidP="00225AC0">
      <w:pPr>
        <w:numPr>
          <w:ilvl w:val="0"/>
          <w:numId w:val="4"/>
        </w:numPr>
        <w:tabs>
          <w:tab w:val="num" w:pos="360"/>
        </w:tabs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should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7E8DEEDB" w14:textId="77777777" w:rsidR="00225AC0" w:rsidRPr="00225AC0" w:rsidRDefault="00225AC0" w:rsidP="00225AC0">
      <w:pPr>
        <w:numPr>
          <w:ilvl w:val="0"/>
          <w:numId w:val="25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Provide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qualitative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alongside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scores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6113D0C" w14:textId="77777777" w:rsidR="00225AC0" w:rsidRPr="00225AC0" w:rsidRDefault="00225AC0" w:rsidP="00225AC0">
      <w:pPr>
        <w:numPr>
          <w:ilvl w:val="0"/>
          <w:numId w:val="25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Highlight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strengths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areas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improvement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E5FC800" w14:textId="77777777" w:rsidR="00225AC0" w:rsidRPr="00225AC0" w:rsidRDefault="00225AC0" w:rsidP="00225AC0">
      <w:pPr>
        <w:numPr>
          <w:ilvl w:val="0"/>
          <w:numId w:val="25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refine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their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plans</w:t>
      </w:r>
      <w:proofErr w:type="spellEnd"/>
    </w:p>
    <w:p w14:paraId="01CB0D07" w14:textId="77777777" w:rsidR="00D36E09" w:rsidRDefault="00D36E09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C5094F9" w14:textId="77777777" w:rsidR="00D36E09" w:rsidRDefault="00D36E09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6A4E248" w14:textId="77777777" w:rsidR="00D36E09" w:rsidRDefault="00D36E09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AAB9382" w14:textId="77777777" w:rsidR="00D36E09" w:rsidRPr="000A3B24" w:rsidRDefault="00D36E09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F2B5EC8" w14:textId="77777777" w:rsidR="00D36E09" w:rsidRDefault="00D36E0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7C593D5A" w14:textId="70D10EA2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10. Learning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Outputs</w:t>
      </w:r>
      <w:proofErr w:type="spellEnd"/>
    </w:p>
    <w:p w14:paraId="56DE04ED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At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produce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set of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evidence-based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sustain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under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in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module’s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outcomes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1E6FD60F" w14:textId="1F0CC52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373CEBF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will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produce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CCF524C" w14:textId="77777777" w:rsidR="00225AC0" w:rsidRPr="00225AC0" w:rsidRDefault="00225AC0" w:rsidP="00225AC0">
      <w:pPr>
        <w:numPr>
          <w:ilvl w:val="0"/>
          <w:numId w:val="25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Management Toolkit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A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set of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tailored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participant’s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needs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48951071" w14:textId="77777777" w:rsidR="00225AC0" w:rsidRPr="00225AC0" w:rsidRDefault="00225AC0" w:rsidP="00225AC0">
      <w:pPr>
        <w:numPr>
          <w:ilvl w:val="1"/>
          <w:numId w:val="25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Breathing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relaxation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9A488EF" w14:textId="77777777" w:rsidR="00225AC0" w:rsidRPr="00225AC0" w:rsidRDefault="00225AC0" w:rsidP="00225AC0">
      <w:pPr>
        <w:numPr>
          <w:ilvl w:val="1"/>
          <w:numId w:val="25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concentration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825F00C" w14:textId="77777777" w:rsidR="00225AC0" w:rsidRPr="00225AC0" w:rsidRDefault="00225AC0" w:rsidP="00225AC0">
      <w:pPr>
        <w:numPr>
          <w:ilvl w:val="1"/>
          <w:numId w:val="25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In-match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reset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276D12E" w14:textId="77777777" w:rsidR="00225AC0" w:rsidRPr="00225AC0" w:rsidRDefault="00225AC0" w:rsidP="00225AC0">
      <w:pPr>
        <w:numPr>
          <w:ilvl w:val="1"/>
          <w:numId w:val="25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-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post-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3439CDD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toolkit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should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participant’s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apply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appropriate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management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different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situations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33E5AB3E" w14:textId="47F4227D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CE74504" w14:textId="77777777" w:rsidR="00225AC0" w:rsidRPr="00225AC0" w:rsidRDefault="00225AC0" w:rsidP="00225AC0">
      <w:pPr>
        <w:numPr>
          <w:ilvl w:val="0"/>
          <w:numId w:val="25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A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personalised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aimed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at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long-term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psychological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1F4F559D" w14:textId="77777777" w:rsidR="00225AC0" w:rsidRPr="00225AC0" w:rsidRDefault="00225AC0" w:rsidP="00225AC0">
      <w:pPr>
        <w:numPr>
          <w:ilvl w:val="1"/>
          <w:numId w:val="25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Identification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triggers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194337D" w14:textId="77777777" w:rsidR="00225AC0" w:rsidRPr="00225AC0" w:rsidRDefault="00225AC0" w:rsidP="00225AC0">
      <w:pPr>
        <w:numPr>
          <w:ilvl w:val="1"/>
          <w:numId w:val="25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Coping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high-pressure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D8818E0" w14:textId="77777777" w:rsidR="00225AC0" w:rsidRPr="00225AC0" w:rsidRDefault="00225AC0" w:rsidP="00225AC0">
      <w:pPr>
        <w:numPr>
          <w:ilvl w:val="1"/>
          <w:numId w:val="25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Short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-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long-term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goals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92F3ABF" w14:textId="77777777" w:rsidR="00225AC0" w:rsidRPr="00225AC0" w:rsidRDefault="00225AC0" w:rsidP="00225AC0">
      <w:pPr>
        <w:numPr>
          <w:ilvl w:val="1"/>
          <w:numId w:val="25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Integration of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3ED5E1E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should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participant’s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develop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sustainable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coping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maintain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under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04408F9A" w14:textId="72CDC93C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BD1AD3C" w14:textId="77777777" w:rsidR="00225AC0" w:rsidRPr="00225AC0" w:rsidRDefault="00225AC0" w:rsidP="00225AC0">
      <w:pPr>
        <w:numPr>
          <w:ilvl w:val="0"/>
          <w:numId w:val="26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Log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A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reflective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document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which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75EFA9AA" w14:textId="77777777" w:rsidR="00225AC0" w:rsidRPr="00225AC0" w:rsidRDefault="00225AC0" w:rsidP="00225AC0">
      <w:pPr>
        <w:numPr>
          <w:ilvl w:val="1"/>
          <w:numId w:val="26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Record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64CDAEB" w14:textId="77777777" w:rsidR="00225AC0" w:rsidRPr="00225AC0" w:rsidRDefault="00225AC0" w:rsidP="00225AC0">
      <w:pPr>
        <w:numPr>
          <w:ilvl w:val="1"/>
          <w:numId w:val="26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reactions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D771C19" w14:textId="77777777" w:rsidR="00225AC0" w:rsidRPr="00225AC0" w:rsidRDefault="00225AC0" w:rsidP="00225AC0">
      <w:pPr>
        <w:numPr>
          <w:ilvl w:val="1"/>
          <w:numId w:val="26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effectiveness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D7DC3CB" w14:textId="77777777" w:rsidR="00225AC0" w:rsidRPr="00225AC0" w:rsidRDefault="00225AC0" w:rsidP="00225AC0">
      <w:pPr>
        <w:numPr>
          <w:ilvl w:val="1"/>
          <w:numId w:val="26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areas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future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actions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CCD4559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This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log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critical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thinking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continuous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improvement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39EA31E3" w14:textId="5BADFC08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888A109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Additional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Interactive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Outputs</w:t>
      </w:r>
      <w:proofErr w:type="spellEnd"/>
    </w:p>
    <w:p w14:paraId="5C96D2B9" w14:textId="77777777" w:rsidR="00225AC0" w:rsidRPr="00225AC0" w:rsidRDefault="00225AC0" w:rsidP="00225AC0">
      <w:pPr>
        <w:numPr>
          <w:ilvl w:val="0"/>
          <w:numId w:val="26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Log (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Recommended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211EF819" w14:textId="77777777" w:rsidR="00225AC0" w:rsidRPr="00225AC0" w:rsidRDefault="00225AC0" w:rsidP="00225AC0">
      <w:pPr>
        <w:numPr>
          <w:ilvl w:val="1"/>
          <w:numId w:val="26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before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after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C209858" w14:textId="77777777" w:rsidR="00225AC0" w:rsidRPr="00225AC0" w:rsidRDefault="00225AC0" w:rsidP="00225AC0">
      <w:pPr>
        <w:numPr>
          <w:ilvl w:val="1"/>
          <w:numId w:val="26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triggers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98149D3" w14:textId="77777777" w:rsidR="00225AC0" w:rsidRPr="00225AC0" w:rsidRDefault="00225AC0" w:rsidP="00225AC0">
      <w:pPr>
        <w:numPr>
          <w:ilvl w:val="1"/>
          <w:numId w:val="26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Effectiveness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coping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FFA0608" w14:textId="3CAA94D9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5C64DB4" w14:textId="77777777" w:rsidR="00225AC0" w:rsidRPr="00225AC0" w:rsidRDefault="00225AC0" w:rsidP="00225AC0">
      <w:pPr>
        <w:numPr>
          <w:ilvl w:val="0"/>
          <w:numId w:val="26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Evidence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Optional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may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submit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139FC258" w14:textId="77777777" w:rsidR="00225AC0" w:rsidRPr="00225AC0" w:rsidRDefault="00225AC0" w:rsidP="00225AC0">
      <w:pPr>
        <w:numPr>
          <w:ilvl w:val="1"/>
          <w:numId w:val="26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Short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recordings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breathing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2EF562C" w14:textId="77777777" w:rsidR="00225AC0" w:rsidRPr="00225AC0" w:rsidRDefault="00225AC0" w:rsidP="00225AC0">
      <w:pPr>
        <w:numPr>
          <w:ilvl w:val="1"/>
          <w:numId w:val="26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Evidence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2C9DCA1" w14:textId="771D2FC8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521F60F" w14:textId="77777777" w:rsidR="00225AC0" w:rsidRPr="00225AC0" w:rsidRDefault="00225AC0" w:rsidP="00225AC0">
      <w:pPr>
        <w:numPr>
          <w:ilvl w:val="0"/>
          <w:numId w:val="26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Report (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Optional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A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short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of: </w:t>
      </w:r>
    </w:p>
    <w:p w14:paraId="32E99B08" w14:textId="77777777" w:rsidR="00225AC0" w:rsidRPr="00225AC0" w:rsidRDefault="00225AC0" w:rsidP="00225AC0">
      <w:pPr>
        <w:numPr>
          <w:ilvl w:val="1"/>
          <w:numId w:val="26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high-pressure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6ED45DE" w14:textId="77777777" w:rsidR="00225AC0" w:rsidRPr="00225AC0" w:rsidRDefault="00225AC0" w:rsidP="00225AC0">
      <w:pPr>
        <w:numPr>
          <w:ilvl w:val="1"/>
          <w:numId w:val="26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process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79E25D3" w14:textId="77777777" w:rsidR="00225AC0" w:rsidRPr="00225AC0" w:rsidRDefault="00225AC0" w:rsidP="00225AC0">
      <w:pPr>
        <w:numPr>
          <w:ilvl w:val="1"/>
          <w:numId w:val="26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used</w:t>
      </w:r>
      <w:proofErr w:type="spellEnd"/>
    </w:p>
    <w:p w14:paraId="7449294F" w14:textId="3435315E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830D470" w14:textId="77777777" w:rsidR="00225AC0" w:rsidRDefault="00225AC0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  <w: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br w:type="page"/>
      </w:r>
    </w:p>
    <w:p w14:paraId="35C2B59C" w14:textId="07E85C7D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11. Tr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ainer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Guidelines</w:t>
      </w:r>
      <w:proofErr w:type="spellEnd"/>
    </w:p>
    <w:p w14:paraId="6266347B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crucial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role in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facilitating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safe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engaging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psychologically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supportive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environment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openly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explore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challenges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following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guidelines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effective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consistent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high-quality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delivery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partners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05F8301F" w14:textId="434EB0E6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D5ADC25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Create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Safe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Open Learning Environment</w:t>
      </w:r>
    </w:p>
    <w:p w14:paraId="41BC4AD6" w14:textId="77777777" w:rsidR="00225AC0" w:rsidRPr="00225AC0" w:rsidRDefault="00225AC0" w:rsidP="00225AC0">
      <w:pPr>
        <w:numPr>
          <w:ilvl w:val="0"/>
          <w:numId w:val="26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Establish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respectful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non-judgmental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atmosphere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where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comfortable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sharing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F8FD3F3" w14:textId="77777777" w:rsidR="00225AC0" w:rsidRPr="00225AC0" w:rsidRDefault="00225AC0" w:rsidP="00225AC0">
      <w:pPr>
        <w:numPr>
          <w:ilvl w:val="0"/>
          <w:numId w:val="26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confidentiality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trust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especially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when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challenges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BC2F3CE" w14:textId="77777777" w:rsidR="00225AC0" w:rsidRPr="00225AC0" w:rsidRDefault="00225AC0" w:rsidP="00225AC0">
      <w:pPr>
        <w:numPr>
          <w:ilvl w:val="0"/>
          <w:numId w:val="26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participation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without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respecting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individual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boundaries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11020A6" w14:textId="0EF0B4A4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2C128B0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2.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Encourage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Sharing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Experiences</w:t>
      </w:r>
      <w:proofErr w:type="spellEnd"/>
    </w:p>
    <w:p w14:paraId="2742E479" w14:textId="77777777" w:rsidR="00225AC0" w:rsidRPr="00225AC0" w:rsidRDefault="00225AC0" w:rsidP="00225AC0">
      <w:pPr>
        <w:numPr>
          <w:ilvl w:val="0"/>
          <w:numId w:val="26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Facilitate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open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discussions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C43B08D" w14:textId="77777777" w:rsidR="00225AC0" w:rsidRPr="00225AC0" w:rsidRDefault="00225AC0" w:rsidP="00225AC0">
      <w:pPr>
        <w:numPr>
          <w:ilvl w:val="0"/>
          <w:numId w:val="26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questions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help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on: </w:t>
      </w:r>
    </w:p>
    <w:p w14:paraId="5BD8ECB5" w14:textId="77777777" w:rsidR="00225AC0" w:rsidRPr="00225AC0" w:rsidRDefault="00225AC0" w:rsidP="00225AC0">
      <w:pPr>
        <w:numPr>
          <w:ilvl w:val="1"/>
          <w:numId w:val="26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triggers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BFDD3A4" w14:textId="77777777" w:rsidR="00225AC0" w:rsidRPr="00225AC0" w:rsidRDefault="00225AC0" w:rsidP="00225AC0">
      <w:pPr>
        <w:numPr>
          <w:ilvl w:val="1"/>
          <w:numId w:val="26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reactions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3AD0608" w14:textId="77777777" w:rsidR="00225AC0" w:rsidRPr="00225AC0" w:rsidRDefault="00225AC0" w:rsidP="00225AC0">
      <w:pPr>
        <w:numPr>
          <w:ilvl w:val="1"/>
          <w:numId w:val="26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Coping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FCD375F" w14:textId="77777777" w:rsidR="00225AC0" w:rsidRPr="00225AC0" w:rsidRDefault="00225AC0" w:rsidP="00225AC0">
      <w:pPr>
        <w:numPr>
          <w:ilvl w:val="0"/>
          <w:numId w:val="26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Promote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peer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mutual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ED228E0" w14:textId="3DE17FCD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F7712C2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3.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Realistic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</w:p>
    <w:p w14:paraId="56178035" w14:textId="77777777" w:rsidR="00225AC0" w:rsidRPr="00225AC0" w:rsidRDefault="00225AC0" w:rsidP="00225AC0">
      <w:pPr>
        <w:numPr>
          <w:ilvl w:val="0"/>
          <w:numId w:val="26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-life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situations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controversial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crowd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evaluation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E9E4206" w14:textId="77777777" w:rsidR="00225AC0" w:rsidRPr="00225AC0" w:rsidRDefault="00225AC0" w:rsidP="00225AC0">
      <w:pPr>
        <w:numPr>
          <w:ilvl w:val="0"/>
          <w:numId w:val="26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where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possible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realism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857D909" w14:textId="77777777" w:rsidR="00225AC0" w:rsidRPr="00225AC0" w:rsidRDefault="00225AC0" w:rsidP="00225AC0">
      <w:pPr>
        <w:numPr>
          <w:ilvl w:val="0"/>
          <w:numId w:val="26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D2E2DF2" w14:textId="44604FC8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FA58A89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Avoid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Overly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Theoretical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Delivery</w:t>
      </w:r>
    </w:p>
    <w:p w14:paraId="1CC079A5" w14:textId="77777777" w:rsidR="00225AC0" w:rsidRPr="00225AC0" w:rsidRDefault="00225AC0" w:rsidP="00225AC0">
      <w:pPr>
        <w:numPr>
          <w:ilvl w:val="0"/>
          <w:numId w:val="26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application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rather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than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abstract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theory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F077A8C" w14:textId="77777777" w:rsidR="00225AC0" w:rsidRPr="00225AC0" w:rsidRDefault="00225AC0" w:rsidP="00225AC0">
      <w:pPr>
        <w:numPr>
          <w:ilvl w:val="0"/>
          <w:numId w:val="26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short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theoretical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inputs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followed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immediate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or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CF50AE6" w14:textId="77777777" w:rsidR="00225AC0" w:rsidRPr="00225AC0" w:rsidRDefault="00225AC0" w:rsidP="00225AC0">
      <w:pPr>
        <w:numPr>
          <w:ilvl w:val="0"/>
          <w:numId w:val="26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Ensure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concepts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linked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situations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FB002AD" w14:textId="6DE9FB73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E63A10D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5.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Facilitate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Experiential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</w:t>
      </w:r>
    </w:p>
    <w:p w14:paraId="4F2679BD" w14:textId="77777777" w:rsidR="00225AC0" w:rsidRPr="00225AC0" w:rsidRDefault="00225AC0" w:rsidP="00225AC0">
      <w:pPr>
        <w:numPr>
          <w:ilvl w:val="0"/>
          <w:numId w:val="26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breathing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reset) </w:t>
      </w:r>
    </w:p>
    <w:p w14:paraId="121937FB" w14:textId="77777777" w:rsidR="00225AC0" w:rsidRPr="00225AC0" w:rsidRDefault="00225AC0" w:rsidP="00225AC0">
      <w:pPr>
        <w:numPr>
          <w:ilvl w:val="0"/>
          <w:numId w:val="26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role-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C85565F" w14:textId="77777777" w:rsidR="00225AC0" w:rsidRPr="00225AC0" w:rsidRDefault="00225AC0" w:rsidP="00225AC0">
      <w:pPr>
        <w:numPr>
          <w:ilvl w:val="0"/>
          <w:numId w:val="26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participation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engagement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24F7192" w14:textId="4205A725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CC4E001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6.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</w:p>
    <w:p w14:paraId="37D26AC5" w14:textId="77777777" w:rsidR="00225AC0" w:rsidRPr="00225AC0" w:rsidRDefault="00225AC0" w:rsidP="00225AC0">
      <w:pPr>
        <w:numPr>
          <w:ilvl w:val="0"/>
          <w:numId w:val="26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Guide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after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each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E56CA54" w14:textId="77777777" w:rsidR="00225AC0" w:rsidRPr="00225AC0" w:rsidRDefault="00225AC0" w:rsidP="00225AC0">
      <w:pPr>
        <w:numPr>
          <w:ilvl w:val="0"/>
          <w:numId w:val="26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them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029CCC4A" w14:textId="77777777" w:rsidR="00225AC0" w:rsidRPr="00225AC0" w:rsidRDefault="00225AC0" w:rsidP="00225AC0">
      <w:pPr>
        <w:numPr>
          <w:ilvl w:val="1"/>
          <w:numId w:val="26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455E934" w14:textId="77777777" w:rsidR="00225AC0" w:rsidRPr="00225AC0" w:rsidRDefault="00225AC0" w:rsidP="00225AC0">
      <w:pPr>
        <w:numPr>
          <w:ilvl w:val="1"/>
          <w:numId w:val="26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EE0642E" w14:textId="77777777" w:rsidR="00225AC0" w:rsidRPr="00225AC0" w:rsidRDefault="00225AC0" w:rsidP="00225AC0">
      <w:pPr>
        <w:numPr>
          <w:ilvl w:val="1"/>
          <w:numId w:val="26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Effectiveness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coping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17025F6" w14:textId="77777777" w:rsidR="00225AC0" w:rsidRPr="00225AC0" w:rsidRDefault="00225AC0" w:rsidP="00225AC0">
      <w:pPr>
        <w:numPr>
          <w:ilvl w:val="0"/>
          <w:numId w:val="26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Promote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continuous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improvement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66CFB8D" w14:textId="770CD2F3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DFB1801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7.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Adapt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Different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Experience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Levels</w:t>
      </w:r>
      <w:proofErr w:type="spellEnd"/>
    </w:p>
    <w:p w14:paraId="04D4C41F" w14:textId="77777777" w:rsidR="00225AC0" w:rsidRPr="00225AC0" w:rsidRDefault="00225AC0" w:rsidP="00225AC0">
      <w:pPr>
        <w:numPr>
          <w:ilvl w:val="0"/>
          <w:numId w:val="27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Adjust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1747FFF" w14:textId="77777777" w:rsidR="00225AC0" w:rsidRPr="00225AC0" w:rsidRDefault="00225AC0" w:rsidP="00225AC0">
      <w:pPr>
        <w:numPr>
          <w:ilvl w:val="0"/>
          <w:numId w:val="27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Provide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1D5F5652" w14:textId="77777777" w:rsidR="00225AC0" w:rsidRPr="00225AC0" w:rsidRDefault="00225AC0" w:rsidP="00225AC0">
      <w:pPr>
        <w:numPr>
          <w:ilvl w:val="1"/>
          <w:numId w:val="27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Simplified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beginners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D7F44DA" w14:textId="77777777" w:rsidR="00225AC0" w:rsidRPr="00225AC0" w:rsidRDefault="00225AC0" w:rsidP="00225AC0">
      <w:pPr>
        <w:numPr>
          <w:ilvl w:val="1"/>
          <w:numId w:val="27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Advanced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68160D2" w14:textId="77777777" w:rsidR="00225AC0" w:rsidRPr="00225AC0" w:rsidRDefault="00225AC0" w:rsidP="00225AC0">
      <w:pPr>
        <w:numPr>
          <w:ilvl w:val="0"/>
          <w:numId w:val="27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inclusivity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accessibility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C6C3B6B" w14:textId="6536815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F305DA1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8.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Integrate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Tools</w:t>
      </w:r>
    </w:p>
    <w:p w14:paraId="4D849060" w14:textId="77777777" w:rsidR="00225AC0" w:rsidRPr="00225AC0" w:rsidRDefault="00225AC0" w:rsidP="00225AC0">
      <w:pPr>
        <w:numPr>
          <w:ilvl w:val="0"/>
          <w:numId w:val="27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Introduce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mindfulness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logs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1A39720" w14:textId="77777777" w:rsidR="00225AC0" w:rsidRPr="00225AC0" w:rsidRDefault="00225AC0" w:rsidP="00225AC0">
      <w:pPr>
        <w:numPr>
          <w:ilvl w:val="0"/>
          <w:numId w:val="27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how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can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2BE9A82D" w14:textId="77777777" w:rsidR="00225AC0" w:rsidRPr="00225AC0" w:rsidRDefault="00225AC0" w:rsidP="00225AC0">
      <w:pPr>
        <w:numPr>
          <w:ilvl w:val="1"/>
          <w:numId w:val="27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DE5A26F" w14:textId="77777777" w:rsidR="00225AC0" w:rsidRPr="00225AC0" w:rsidRDefault="00225AC0" w:rsidP="00225AC0">
      <w:pPr>
        <w:numPr>
          <w:ilvl w:val="1"/>
          <w:numId w:val="27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regulation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D955F3B" w14:textId="77777777" w:rsidR="00225AC0" w:rsidRPr="00225AC0" w:rsidRDefault="00225AC0" w:rsidP="00225AC0">
      <w:pPr>
        <w:numPr>
          <w:ilvl w:val="1"/>
          <w:numId w:val="27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6732B48" w14:textId="77777777" w:rsidR="00225AC0" w:rsidRPr="00225AC0" w:rsidRDefault="00225AC0" w:rsidP="00225AC0">
      <w:pPr>
        <w:numPr>
          <w:ilvl w:val="0"/>
          <w:numId w:val="27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Encourage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these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daily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B5042A0" w14:textId="0D49D9D5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118A2F4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9.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Progress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Provide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Feedback</w:t>
      </w:r>
    </w:p>
    <w:p w14:paraId="593058A2" w14:textId="77777777" w:rsidR="00225AC0" w:rsidRPr="00225AC0" w:rsidRDefault="00225AC0" w:rsidP="00225AC0">
      <w:pPr>
        <w:numPr>
          <w:ilvl w:val="0"/>
          <w:numId w:val="27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Observe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EC53191" w14:textId="77777777" w:rsidR="00225AC0" w:rsidRPr="00225AC0" w:rsidRDefault="00225AC0" w:rsidP="00225AC0">
      <w:pPr>
        <w:numPr>
          <w:ilvl w:val="0"/>
          <w:numId w:val="27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Provide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constructive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individualised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rubric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E0B6509" w14:textId="77777777" w:rsidR="00225AC0" w:rsidRPr="00225AC0" w:rsidRDefault="00225AC0" w:rsidP="00225AC0">
      <w:pPr>
        <w:numPr>
          <w:ilvl w:val="0"/>
          <w:numId w:val="27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refinement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of: </w:t>
      </w:r>
    </w:p>
    <w:p w14:paraId="762FF08B" w14:textId="77777777" w:rsidR="00225AC0" w:rsidRPr="00225AC0" w:rsidRDefault="00225AC0" w:rsidP="00225AC0">
      <w:pPr>
        <w:numPr>
          <w:ilvl w:val="1"/>
          <w:numId w:val="27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82C0261" w14:textId="77777777" w:rsidR="00225AC0" w:rsidRPr="00225AC0" w:rsidRDefault="00225AC0" w:rsidP="00225AC0">
      <w:pPr>
        <w:numPr>
          <w:ilvl w:val="1"/>
          <w:numId w:val="27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B63FCB5" w14:textId="77777777" w:rsidR="00225AC0" w:rsidRPr="00225AC0" w:rsidRDefault="00225AC0" w:rsidP="00225AC0">
      <w:pPr>
        <w:numPr>
          <w:ilvl w:val="1"/>
          <w:numId w:val="27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5E291CF" w14:textId="6DC0820B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00074CF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10.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Ensure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Alignment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with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Objectives</w:t>
      </w:r>
      <w:proofErr w:type="spellEnd"/>
    </w:p>
    <w:p w14:paraId="0C8E1566" w14:textId="77777777" w:rsidR="00225AC0" w:rsidRPr="00225AC0" w:rsidRDefault="00225AC0" w:rsidP="00225AC0">
      <w:pPr>
        <w:numPr>
          <w:ilvl w:val="0"/>
          <w:numId w:val="27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on: </w:t>
      </w:r>
    </w:p>
    <w:p w14:paraId="41D7A89F" w14:textId="77777777" w:rsidR="00225AC0" w:rsidRPr="00225AC0" w:rsidRDefault="00225AC0" w:rsidP="00225AC0">
      <w:pPr>
        <w:numPr>
          <w:ilvl w:val="1"/>
          <w:numId w:val="27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well-being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96CA8F1" w14:textId="77777777" w:rsidR="00225AC0" w:rsidRPr="00225AC0" w:rsidRDefault="00225AC0" w:rsidP="00225AC0">
      <w:pPr>
        <w:numPr>
          <w:ilvl w:val="1"/>
          <w:numId w:val="27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899DC7A" w14:textId="77777777" w:rsidR="00225AC0" w:rsidRPr="00225AC0" w:rsidRDefault="00225AC0" w:rsidP="00225AC0">
      <w:pPr>
        <w:numPr>
          <w:ilvl w:val="1"/>
          <w:numId w:val="27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Sustainable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psychological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1ABED44" w14:textId="77777777" w:rsidR="00225AC0" w:rsidRPr="00225AC0" w:rsidRDefault="00225AC0" w:rsidP="00225AC0">
      <w:pPr>
        <w:numPr>
          <w:ilvl w:val="0"/>
          <w:numId w:val="27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contribute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competency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development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BBA2558" w14:textId="0FA95221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F375A11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225AC0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Role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Summary</w:t>
      </w:r>
      <w:proofErr w:type="spellEnd"/>
    </w:p>
    <w:p w14:paraId="29870163" w14:textId="77777777" w:rsidR="00225AC0" w:rsidRPr="00225AC0" w:rsidRDefault="00225AC0" w:rsidP="00225AC0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should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as:</w:t>
      </w:r>
    </w:p>
    <w:p w14:paraId="3B4D0A2F" w14:textId="77777777" w:rsidR="00225AC0" w:rsidRPr="00225AC0" w:rsidRDefault="00225AC0" w:rsidP="00225AC0">
      <w:pPr>
        <w:numPr>
          <w:ilvl w:val="0"/>
          <w:numId w:val="27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Facilitators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58C7109" w14:textId="77777777" w:rsidR="00225AC0" w:rsidRPr="00225AC0" w:rsidRDefault="00225AC0" w:rsidP="00225AC0">
      <w:pPr>
        <w:numPr>
          <w:ilvl w:val="0"/>
          <w:numId w:val="27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🎯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Coaches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mentors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7D93671" w14:textId="77777777" w:rsidR="00225AC0" w:rsidRPr="00225AC0" w:rsidRDefault="00225AC0" w:rsidP="00225AC0">
      <w:pPr>
        <w:numPr>
          <w:ilvl w:val="0"/>
          <w:numId w:val="27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🤝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Supporters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peer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interaction</w:t>
      </w:r>
      <w:proofErr w:type="spellEnd"/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30A7486" w14:textId="77777777" w:rsidR="00225AC0" w:rsidRPr="00225AC0" w:rsidRDefault="00225AC0" w:rsidP="00225AC0">
      <w:pPr>
        <w:numPr>
          <w:ilvl w:val="0"/>
          <w:numId w:val="27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25AC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225AC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Providers of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constructive</w:t>
      </w:r>
      <w:proofErr w:type="spellEnd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225AC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</w:p>
    <w:p w14:paraId="47B67117" w14:textId="7C71C8E7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1C6FC50" w14:textId="77777777" w:rsidR="00225AC0" w:rsidRDefault="00225AC0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  <w: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br w:type="page"/>
      </w:r>
    </w:p>
    <w:p w14:paraId="3D1D47BD" w14:textId="7AC424DC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12.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Materials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be </w:t>
      </w:r>
      <w:proofErr w:type="spellStart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Developed</w:t>
      </w:r>
      <w:proofErr w:type="spellEnd"/>
      <w:r w:rsidRPr="000A3B2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(Balkanlılar)</w:t>
      </w:r>
    </w:p>
    <w:p w14:paraId="5C7B90ED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delivery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3, Balkanlılar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comprehensive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set of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materials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regulation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management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0B73A912" w14:textId="029A01D2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F29CA43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Management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Handbook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31416B6B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user-friendly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providing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contexts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35C2C41C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Content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BEA30A7" w14:textId="77777777" w:rsidR="00571DE8" w:rsidRPr="00571DE8" w:rsidRDefault="00571DE8" w:rsidP="00571DE8">
      <w:pPr>
        <w:numPr>
          <w:ilvl w:val="0"/>
          <w:numId w:val="27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triggers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2593F46" w14:textId="77777777" w:rsidR="00571DE8" w:rsidRPr="00571DE8" w:rsidRDefault="00571DE8" w:rsidP="00571DE8">
      <w:pPr>
        <w:numPr>
          <w:ilvl w:val="0"/>
          <w:numId w:val="27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Breathing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relaxation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methods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4DD3AA5" w14:textId="77777777" w:rsidR="00571DE8" w:rsidRPr="00571DE8" w:rsidRDefault="00571DE8" w:rsidP="00571DE8">
      <w:pPr>
        <w:numPr>
          <w:ilvl w:val="0"/>
          <w:numId w:val="27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concentration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61F9A17" w14:textId="77777777" w:rsidR="00571DE8" w:rsidRPr="00571DE8" w:rsidRDefault="00571DE8" w:rsidP="00571DE8">
      <w:pPr>
        <w:numPr>
          <w:ilvl w:val="0"/>
          <w:numId w:val="27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-, in-,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post-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5674F81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761D7F6" w14:textId="77777777" w:rsidR="00571DE8" w:rsidRPr="00571DE8" w:rsidRDefault="00571DE8" w:rsidP="00571DE8">
      <w:pPr>
        <w:numPr>
          <w:ilvl w:val="0"/>
          <w:numId w:val="27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tips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step-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-step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guidance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FA6D8E0" w14:textId="77777777" w:rsidR="00571DE8" w:rsidRPr="00571DE8" w:rsidRDefault="00571DE8" w:rsidP="00571DE8">
      <w:pPr>
        <w:numPr>
          <w:ilvl w:val="0"/>
          <w:numId w:val="27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📘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Easy-to-follow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format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-life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examples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EDAE16A" w14:textId="77777777" w:rsidR="00571DE8" w:rsidRPr="00571DE8" w:rsidRDefault="00571DE8" w:rsidP="00571DE8">
      <w:pPr>
        <w:numPr>
          <w:ilvl w:val="0"/>
          <w:numId w:val="27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Linked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E0689C2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BDFA0D5" w14:textId="77777777" w:rsidR="00571DE8" w:rsidRPr="00571DE8" w:rsidRDefault="00571DE8" w:rsidP="00571DE8">
      <w:pPr>
        <w:numPr>
          <w:ilvl w:val="0"/>
          <w:numId w:val="27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Printable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PDF +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version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(LMS-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compatible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D29DE8C" w14:textId="7D7813BC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A4B9287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Scripts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Toolkit)</w:t>
      </w:r>
    </w:p>
    <w:p w14:paraId="30410D93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collection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realistic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designed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purposes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4AB293A6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Content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FD71994" w14:textId="77777777" w:rsidR="00571DE8" w:rsidRPr="00571DE8" w:rsidRDefault="00571DE8" w:rsidP="00571DE8">
      <w:pPr>
        <w:numPr>
          <w:ilvl w:val="0"/>
          <w:numId w:val="27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controversial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crowd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39FD072D" w14:textId="77777777" w:rsidR="00571DE8" w:rsidRPr="00571DE8" w:rsidRDefault="00571DE8" w:rsidP="00571DE8">
      <w:pPr>
        <w:numPr>
          <w:ilvl w:val="0"/>
          <w:numId w:val="27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B091CF8" w14:textId="77777777" w:rsidR="00571DE8" w:rsidRPr="00571DE8" w:rsidRDefault="00571DE8" w:rsidP="00571DE8">
      <w:pPr>
        <w:numPr>
          <w:ilvl w:val="0"/>
          <w:numId w:val="27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7A924D7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EF748A2" w14:textId="77777777" w:rsidR="00571DE8" w:rsidRPr="00571DE8" w:rsidRDefault="00571DE8" w:rsidP="00571DE8">
      <w:pPr>
        <w:numPr>
          <w:ilvl w:val="0"/>
          <w:numId w:val="27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Role-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scripts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group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FAA6AB5" w14:textId="77777777" w:rsidR="00571DE8" w:rsidRPr="00571DE8" w:rsidRDefault="00571DE8" w:rsidP="00571DE8">
      <w:pPr>
        <w:numPr>
          <w:ilvl w:val="0"/>
          <w:numId w:val="27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🎯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prompts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7CC8542" w14:textId="77777777" w:rsidR="00571DE8" w:rsidRPr="00571DE8" w:rsidRDefault="00571DE8" w:rsidP="00571DE8">
      <w:pPr>
        <w:numPr>
          <w:ilvl w:val="0"/>
          <w:numId w:val="27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🧠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Multiple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pathways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C211735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C842B1C" w14:textId="77777777" w:rsidR="00571DE8" w:rsidRPr="00571DE8" w:rsidRDefault="00571DE8" w:rsidP="00571DE8">
      <w:pPr>
        <w:numPr>
          <w:ilvl w:val="0"/>
          <w:numId w:val="28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manual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sheets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576CFB9" w14:textId="77777777" w:rsidR="00571DE8" w:rsidRPr="00571DE8" w:rsidRDefault="00571DE8" w:rsidP="00571DE8">
      <w:pPr>
        <w:numPr>
          <w:ilvl w:val="0"/>
          <w:numId w:val="28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LMS-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compatible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versions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A0BE477" w14:textId="7E9D8EB1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5489799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3.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Templates (Self-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Tools)</w:t>
      </w:r>
    </w:p>
    <w:p w14:paraId="2CECB7C7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templates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1053160D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Content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E81B282" w14:textId="77777777" w:rsidR="00571DE8" w:rsidRPr="00571DE8" w:rsidRDefault="00571DE8" w:rsidP="00571DE8">
      <w:pPr>
        <w:numPr>
          <w:ilvl w:val="0"/>
          <w:numId w:val="2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trigger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identification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0AA1180" w14:textId="77777777" w:rsidR="00571DE8" w:rsidRPr="00571DE8" w:rsidRDefault="00571DE8" w:rsidP="00571DE8">
      <w:pPr>
        <w:numPr>
          <w:ilvl w:val="0"/>
          <w:numId w:val="2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76E210A" w14:textId="77777777" w:rsidR="00571DE8" w:rsidRPr="00571DE8" w:rsidRDefault="00571DE8" w:rsidP="00571DE8">
      <w:pPr>
        <w:numPr>
          <w:ilvl w:val="0"/>
          <w:numId w:val="2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prompts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6F61F54" w14:textId="77777777" w:rsidR="00571DE8" w:rsidRPr="00571DE8" w:rsidRDefault="00571DE8" w:rsidP="00571DE8">
      <w:pPr>
        <w:numPr>
          <w:ilvl w:val="0"/>
          <w:numId w:val="2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planning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B1C90D0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1EC575A" w14:textId="77777777" w:rsidR="00571DE8" w:rsidRPr="00571DE8" w:rsidRDefault="00571DE8" w:rsidP="00571DE8">
      <w:pPr>
        <w:numPr>
          <w:ilvl w:val="0"/>
          <w:numId w:val="28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Fillable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(PDF / Word /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forms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02DFDEBB" w14:textId="77777777" w:rsidR="00571DE8" w:rsidRPr="00571DE8" w:rsidRDefault="00571DE8" w:rsidP="00571DE8">
      <w:pPr>
        <w:numPr>
          <w:ilvl w:val="0"/>
          <w:numId w:val="28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Linked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outputs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17066E7" w14:textId="77777777" w:rsidR="00571DE8" w:rsidRPr="00571DE8" w:rsidRDefault="00571DE8" w:rsidP="00571DE8">
      <w:pPr>
        <w:numPr>
          <w:ilvl w:val="0"/>
          <w:numId w:val="28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self-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continuous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02883E3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D586F63" w14:textId="77777777" w:rsidR="00571DE8" w:rsidRPr="00571DE8" w:rsidRDefault="00571DE8" w:rsidP="00571DE8">
      <w:pPr>
        <w:numPr>
          <w:ilvl w:val="0"/>
          <w:numId w:val="28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Printable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(Google Forms / LMS) </w:t>
      </w:r>
    </w:p>
    <w:p w14:paraId="64B5ED39" w14:textId="11C99D20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25A8FC1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Audio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/Video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Relaxation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Tools</w:t>
      </w:r>
    </w:p>
    <w:p w14:paraId="5749B61B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 set of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multimedia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resources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41DBFF3A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Content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FDB309C" w14:textId="77777777" w:rsidR="00571DE8" w:rsidRPr="00571DE8" w:rsidRDefault="00571DE8" w:rsidP="00571DE8">
      <w:pPr>
        <w:numPr>
          <w:ilvl w:val="0"/>
          <w:numId w:val="28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breathing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6E490AA" w14:textId="77777777" w:rsidR="00571DE8" w:rsidRPr="00571DE8" w:rsidRDefault="00571DE8" w:rsidP="00571DE8">
      <w:pPr>
        <w:numPr>
          <w:ilvl w:val="0"/>
          <w:numId w:val="28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Relaxation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mindfulness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sessions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98E81E2" w14:textId="77777777" w:rsidR="00571DE8" w:rsidRPr="00571DE8" w:rsidRDefault="00571DE8" w:rsidP="00571DE8">
      <w:pPr>
        <w:numPr>
          <w:ilvl w:val="0"/>
          <w:numId w:val="28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concentration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B197073" w14:textId="77777777" w:rsidR="00571DE8" w:rsidRPr="00571DE8" w:rsidRDefault="00571DE8" w:rsidP="00571DE8">
      <w:pPr>
        <w:numPr>
          <w:ilvl w:val="0"/>
          <w:numId w:val="28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Visualisation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9FBD234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CBBFA58" w14:textId="77777777" w:rsidR="00571DE8" w:rsidRPr="00571DE8" w:rsidRDefault="00571DE8" w:rsidP="00571DE8">
      <w:pPr>
        <w:numPr>
          <w:ilvl w:val="0"/>
          <w:numId w:val="28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Short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sessions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(2–5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minutes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27FD98F" w14:textId="77777777" w:rsidR="00571DE8" w:rsidRPr="00571DE8" w:rsidRDefault="00571DE8" w:rsidP="00571DE8">
      <w:pPr>
        <w:numPr>
          <w:ilvl w:val="0"/>
          <w:numId w:val="28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🎧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Audio-guided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flexible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DCA29C0" w14:textId="77777777" w:rsidR="00571DE8" w:rsidRPr="00571DE8" w:rsidRDefault="00571DE8" w:rsidP="00571DE8">
      <w:pPr>
        <w:numPr>
          <w:ilvl w:val="0"/>
          <w:numId w:val="28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Accessible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via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mobile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devices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LMS </w:t>
      </w:r>
    </w:p>
    <w:p w14:paraId="0FB08CAF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311D890" w14:textId="77777777" w:rsidR="00571DE8" w:rsidRPr="00571DE8" w:rsidRDefault="00571DE8" w:rsidP="00571DE8">
      <w:pPr>
        <w:numPr>
          <w:ilvl w:val="0"/>
          <w:numId w:val="28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Video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library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(platform-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hosted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EADCE9F" w14:textId="77777777" w:rsidR="00571DE8" w:rsidRPr="00571DE8" w:rsidRDefault="00571DE8" w:rsidP="00571DE8">
      <w:pPr>
        <w:numPr>
          <w:ilvl w:val="0"/>
          <w:numId w:val="28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Audio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files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(MP3 format) </w:t>
      </w:r>
    </w:p>
    <w:p w14:paraId="4CDCA073" w14:textId="20CA73CF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70441D4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5. Interactive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Resources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Additional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–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Recommended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095E4AFE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016FB81C" w14:textId="77777777" w:rsidR="00571DE8" w:rsidRPr="00571DE8" w:rsidRDefault="00571DE8" w:rsidP="00571DE8">
      <w:pPr>
        <w:numPr>
          <w:ilvl w:val="0"/>
          <w:numId w:val="28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35F6C8BD" w14:textId="77777777" w:rsidR="00571DE8" w:rsidRPr="00571DE8" w:rsidRDefault="00571DE8" w:rsidP="00571DE8">
      <w:pPr>
        <w:numPr>
          <w:ilvl w:val="0"/>
          <w:numId w:val="28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bank (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77FC7D6" w14:textId="77777777" w:rsidR="00571DE8" w:rsidRPr="00571DE8" w:rsidRDefault="00571DE8" w:rsidP="00571DE8">
      <w:pPr>
        <w:numPr>
          <w:ilvl w:val="0"/>
          <w:numId w:val="28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templates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/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C22457E" w14:textId="77777777" w:rsidR="00571DE8" w:rsidRPr="00571DE8" w:rsidRDefault="00571DE8" w:rsidP="00571DE8">
      <w:pPr>
        <w:numPr>
          <w:ilvl w:val="0"/>
          <w:numId w:val="28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9D0CA11" w14:textId="07B40903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9E4B91B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6.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Materials</w:t>
      </w:r>
      <w:proofErr w:type="spellEnd"/>
    </w:p>
    <w:p w14:paraId="669E0CDC" w14:textId="77777777" w:rsidR="00571DE8" w:rsidRPr="00571DE8" w:rsidRDefault="00571DE8" w:rsidP="00571DE8">
      <w:pPr>
        <w:numPr>
          <w:ilvl w:val="0"/>
          <w:numId w:val="28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📘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guidelines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delivery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notes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8603BC5" w14:textId="77777777" w:rsidR="00571DE8" w:rsidRPr="00571DE8" w:rsidRDefault="00571DE8" w:rsidP="00571DE8">
      <w:pPr>
        <w:numPr>
          <w:ilvl w:val="0"/>
          <w:numId w:val="28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Session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EE1EB53" w14:textId="77777777" w:rsidR="00571DE8" w:rsidRPr="00571DE8" w:rsidRDefault="00571DE8" w:rsidP="00571DE8">
      <w:pPr>
        <w:numPr>
          <w:ilvl w:val="0"/>
          <w:numId w:val="28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forms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rubrics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C0DCB89" w14:textId="77777777" w:rsidR="00571DE8" w:rsidRPr="00571DE8" w:rsidRDefault="00571DE8" w:rsidP="00571DE8">
      <w:pPr>
        <w:numPr>
          <w:ilvl w:val="0"/>
          <w:numId w:val="28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💬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Feedback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templates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8460E53" w14:textId="4A645F9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2A071E6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12.1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Material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Format &amp; Accessibility</w:t>
      </w:r>
    </w:p>
    <w:p w14:paraId="503E6630" w14:textId="77777777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materials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be:</w:t>
      </w:r>
    </w:p>
    <w:p w14:paraId="04E30CEB" w14:textId="77777777" w:rsidR="00571DE8" w:rsidRPr="00571DE8" w:rsidRDefault="00571DE8" w:rsidP="00571DE8">
      <w:pPr>
        <w:numPr>
          <w:ilvl w:val="0"/>
          <w:numId w:val="28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Available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printable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formats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5733FCE" w14:textId="77777777" w:rsidR="00571DE8" w:rsidRPr="00571DE8" w:rsidRDefault="00571DE8" w:rsidP="00571DE8">
      <w:pPr>
        <w:numPr>
          <w:ilvl w:val="0"/>
          <w:numId w:val="28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Compatible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LMS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platforms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16390AA" w14:textId="77777777" w:rsidR="00571DE8" w:rsidRPr="00571DE8" w:rsidRDefault="00571DE8" w:rsidP="00571DE8">
      <w:pPr>
        <w:numPr>
          <w:ilvl w:val="0"/>
          <w:numId w:val="28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Designed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easy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adaptation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countries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3B18087" w14:textId="77777777" w:rsidR="00571DE8" w:rsidRPr="00571DE8" w:rsidRDefault="00571DE8" w:rsidP="00571DE8">
      <w:pPr>
        <w:numPr>
          <w:ilvl w:val="0"/>
          <w:numId w:val="28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User-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friendly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accessible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B9CB2C8" w14:textId="61927376" w:rsidR="00571DE8" w:rsidRPr="00571DE8" w:rsidRDefault="00571DE8" w:rsidP="00571DE8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BF15B17" w14:textId="04CC9E0E" w:rsidR="00571DE8" w:rsidRDefault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 w:type="page"/>
      </w:r>
    </w:p>
    <w:p w14:paraId="65C9ED90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🧠</w:t>
      </w: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–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3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Bank (25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Questions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0EAB9744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Format: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Multiple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Choice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(MCQ) +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Correct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answers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marked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trainers</w:t>
      </w:r>
      <w:proofErr w:type="spellEnd"/>
    </w:p>
    <w:p w14:paraId="67D6B908" w14:textId="6477682E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38563FD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A: Knowledge (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Understanding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1F59B2F5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a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key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psychological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demand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4F3336DF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cognitive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Flexibility</w:t>
      </w:r>
      <w:proofErr w:type="spellEnd"/>
    </w:p>
    <w:p w14:paraId="7ACCE8FE" w14:textId="53E486D9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2134C44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Which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a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common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source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59618712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Weather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Crowd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Equipment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Training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schedule</w:t>
      </w:r>
      <w:proofErr w:type="spellEnd"/>
    </w:p>
    <w:p w14:paraId="0D87AA7D" w14:textId="01162062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8A434EF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3.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Cognitive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load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E8F7F27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effort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required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process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information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make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Muscle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tension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Hydration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</w:t>
      </w:r>
      <w:proofErr w:type="spellEnd"/>
    </w:p>
    <w:p w14:paraId="220DDC34" w14:textId="48E4F225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8C572FD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Acute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is:</w:t>
      </w:r>
    </w:p>
    <w:p w14:paraId="19D8FAF3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Long-term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Short-term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No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Chronic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</w:t>
      </w:r>
      <w:proofErr w:type="spellEnd"/>
    </w:p>
    <w:p w14:paraId="3420081B" w14:textId="122A452B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BE3C6C1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5.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Chronic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can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C4CB6DF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Burnout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Faster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Better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</w:p>
    <w:p w14:paraId="62AF1D43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🔹</w:t>
      </w: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B: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Regulation</w:t>
      </w:r>
      <w:proofErr w:type="spellEnd"/>
    </w:p>
    <w:p w14:paraId="73027724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6.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regulation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means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0A19E2F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effectively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Talking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less</w:t>
      </w:r>
      <w:proofErr w:type="spellEnd"/>
    </w:p>
    <w:p w14:paraId="133E3F87" w14:textId="3EE2E961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617D856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7. A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loses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focus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after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mistake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needed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6BD34138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Reset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refocus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Stop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</w:p>
    <w:p w14:paraId="2279E35A" w14:textId="222005FB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913BDA6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8.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Which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calm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455F6DDC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Shouting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Controlled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breathing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Running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emotions</w:t>
      </w:r>
      <w:proofErr w:type="spellEnd"/>
    </w:p>
    <w:p w14:paraId="7906619E" w14:textId="41923C8F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4DBDC4B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9. Self-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19EE053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workload</w:t>
      </w:r>
      <w:proofErr w:type="spellEnd"/>
    </w:p>
    <w:p w14:paraId="471070AC" w14:textId="222A13A4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CBF49E1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10.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Emotional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control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1822869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Weather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Equipment</w:t>
      </w:r>
      <w:proofErr w:type="spellEnd"/>
    </w:p>
    <w:p w14:paraId="69551EA8" w14:textId="43403E50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185FD0F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C: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Techniques</w:t>
      </w:r>
      <w:proofErr w:type="spellEnd"/>
    </w:p>
    <w:p w14:paraId="0C49DCC1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11.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Pre-match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8A6835A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Prepare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mentally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Delay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</w:p>
    <w:p w14:paraId="7709CB40" w14:textId="12A364B2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DC75D9C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12.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Visualisation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is:</w:t>
      </w:r>
    </w:p>
    <w:p w14:paraId="745EF592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Watching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TV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Mentally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rehearsing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Running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drills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reality</w:t>
      </w:r>
      <w:proofErr w:type="spellEnd"/>
    </w:p>
    <w:p w14:paraId="79FFE250" w14:textId="215ACE24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89A1610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13. Reset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are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A4D5F84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Before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After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mistakes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regain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after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rest</w:t>
      </w:r>
    </w:p>
    <w:p w14:paraId="055646E3" w14:textId="33A30DE0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9EA36B9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14. Post-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9424342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future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knowledge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</w:p>
    <w:p w14:paraId="4E1AEB9B" w14:textId="11581934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9CD6EB9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15.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Focus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91DB21B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concentration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</w:p>
    <w:p w14:paraId="63469C3C" w14:textId="7BCB96A9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6E48F40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D: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Self-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Monitoring</w:t>
      </w:r>
      <w:proofErr w:type="spellEnd"/>
    </w:p>
    <w:p w14:paraId="295861D8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16.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EAE5BE8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states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patterns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Replace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</w:p>
    <w:p w14:paraId="4208B536" w14:textId="4C5FC921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31CC1F7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17.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mindfulness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are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14A0967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A) Gaming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Relaxation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Running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</w:p>
    <w:p w14:paraId="7057AB1A" w14:textId="11B3DB05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E4BF9DB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18.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logs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3BD38AC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</w:p>
    <w:p w14:paraId="3D3410E6" w14:textId="3BE6151A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1792F7C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19.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Why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711F590C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entertainment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</w:p>
    <w:p w14:paraId="5AA8199E" w14:textId="04C44876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DEBB0C4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E: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Questions</w:t>
      </w:r>
      <w:proofErr w:type="spellEnd"/>
    </w:p>
    <w:p w14:paraId="55E93E65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20. A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under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heavy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crowd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should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they do?</w:t>
      </w:r>
    </w:p>
    <w:p w14:paraId="700B97CF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emotionally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Stop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game</w:t>
      </w:r>
      <w:proofErr w:type="spellEnd"/>
    </w:p>
    <w:p w14:paraId="07CBC85A" w14:textId="791C8B50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FD1EAC1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21. A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makes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wrong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feels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stressed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best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action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2327C196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Panic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reset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refocus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game</w:t>
      </w:r>
      <w:proofErr w:type="spellEnd"/>
    </w:p>
    <w:p w14:paraId="473A584E" w14:textId="571981F5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45A86BF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22. A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feels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anxious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before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should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they do?</w:t>
      </w:r>
    </w:p>
    <w:p w14:paraId="3FF02222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preparation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pre-match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feelings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Skip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</w:p>
    <w:p w14:paraId="7A5A3688" w14:textId="089B84A0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1EB0AD8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23. A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cannot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concentrate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late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issue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is:</w:t>
      </w:r>
    </w:p>
    <w:p w14:paraId="610C0205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Equipment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Mental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lack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Weather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>D) Rules</w:t>
      </w:r>
    </w:p>
    <w:p w14:paraId="24B655E8" w14:textId="513BA1D3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20A61D4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24. A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but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does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nothing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with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it.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missing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6357AC80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A) Tools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Action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insights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>C) Training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</w:p>
    <w:p w14:paraId="358183F8" w14:textId="77BC023A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4B086ED" w14:textId="77777777" w:rsidR="00571DE8" w:rsidRPr="00571DE8" w:rsidRDefault="00571DE8" w:rsidP="00571DE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25. A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wants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mental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resilience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should</w:t>
      </w:r>
      <w:proofErr w:type="spellEnd"/>
      <w:r w:rsidRPr="00571DE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they do?</w:t>
      </w:r>
    </w:p>
    <w:p w14:paraId="43351707" w14:textId="77777777" w:rsidR="00571DE8" w:rsidRPr="00571DE8" w:rsidRDefault="00571DE8" w:rsidP="00571DE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coping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consistently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71DE8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emotions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71DE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</w:p>
    <w:p w14:paraId="38D82E24" w14:textId="77777777" w:rsidR="000A3B24" w:rsidRPr="000A3B24" w:rsidRDefault="000A3B24" w:rsidP="000A3B24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sectPr w:rsidR="000A3B24" w:rsidRPr="000A3B24" w:rsidSect="00FD4FE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28" w:right="1800" w:bottom="1440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9B8FE" w14:textId="77777777" w:rsidR="00236ABB" w:rsidRDefault="00236ABB" w:rsidP="00BE7418">
      <w:r>
        <w:separator/>
      </w:r>
    </w:p>
  </w:endnote>
  <w:endnote w:type="continuationSeparator" w:id="0">
    <w:p w14:paraId="3580E7A0" w14:textId="77777777" w:rsidR="00236ABB" w:rsidRDefault="00236ABB" w:rsidP="00BE7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55506" w14:textId="74C7D8BE" w:rsidR="00A83091" w:rsidRPr="00A83091" w:rsidRDefault="00A83091" w:rsidP="00A83091">
    <w:pPr>
      <w:jc w:val="center"/>
      <w:rPr>
        <w:rFonts w:ascii="Times New Roman" w:hAnsi="Times New Roman" w:cs="Times New Roman"/>
        <w:b/>
        <w:bCs/>
        <w:color w:val="00A0B8" w:themeColor="accent1"/>
        <w:sz w:val="28"/>
        <w:szCs w:val="28"/>
        <w:lang w:val="en-GB"/>
      </w:rPr>
    </w:pPr>
    <w:r w:rsidRPr="00A83091">
      <w:rPr>
        <w:rFonts w:ascii="Times New Roman" w:hAnsi="Times New Roman" w:cs="Times New Roman"/>
        <w:b/>
        <w:bCs/>
        <w:color w:val="00A0B8" w:themeColor="accent1"/>
        <w:sz w:val="28"/>
        <w:szCs w:val="28"/>
        <w:lang w:val="en-GB"/>
      </w:rPr>
      <w:t>2025-1-BG01-KA210-VET-000350534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8A916" w14:textId="349DB8FA" w:rsidR="00A90B33" w:rsidRPr="000F630B" w:rsidRDefault="00A90B33" w:rsidP="00A90B33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tr-TR" w:eastAsia="tr-TR"/>
      </w:rPr>
    </w:pPr>
    <w:r w:rsidRPr="00A90B33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 xml:space="preserve">© </w:t>
    </w:r>
    <w:r w:rsidR="008A0035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REFIT</w:t>
    </w:r>
    <w:r w:rsidRPr="00A90B33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, 202</w:t>
    </w:r>
    <w:r w:rsidR="008A0035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5</w:t>
    </w:r>
    <w:r w:rsidRPr="00A90B33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.</w:t>
    </w:r>
    <w:r w:rsidRPr="00A90B33">
      <w:rPr>
        <w:rFonts w:ascii="Times New Roman" w:eastAsia="Times New Roman" w:hAnsi="Times New Roman" w:cs="Times New Roman"/>
        <w:sz w:val="20"/>
        <w:szCs w:val="20"/>
        <w:lang w:val="tr-TR" w:eastAsia="tr-TR"/>
      </w:rPr>
      <w:br/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Funded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by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Union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.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Views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and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opinions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expressed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are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however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those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of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author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(s)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only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and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do not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necessarily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reflect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those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of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Union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Education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and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Culture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Executive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Agency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(EACEA).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Neither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Union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nor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EACEA can be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held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responsible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for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them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B93DA" w14:textId="77777777" w:rsidR="00236ABB" w:rsidRDefault="00236ABB" w:rsidP="00BE7418">
      <w:r>
        <w:separator/>
      </w:r>
    </w:p>
  </w:footnote>
  <w:footnote w:type="continuationSeparator" w:id="0">
    <w:p w14:paraId="7B2756E7" w14:textId="77777777" w:rsidR="00236ABB" w:rsidRDefault="00236ABB" w:rsidP="00BE7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6"/>
      <w:gridCol w:w="3526"/>
    </w:tblGrid>
    <w:tr w:rsidR="00A83091" w14:paraId="74175E11" w14:textId="77777777" w:rsidTr="00A83091">
      <w:trPr>
        <w:trHeight w:val="864"/>
      </w:trPr>
      <w:tc>
        <w:tcPr>
          <w:tcW w:w="3526" w:type="dxa"/>
        </w:tcPr>
        <w:p w14:paraId="20CA87E5" w14:textId="686EF804" w:rsidR="00A83091" w:rsidRDefault="00A83091" w:rsidP="00A83091">
          <w:pPr>
            <w:pStyle w:val="stBilgi"/>
          </w:pPr>
          <w:r>
            <w:rPr>
              <w:noProof/>
            </w:rPr>
            <w:drawing>
              <wp:inline distT="0" distB="0" distL="0" distR="0" wp14:anchorId="042D9AF5" wp14:editId="4B1DD13A">
                <wp:extent cx="602377" cy="610321"/>
                <wp:effectExtent l="0" t="0" r="7620" b="0"/>
                <wp:docPr id="645675759" name="Resim 7" descr="ekran görüntüsü, simge, sembol, grafik, yazı tipi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5675759" name="Resim 7" descr="ekran görüntüsü, simge, sembol, grafik, yazı tipi içeren bir resim&#10;&#10;Yapay zeka tarafından oluşturulmuş içerik yanlış olabilir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402" cy="6154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6" w:type="dxa"/>
        </w:tcPr>
        <w:p w14:paraId="14CC1391" w14:textId="2609D7C0" w:rsidR="00A83091" w:rsidRDefault="00A83091" w:rsidP="00A83091">
          <w:pPr>
            <w:pStyle w:val="stBilgi"/>
            <w:jc w:val="right"/>
          </w:pPr>
          <w:r>
            <w:rPr>
              <w:noProof/>
            </w:rPr>
            <w:drawing>
              <wp:inline distT="0" distB="0" distL="0" distR="0" wp14:anchorId="62A69DAA" wp14:editId="4853D7CE">
                <wp:extent cx="502703" cy="502703"/>
                <wp:effectExtent l="0" t="0" r="0" b="0"/>
                <wp:docPr id="1026073447" name="Resim 6" descr="metin, logo, yazı tipi, grafik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073447" name="Resim 6" descr="metin, logo, yazı tipi, grafik içeren bir resim&#10;&#10;Yapay zeka tarafından oluşturulmuş içerik yanlış olabilir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158" cy="5121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315BE51" w14:textId="262FD103" w:rsidR="00A83091" w:rsidRDefault="00A83091">
    <w:pPr>
      <w:pStyle w:val="stBilgi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37228B3" wp14:editId="1D900EE1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up 1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Dikdörtgen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Dikdörtgen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Dikdörtgen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3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Metin Kutusu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5706E8" w14:textId="77777777" w:rsidR="00A83091" w:rsidRDefault="00A83091">
                            <w:pPr>
                              <w:pStyle w:val="stBilgi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tr-TR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7228B3" id="Grup 179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">
              <v:group id="Grup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Dikdörtgen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" fillcolor="white [3212]" stroked="f" strokeweight="2pt">
                  <v:fill opacity="0"/>
                </v:rect>
                <v:shape id="Dikdörtgen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" path="m,l1462822,r,1014481l638269,407899,,xe" fillcolor="#00a0b8 [3204]" stroked="f" strokeweight="2pt">
                  <v:path arrowok="t" o:connecttype="custom" o:connectlocs="0,0;1463040,0;1463040,1014984;638364,408101;0,0" o:connectangles="0,0,0,0,0"/>
                </v:shape>
                <v:rect id="Dikdörtgen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" strokecolor="white [3212]" strokeweight="2pt">
                  <v:fill r:id="rId4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195706E8" w14:textId="77777777" w:rsidR="00A83091" w:rsidRDefault="00A83091">
                      <w:pPr>
                        <w:pStyle w:val="stBilgi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lang w:val="tr-TR"/>
                        </w:rPr>
                        <w:t>2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85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6"/>
      <w:gridCol w:w="4256"/>
    </w:tblGrid>
    <w:tr w:rsidR="003508E3" w14:paraId="003B8792" w14:textId="77777777" w:rsidTr="006E423A">
      <w:trPr>
        <w:trHeight w:val="1124"/>
      </w:trPr>
      <w:tc>
        <w:tcPr>
          <w:tcW w:w="4256" w:type="dxa"/>
        </w:tcPr>
        <w:p w14:paraId="33A462FB" w14:textId="5775BF08" w:rsidR="003508E3" w:rsidRDefault="006E423A" w:rsidP="00BE7418">
          <w:pPr>
            <w:rPr>
              <w:lang w:val="fr-FR"/>
            </w:rPr>
          </w:pPr>
          <w:r>
            <w:rPr>
              <w:noProof/>
              <w:lang w:val="fr-FR"/>
            </w:rPr>
            <w:drawing>
              <wp:inline distT="0" distB="0" distL="0" distR="0" wp14:anchorId="5B2E7F67" wp14:editId="4F135AC6">
                <wp:extent cx="842963" cy="854080"/>
                <wp:effectExtent l="0" t="0" r="0" b="0"/>
                <wp:docPr id="306669994" name="Resim 2" descr="ekran görüntüsü, simge, sembol, grafik, yazı tipi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6669994" name="Resim 2" descr="ekran görüntüsü, simge, sembol, grafik, yazı tipi içeren bir resim&#10;&#10;Yapay zeka tarafından oluşturulmuş içerik yanlış olabilir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2963" cy="854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44760F73" w14:textId="7C6217DB" w:rsidR="003508E3" w:rsidRDefault="006E423A" w:rsidP="003508E3">
          <w:pPr>
            <w:jc w:val="right"/>
            <w:rPr>
              <w:lang w:val="fr-FR"/>
            </w:rPr>
          </w:pPr>
          <w:r>
            <w:rPr>
              <w:noProof/>
              <w:lang w:val="fr-FR"/>
            </w:rPr>
            <w:drawing>
              <wp:inline distT="0" distB="0" distL="0" distR="0" wp14:anchorId="5A3A27BD" wp14:editId="352EF179">
                <wp:extent cx="671388" cy="770855"/>
                <wp:effectExtent l="0" t="0" r="0" b="0"/>
                <wp:docPr id="2052120489" name="Resim 3" descr="metin, logo, yazı tipi, grafik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2120489" name="Resim 3" descr="metin, logo, yazı tipi, grafik içeren bir resim&#10;&#10;Yapay zeka tarafından oluşturulmuş içerik yanlış olabilir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473" t="5308" r="9363" b="60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4444" cy="7858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3298848" w14:textId="5D764441" w:rsidR="00ED7E03" w:rsidRDefault="00ED7E03" w:rsidP="006E423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eMaddemi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06B26C3"/>
    <w:multiLevelType w:val="multilevel"/>
    <w:tmpl w:val="7002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09A36CF"/>
    <w:multiLevelType w:val="multilevel"/>
    <w:tmpl w:val="C20A8A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0EB5DA6"/>
    <w:multiLevelType w:val="hybridMultilevel"/>
    <w:tmpl w:val="0908DB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ED348D"/>
    <w:multiLevelType w:val="multilevel"/>
    <w:tmpl w:val="70D40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21B714C"/>
    <w:multiLevelType w:val="multilevel"/>
    <w:tmpl w:val="5E507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34405FB"/>
    <w:multiLevelType w:val="multilevel"/>
    <w:tmpl w:val="54803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3546F35"/>
    <w:multiLevelType w:val="multilevel"/>
    <w:tmpl w:val="2330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41A19AE"/>
    <w:multiLevelType w:val="multilevel"/>
    <w:tmpl w:val="BE2AC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4B95B95"/>
    <w:multiLevelType w:val="multilevel"/>
    <w:tmpl w:val="35464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6366915"/>
    <w:multiLevelType w:val="multilevel"/>
    <w:tmpl w:val="27DE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63848F6"/>
    <w:multiLevelType w:val="multilevel"/>
    <w:tmpl w:val="864A3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71C7495"/>
    <w:multiLevelType w:val="multilevel"/>
    <w:tmpl w:val="AEF0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7404454"/>
    <w:multiLevelType w:val="multilevel"/>
    <w:tmpl w:val="FF4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7491D57"/>
    <w:multiLevelType w:val="multilevel"/>
    <w:tmpl w:val="71FE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7A31F82"/>
    <w:multiLevelType w:val="multilevel"/>
    <w:tmpl w:val="E95E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7F919E7"/>
    <w:multiLevelType w:val="multilevel"/>
    <w:tmpl w:val="E06C0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A050820"/>
    <w:multiLevelType w:val="multilevel"/>
    <w:tmpl w:val="D08E65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A116621"/>
    <w:multiLevelType w:val="multilevel"/>
    <w:tmpl w:val="96F60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AD70EA5"/>
    <w:multiLevelType w:val="multilevel"/>
    <w:tmpl w:val="FA846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AFA4A40"/>
    <w:multiLevelType w:val="multilevel"/>
    <w:tmpl w:val="89587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BEC1EB4"/>
    <w:multiLevelType w:val="multilevel"/>
    <w:tmpl w:val="07F47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C571951"/>
    <w:multiLevelType w:val="multilevel"/>
    <w:tmpl w:val="EEC0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C664E28"/>
    <w:multiLevelType w:val="multilevel"/>
    <w:tmpl w:val="44D4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C80311C"/>
    <w:multiLevelType w:val="multilevel"/>
    <w:tmpl w:val="79F2C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CC91B80"/>
    <w:multiLevelType w:val="multilevel"/>
    <w:tmpl w:val="8D98A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CF71B24"/>
    <w:multiLevelType w:val="multilevel"/>
    <w:tmpl w:val="F63E4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D483622"/>
    <w:multiLevelType w:val="multilevel"/>
    <w:tmpl w:val="04090023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0D8C6176"/>
    <w:multiLevelType w:val="multilevel"/>
    <w:tmpl w:val="4ADC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DAA7680"/>
    <w:multiLevelType w:val="multilevel"/>
    <w:tmpl w:val="C2EC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E8C4270"/>
    <w:multiLevelType w:val="multilevel"/>
    <w:tmpl w:val="14649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EDB2AC3"/>
    <w:multiLevelType w:val="multilevel"/>
    <w:tmpl w:val="4FFE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0344629"/>
    <w:multiLevelType w:val="multilevel"/>
    <w:tmpl w:val="A016E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0344D2F"/>
    <w:multiLevelType w:val="multilevel"/>
    <w:tmpl w:val="753AD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0BF289F"/>
    <w:multiLevelType w:val="multilevel"/>
    <w:tmpl w:val="06A2D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0C22310"/>
    <w:multiLevelType w:val="multilevel"/>
    <w:tmpl w:val="889A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1691B2E"/>
    <w:multiLevelType w:val="multilevel"/>
    <w:tmpl w:val="EB20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17F7945"/>
    <w:multiLevelType w:val="multilevel"/>
    <w:tmpl w:val="1CE4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193647E"/>
    <w:multiLevelType w:val="multilevel"/>
    <w:tmpl w:val="F8FA333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129A58BA"/>
    <w:multiLevelType w:val="multilevel"/>
    <w:tmpl w:val="34168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375165E"/>
    <w:multiLevelType w:val="hybridMultilevel"/>
    <w:tmpl w:val="599E6F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378217D"/>
    <w:multiLevelType w:val="multilevel"/>
    <w:tmpl w:val="D36C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4373565"/>
    <w:multiLevelType w:val="multilevel"/>
    <w:tmpl w:val="4952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4CB7365"/>
    <w:multiLevelType w:val="multilevel"/>
    <w:tmpl w:val="58A049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150A4967"/>
    <w:multiLevelType w:val="multilevel"/>
    <w:tmpl w:val="695C5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53368B9"/>
    <w:multiLevelType w:val="hybridMultilevel"/>
    <w:tmpl w:val="8A24E964"/>
    <w:lvl w:ilvl="0" w:tplc="4DE49692">
      <w:numFmt w:val="bullet"/>
      <w:lvlText w:val="-"/>
      <w:lvlJc w:val="left"/>
      <w:pPr>
        <w:ind w:left="107" w:hanging="18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D6DC3594">
      <w:numFmt w:val="bullet"/>
      <w:lvlText w:val="•"/>
      <w:lvlJc w:val="left"/>
      <w:pPr>
        <w:ind w:left="496" w:hanging="185"/>
      </w:pPr>
      <w:rPr>
        <w:lang w:val="en-US" w:eastAsia="en-US" w:bidi="ar-SA"/>
      </w:rPr>
    </w:lvl>
    <w:lvl w:ilvl="2" w:tplc="CC08E3D6">
      <w:numFmt w:val="bullet"/>
      <w:lvlText w:val="•"/>
      <w:lvlJc w:val="left"/>
      <w:pPr>
        <w:ind w:left="893" w:hanging="185"/>
      </w:pPr>
      <w:rPr>
        <w:lang w:val="en-US" w:eastAsia="en-US" w:bidi="ar-SA"/>
      </w:rPr>
    </w:lvl>
    <w:lvl w:ilvl="3" w:tplc="23BA2014">
      <w:numFmt w:val="bullet"/>
      <w:lvlText w:val="•"/>
      <w:lvlJc w:val="left"/>
      <w:pPr>
        <w:ind w:left="1290" w:hanging="185"/>
      </w:pPr>
      <w:rPr>
        <w:lang w:val="en-US" w:eastAsia="en-US" w:bidi="ar-SA"/>
      </w:rPr>
    </w:lvl>
    <w:lvl w:ilvl="4" w:tplc="1EF63192">
      <w:numFmt w:val="bullet"/>
      <w:lvlText w:val="•"/>
      <w:lvlJc w:val="left"/>
      <w:pPr>
        <w:ind w:left="1687" w:hanging="185"/>
      </w:pPr>
      <w:rPr>
        <w:lang w:val="en-US" w:eastAsia="en-US" w:bidi="ar-SA"/>
      </w:rPr>
    </w:lvl>
    <w:lvl w:ilvl="5" w:tplc="122A2E46">
      <w:numFmt w:val="bullet"/>
      <w:lvlText w:val="•"/>
      <w:lvlJc w:val="left"/>
      <w:pPr>
        <w:ind w:left="2084" w:hanging="185"/>
      </w:pPr>
      <w:rPr>
        <w:lang w:val="en-US" w:eastAsia="en-US" w:bidi="ar-SA"/>
      </w:rPr>
    </w:lvl>
    <w:lvl w:ilvl="6" w:tplc="ABCEB26E">
      <w:numFmt w:val="bullet"/>
      <w:lvlText w:val="•"/>
      <w:lvlJc w:val="left"/>
      <w:pPr>
        <w:ind w:left="2480" w:hanging="185"/>
      </w:pPr>
      <w:rPr>
        <w:lang w:val="en-US" w:eastAsia="en-US" w:bidi="ar-SA"/>
      </w:rPr>
    </w:lvl>
    <w:lvl w:ilvl="7" w:tplc="97704806">
      <w:numFmt w:val="bullet"/>
      <w:lvlText w:val="•"/>
      <w:lvlJc w:val="left"/>
      <w:pPr>
        <w:ind w:left="2877" w:hanging="185"/>
      </w:pPr>
      <w:rPr>
        <w:lang w:val="en-US" w:eastAsia="en-US" w:bidi="ar-SA"/>
      </w:rPr>
    </w:lvl>
    <w:lvl w:ilvl="8" w:tplc="8CAC0D8E">
      <w:numFmt w:val="bullet"/>
      <w:lvlText w:val="•"/>
      <w:lvlJc w:val="left"/>
      <w:pPr>
        <w:ind w:left="3274" w:hanging="185"/>
      </w:pPr>
      <w:rPr>
        <w:lang w:val="en-US" w:eastAsia="en-US" w:bidi="ar-SA"/>
      </w:rPr>
    </w:lvl>
  </w:abstractNum>
  <w:abstractNum w:abstractNumId="56" w15:restartNumberingAfterBreak="0">
    <w:nsid w:val="15E23A96"/>
    <w:multiLevelType w:val="multilevel"/>
    <w:tmpl w:val="93F47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5F22370"/>
    <w:multiLevelType w:val="multilevel"/>
    <w:tmpl w:val="8CDEB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6556843"/>
    <w:multiLevelType w:val="multilevel"/>
    <w:tmpl w:val="3BC67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6667187"/>
    <w:multiLevelType w:val="multilevel"/>
    <w:tmpl w:val="29BEE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6BC709B"/>
    <w:multiLevelType w:val="multilevel"/>
    <w:tmpl w:val="5F90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6DC2558"/>
    <w:multiLevelType w:val="multilevel"/>
    <w:tmpl w:val="D7A0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6DF2CC0"/>
    <w:multiLevelType w:val="multilevel"/>
    <w:tmpl w:val="F282F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74149BA"/>
    <w:multiLevelType w:val="multilevel"/>
    <w:tmpl w:val="3D429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7444F4F"/>
    <w:multiLevelType w:val="multilevel"/>
    <w:tmpl w:val="81120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86749C9"/>
    <w:multiLevelType w:val="multilevel"/>
    <w:tmpl w:val="C8ACF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8DD03F9"/>
    <w:multiLevelType w:val="hybridMultilevel"/>
    <w:tmpl w:val="4766A2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93A7B90"/>
    <w:multiLevelType w:val="multilevel"/>
    <w:tmpl w:val="3734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9AB6B35"/>
    <w:multiLevelType w:val="multilevel"/>
    <w:tmpl w:val="1E867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9E22C71"/>
    <w:multiLevelType w:val="hybridMultilevel"/>
    <w:tmpl w:val="28CC9190"/>
    <w:lvl w:ilvl="0" w:tplc="BA8635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A6FD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CAF5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3605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B64F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9C2B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F2C6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701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AA30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0" w15:restartNumberingAfterBreak="0">
    <w:nsid w:val="1AB96E5B"/>
    <w:multiLevelType w:val="multilevel"/>
    <w:tmpl w:val="D6F2A3C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1B2B6BC1"/>
    <w:multiLevelType w:val="multilevel"/>
    <w:tmpl w:val="2780B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B8A30F8"/>
    <w:multiLevelType w:val="hybridMultilevel"/>
    <w:tmpl w:val="98D2465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C4A77DA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 w15:restartNumberingAfterBreak="0">
    <w:nsid w:val="1DA27C52"/>
    <w:multiLevelType w:val="multilevel"/>
    <w:tmpl w:val="33989BD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1E9C0158"/>
    <w:multiLevelType w:val="hybridMultilevel"/>
    <w:tmpl w:val="61406D96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1EAD1AD3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1ED87ACF"/>
    <w:multiLevelType w:val="multilevel"/>
    <w:tmpl w:val="5F64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EEF5F0A"/>
    <w:multiLevelType w:val="multilevel"/>
    <w:tmpl w:val="7D60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F9C4C32"/>
    <w:multiLevelType w:val="multilevel"/>
    <w:tmpl w:val="D5C4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FE725A7"/>
    <w:multiLevelType w:val="multilevel"/>
    <w:tmpl w:val="46186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FEF483E"/>
    <w:multiLevelType w:val="multilevel"/>
    <w:tmpl w:val="8D0A5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06F0396"/>
    <w:multiLevelType w:val="multilevel"/>
    <w:tmpl w:val="617A1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207D2520"/>
    <w:multiLevelType w:val="multilevel"/>
    <w:tmpl w:val="F232F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21230525"/>
    <w:multiLevelType w:val="multilevel"/>
    <w:tmpl w:val="FD7AC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21A43B5F"/>
    <w:multiLevelType w:val="multilevel"/>
    <w:tmpl w:val="F7066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21E759AC"/>
    <w:multiLevelType w:val="multilevel"/>
    <w:tmpl w:val="A4CA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22E85850"/>
    <w:multiLevelType w:val="multilevel"/>
    <w:tmpl w:val="5B843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23B50848"/>
    <w:multiLevelType w:val="multilevel"/>
    <w:tmpl w:val="E1F4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3D55B10"/>
    <w:multiLevelType w:val="multilevel"/>
    <w:tmpl w:val="730C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24AE62D0"/>
    <w:multiLevelType w:val="multilevel"/>
    <w:tmpl w:val="003C6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25D92648"/>
    <w:multiLevelType w:val="multilevel"/>
    <w:tmpl w:val="B42C90E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26873222"/>
    <w:multiLevelType w:val="multilevel"/>
    <w:tmpl w:val="1C5A1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27250066"/>
    <w:multiLevelType w:val="multilevel"/>
    <w:tmpl w:val="E848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281316D7"/>
    <w:multiLevelType w:val="multilevel"/>
    <w:tmpl w:val="E7FAE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283B12E8"/>
    <w:multiLevelType w:val="multilevel"/>
    <w:tmpl w:val="05DE7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296834CB"/>
    <w:multiLevelType w:val="multilevel"/>
    <w:tmpl w:val="2728A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2971094A"/>
    <w:multiLevelType w:val="hybridMultilevel"/>
    <w:tmpl w:val="31226FCA"/>
    <w:lvl w:ilvl="0" w:tplc="C79E6DA8">
      <w:start w:val="10"/>
      <w:numFmt w:val="bullet"/>
      <w:lvlText w:val="-"/>
      <w:lvlJc w:val="left"/>
      <w:pPr>
        <w:ind w:left="720" w:hanging="360"/>
      </w:pPr>
      <w:rPr>
        <w:rFonts w:ascii="Constantia" w:eastAsiaTheme="minorHAnsi" w:hAnsi="Constant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297D530D"/>
    <w:multiLevelType w:val="multilevel"/>
    <w:tmpl w:val="AF9C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2A413212"/>
    <w:multiLevelType w:val="multilevel"/>
    <w:tmpl w:val="1EE22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2B1322E9"/>
    <w:multiLevelType w:val="multilevel"/>
    <w:tmpl w:val="FD6473D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2BAF1D04"/>
    <w:multiLevelType w:val="multilevel"/>
    <w:tmpl w:val="D8BE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2BD66D31"/>
    <w:multiLevelType w:val="multilevel"/>
    <w:tmpl w:val="A3080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2C685B16"/>
    <w:multiLevelType w:val="multilevel"/>
    <w:tmpl w:val="27DC9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2D833438"/>
    <w:multiLevelType w:val="hybridMultilevel"/>
    <w:tmpl w:val="EDBE4656"/>
    <w:lvl w:ilvl="0" w:tplc="B44C4290">
      <w:numFmt w:val="bullet"/>
      <w:lvlText w:val="-"/>
      <w:lvlJc w:val="left"/>
      <w:pPr>
        <w:ind w:left="107" w:hanging="18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0C4ADCB4">
      <w:numFmt w:val="bullet"/>
      <w:lvlText w:val="•"/>
      <w:lvlJc w:val="left"/>
      <w:pPr>
        <w:ind w:left="511" w:hanging="185"/>
      </w:pPr>
      <w:rPr>
        <w:lang w:val="en-US" w:eastAsia="en-US" w:bidi="ar-SA"/>
      </w:rPr>
    </w:lvl>
    <w:lvl w:ilvl="2" w:tplc="7EA4D622">
      <w:numFmt w:val="bullet"/>
      <w:lvlText w:val="•"/>
      <w:lvlJc w:val="left"/>
      <w:pPr>
        <w:ind w:left="922" w:hanging="185"/>
      </w:pPr>
      <w:rPr>
        <w:lang w:val="en-US" w:eastAsia="en-US" w:bidi="ar-SA"/>
      </w:rPr>
    </w:lvl>
    <w:lvl w:ilvl="3" w:tplc="665665E0">
      <w:numFmt w:val="bullet"/>
      <w:lvlText w:val="•"/>
      <w:lvlJc w:val="left"/>
      <w:pPr>
        <w:ind w:left="1333" w:hanging="185"/>
      </w:pPr>
      <w:rPr>
        <w:lang w:val="en-US" w:eastAsia="en-US" w:bidi="ar-SA"/>
      </w:rPr>
    </w:lvl>
    <w:lvl w:ilvl="4" w:tplc="9F38A08C">
      <w:numFmt w:val="bullet"/>
      <w:lvlText w:val="•"/>
      <w:lvlJc w:val="left"/>
      <w:pPr>
        <w:ind w:left="1744" w:hanging="185"/>
      </w:pPr>
      <w:rPr>
        <w:lang w:val="en-US" w:eastAsia="en-US" w:bidi="ar-SA"/>
      </w:rPr>
    </w:lvl>
    <w:lvl w:ilvl="5" w:tplc="C56083C0">
      <w:numFmt w:val="bullet"/>
      <w:lvlText w:val="•"/>
      <w:lvlJc w:val="left"/>
      <w:pPr>
        <w:ind w:left="2155" w:hanging="185"/>
      </w:pPr>
      <w:rPr>
        <w:lang w:val="en-US" w:eastAsia="en-US" w:bidi="ar-SA"/>
      </w:rPr>
    </w:lvl>
    <w:lvl w:ilvl="6" w:tplc="D8D27CD2">
      <w:numFmt w:val="bullet"/>
      <w:lvlText w:val="•"/>
      <w:lvlJc w:val="left"/>
      <w:pPr>
        <w:ind w:left="2566" w:hanging="185"/>
      </w:pPr>
      <w:rPr>
        <w:lang w:val="en-US" w:eastAsia="en-US" w:bidi="ar-SA"/>
      </w:rPr>
    </w:lvl>
    <w:lvl w:ilvl="7" w:tplc="F62E055A">
      <w:numFmt w:val="bullet"/>
      <w:lvlText w:val="•"/>
      <w:lvlJc w:val="left"/>
      <w:pPr>
        <w:ind w:left="2977" w:hanging="185"/>
      </w:pPr>
      <w:rPr>
        <w:lang w:val="en-US" w:eastAsia="en-US" w:bidi="ar-SA"/>
      </w:rPr>
    </w:lvl>
    <w:lvl w:ilvl="8" w:tplc="90020EEC">
      <w:numFmt w:val="bullet"/>
      <w:lvlText w:val="•"/>
      <w:lvlJc w:val="left"/>
      <w:pPr>
        <w:ind w:left="3388" w:hanging="185"/>
      </w:pPr>
      <w:rPr>
        <w:lang w:val="en-US" w:eastAsia="en-US" w:bidi="ar-SA"/>
      </w:rPr>
    </w:lvl>
  </w:abstractNum>
  <w:abstractNum w:abstractNumId="105" w15:restartNumberingAfterBreak="0">
    <w:nsid w:val="2DD4696F"/>
    <w:multiLevelType w:val="multilevel"/>
    <w:tmpl w:val="282A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2E3B565D"/>
    <w:multiLevelType w:val="multilevel"/>
    <w:tmpl w:val="CD7A66D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2E98335F"/>
    <w:multiLevelType w:val="multilevel"/>
    <w:tmpl w:val="F978F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2F057E36"/>
    <w:multiLevelType w:val="multilevel"/>
    <w:tmpl w:val="7B3C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304F0507"/>
    <w:multiLevelType w:val="multilevel"/>
    <w:tmpl w:val="2166944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30C93B24"/>
    <w:multiLevelType w:val="multilevel"/>
    <w:tmpl w:val="07A6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310E1E7C"/>
    <w:multiLevelType w:val="hybridMultilevel"/>
    <w:tmpl w:val="57629C9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319143C1"/>
    <w:multiLevelType w:val="multilevel"/>
    <w:tmpl w:val="182A7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1F114EC"/>
    <w:multiLevelType w:val="multilevel"/>
    <w:tmpl w:val="8C1E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25E728B"/>
    <w:multiLevelType w:val="hybridMultilevel"/>
    <w:tmpl w:val="0AACC2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34108E3"/>
    <w:multiLevelType w:val="multilevel"/>
    <w:tmpl w:val="53463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3A86C6A"/>
    <w:multiLevelType w:val="multilevel"/>
    <w:tmpl w:val="B8FC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3C66299"/>
    <w:multiLevelType w:val="multilevel"/>
    <w:tmpl w:val="C6D0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340D1F5F"/>
    <w:multiLevelType w:val="multilevel"/>
    <w:tmpl w:val="7EA4B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345D0D48"/>
    <w:multiLevelType w:val="multilevel"/>
    <w:tmpl w:val="475CE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345F5F69"/>
    <w:multiLevelType w:val="multilevel"/>
    <w:tmpl w:val="F202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35070287"/>
    <w:multiLevelType w:val="multilevel"/>
    <w:tmpl w:val="4120D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350C49DA"/>
    <w:multiLevelType w:val="multilevel"/>
    <w:tmpl w:val="0DC8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3530402B"/>
    <w:multiLevelType w:val="multilevel"/>
    <w:tmpl w:val="FC8A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35937BA3"/>
    <w:multiLevelType w:val="multilevel"/>
    <w:tmpl w:val="00342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36260988"/>
    <w:multiLevelType w:val="multilevel"/>
    <w:tmpl w:val="895E4DC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36372C49"/>
    <w:multiLevelType w:val="multilevel"/>
    <w:tmpl w:val="66DA4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369F3DB4"/>
    <w:multiLevelType w:val="multilevel"/>
    <w:tmpl w:val="C56C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370630A0"/>
    <w:multiLevelType w:val="multilevel"/>
    <w:tmpl w:val="56FEE3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37794DA2"/>
    <w:multiLevelType w:val="hybridMultilevel"/>
    <w:tmpl w:val="5B2615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38E976C6"/>
    <w:multiLevelType w:val="multilevel"/>
    <w:tmpl w:val="D83AB73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39B6390B"/>
    <w:multiLevelType w:val="hybridMultilevel"/>
    <w:tmpl w:val="0B28494E"/>
    <w:lvl w:ilvl="0" w:tplc="F27E5D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9C16612"/>
    <w:multiLevelType w:val="multilevel"/>
    <w:tmpl w:val="32823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3A3A0A13"/>
    <w:multiLevelType w:val="multilevel"/>
    <w:tmpl w:val="53262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3A8E0747"/>
    <w:multiLevelType w:val="multilevel"/>
    <w:tmpl w:val="B8CCE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3ACA1D02"/>
    <w:multiLevelType w:val="multilevel"/>
    <w:tmpl w:val="3EEA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3B9B76EB"/>
    <w:multiLevelType w:val="multilevel"/>
    <w:tmpl w:val="DAB8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3BD75798"/>
    <w:multiLevelType w:val="multilevel"/>
    <w:tmpl w:val="4D4E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3C664F8D"/>
    <w:multiLevelType w:val="multilevel"/>
    <w:tmpl w:val="31504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3C9B4621"/>
    <w:multiLevelType w:val="multilevel"/>
    <w:tmpl w:val="39C6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3D6C176B"/>
    <w:multiLevelType w:val="multilevel"/>
    <w:tmpl w:val="3404D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3E690B48"/>
    <w:multiLevelType w:val="multilevel"/>
    <w:tmpl w:val="FB72C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3EAB7252"/>
    <w:multiLevelType w:val="multilevel"/>
    <w:tmpl w:val="097E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3EE3397C"/>
    <w:multiLevelType w:val="multilevel"/>
    <w:tmpl w:val="FABA6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400C51E1"/>
    <w:multiLevelType w:val="multilevel"/>
    <w:tmpl w:val="E4BA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40634DEC"/>
    <w:multiLevelType w:val="multilevel"/>
    <w:tmpl w:val="3A62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408E43EA"/>
    <w:multiLevelType w:val="hybridMultilevel"/>
    <w:tmpl w:val="865CE1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40C0504F"/>
    <w:multiLevelType w:val="multilevel"/>
    <w:tmpl w:val="5F3C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40EE3704"/>
    <w:multiLevelType w:val="multilevel"/>
    <w:tmpl w:val="80500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41255FBD"/>
    <w:multiLevelType w:val="multilevel"/>
    <w:tmpl w:val="64B03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415B0CBD"/>
    <w:multiLevelType w:val="multilevel"/>
    <w:tmpl w:val="C8C0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41CC0035"/>
    <w:multiLevelType w:val="multilevel"/>
    <w:tmpl w:val="6284C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42CB33CB"/>
    <w:multiLevelType w:val="multilevel"/>
    <w:tmpl w:val="5D2A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42F6127F"/>
    <w:multiLevelType w:val="multilevel"/>
    <w:tmpl w:val="74F8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438E5026"/>
    <w:multiLevelType w:val="hybridMultilevel"/>
    <w:tmpl w:val="ECD44158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43D03A21"/>
    <w:multiLevelType w:val="multilevel"/>
    <w:tmpl w:val="89EE1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44361DF1"/>
    <w:multiLevelType w:val="multilevel"/>
    <w:tmpl w:val="A7028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449F414F"/>
    <w:multiLevelType w:val="multilevel"/>
    <w:tmpl w:val="4E603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44EF53C7"/>
    <w:multiLevelType w:val="multilevel"/>
    <w:tmpl w:val="9398B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45D94C42"/>
    <w:multiLevelType w:val="multilevel"/>
    <w:tmpl w:val="7D78EF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469D33F1"/>
    <w:multiLevelType w:val="multilevel"/>
    <w:tmpl w:val="EA28A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2" w15:restartNumberingAfterBreak="0">
    <w:nsid w:val="471A0270"/>
    <w:multiLevelType w:val="multilevel"/>
    <w:tmpl w:val="3FBC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471A67A3"/>
    <w:multiLevelType w:val="multilevel"/>
    <w:tmpl w:val="54C22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47D87F8F"/>
    <w:multiLevelType w:val="multilevel"/>
    <w:tmpl w:val="E8A2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48A94A2F"/>
    <w:multiLevelType w:val="multilevel"/>
    <w:tmpl w:val="565C5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49EC245D"/>
    <w:multiLevelType w:val="multilevel"/>
    <w:tmpl w:val="768A1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4A8D5717"/>
    <w:multiLevelType w:val="hybridMultilevel"/>
    <w:tmpl w:val="BDEA41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4AB55896"/>
    <w:multiLevelType w:val="multilevel"/>
    <w:tmpl w:val="5994E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4C371994"/>
    <w:multiLevelType w:val="multilevel"/>
    <w:tmpl w:val="DD92E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4C7739B1"/>
    <w:multiLevelType w:val="multilevel"/>
    <w:tmpl w:val="043A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4CC850C2"/>
    <w:multiLevelType w:val="multilevel"/>
    <w:tmpl w:val="B828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4CDB3625"/>
    <w:multiLevelType w:val="hybridMultilevel"/>
    <w:tmpl w:val="B66A99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4DAD3913"/>
    <w:multiLevelType w:val="multilevel"/>
    <w:tmpl w:val="AAC8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4DDB042F"/>
    <w:multiLevelType w:val="multilevel"/>
    <w:tmpl w:val="66067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4E2C3D7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6" w15:restartNumberingAfterBreak="0">
    <w:nsid w:val="4E763F62"/>
    <w:multiLevelType w:val="multilevel"/>
    <w:tmpl w:val="9536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4E7D5E71"/>
    <w:multiLevelType w:val="hybridMultilevel"/>
    <w:tmpl w:val="62245FAE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4F6A686C"/>
    <w:multiLevelType w:val="multilevel"/>
    <w:tmpl w:val="A5FC3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4F7634C4"/>
    <w:multiLevelType w:val="multilevel"/>
    <w:tmpl w:val="2410E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50A62816"/>
    <w:multiLevelType w:val="multilevel"/>
    <w:tmpl w:val="3B023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50FA5617"/>
    <w:multiLevelType w:val="multilevel"/>
    <w:tmpl w:val="DF08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51254DA0"/>
    <w:multiLevelType w:val="multilevel"/>
    <w:tmpl w:val="5A04D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51557195"/>
    <w:multiLevelType w:val="multilevel"/>
    <w:tmpl w:val="43B87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51974252"/>
    <w:multiLevelType w:val="hybridMultilevel"/>
    <w:tmpl w:val="EF4003DE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51B01086"/>
    <w:multiLevelType w:val="hybridMultilevel"/>
    <w:tmpl w:val="351AB5B2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1D21960"/>
    <w:multiLevelType w:val="multilevel"/>
    <w:tmpl w:val="47B68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51ED3BBC"/>
    <w:multiLevelType w:val="multilevel"/>
    <w:tmpl w:val="C0BA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52C5174F"/>
    <w:multiLevelType w:val="multilevel"/>
    <w:tmpl w:val="E9B08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53A6499F"/>
    <w:multiLevelType w:val="hybridMultilevel"/>
    <w:tmpl w:val="56E4F548"/>
    <w:lvl w:ilvl="0" w:tplc="9E6405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53A7081A"/>
    <w:multiLevelType w:val="multilevel"/>
    <w:tmpl w:val="0882E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547312FF"/>
    <w:multiLevelType w:val="multilevel"/>
    <w:tmpl w:val="DE224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54C14853"/>
    <w:multiLevelType w:val="multilevel"/>
    <w:tmpl w:val="DD7C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565B3179"/>
    <w:multiLevelType w:val="multilevel"/>
    <w:tmpl w:val="3A949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5760375E"/>
    <w:multiLevelType w:val="multilevel"/>
    <w:tmpl w:val="96D8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5799435E"/>
    <w:multiLevelType w:val="multilevel"/>
    <w:tmpl w:val="59DCBA9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 w15:restartNumberingAfterBreak="0">
    <w:nsid w:val="579943F2"/>
    <w:multiLevelType w:val="multilevel"/>
    <w:tmpl w:val="9E38341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 w15:restartNumberingAfterBreak="0">
    <w:nsid w:val="57D72677"/>
    <w:multiLevelType w:val="multilevel"/>
    <w:tmpl w:val="DE70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58340B94"/>
    <w:multiLevelType w:val="multilevel"/>
    <w:tmpl w:val="BEC2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594275EF"/>
    <w:multiLevelType w:val="multilevel"/>
    <w:tmpl w:val="567C4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594505EF"/>
    <w:multiLevelType w:val="multilevel"/>
    <w:tmpl w:val="868E6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5A855D55"/>
    <w:multiLevelType w:val="multilevel"/>
    <w:tmpl w:val="97E0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5B43529B"/>
    <w:multiLevelType w:val="multilevel"/>
    <w:tmpl w:val="997C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5BE64DB0"/>
    <w:multiLevelType w:val="multilevel"/>
    <w:tmpl w:val="22603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5C377F20"/>
    <w:multiLevelType w:val="multilevel"/>
    <w:tmpl w:val="6B28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5C752E0C"/>
    <w:multiLevelType w:val="multilevel"/>
    <w:tmpl w:val="A208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5D1E1E75"/>
    <w:multiLevelType w:val="multilevel"/>
    <w:tmpl w:val="48BA9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5DA372E7"/>
    <w:multiLevelType w:val="multilevel"/>
    <w:tmpl w:val="C594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5E0070A0"/>
    <w:multiLevelType w:val="multilevel"/>
    <w:tmpl w:val="19505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5ED3140C"/>
    <w:multiLevelType w:val="multilevel"/>
    <w:tmpl w:val="910CD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5FDD593A"/>
    <w:multiLevelType w:val="multilevel"/>
    <w:tmpl w:val="81A4F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603943F5"/>
    <w:multiLevelType w:val="multilevel"/>
    <w:tmpl w:val="92E01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61EB4024"/>
    <w:multiLevelType w:val="multilevel"/>
    <w:tmpl w:val="E4A2B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61F1237D"/>
    <w:multiLevelType w:val="hybridMultilevel"/>
    <w:tmpl w:val="B61E41A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6219156C"/>
    <w:multiLevelType w:val="multilevel"/>
    <w:tmpl w:val="FD9A9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63BB46D8"/>
    <w:multiLevelType w:val="hybridMultilevel"/>
    <w:tmpl w:val="FF762026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63CC5BC8"/>
    <w:multiLevelType w:val="hybridMultilevel"/>
    <w:tmpl w:val="11E6EAB0"/>
    <w:lvl w:ilvl="0" w:tplc="21F080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63D35114"/>
    <w:multiLevelType w:val="multilevel"/>
    <w:tmpl w:val="3FB2F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64043432"/>
    <w:multiLevelType w:val="multilevel"/>
    <w:tmpl w:val="3364023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9" w15:restartNumberingAfterBreak="0">
    <w:nsid w:val="6458536A"/>
    <w:multiLevelType w:val="multilevel"/>
    <w:tmpl w:val="C324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6462569F"/>
    <w:multiLevelType w:val="multilevel"/>
    <w:tmpl w:val="CDB8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64763EB6"/>
    <w:multiLevelType w:val="multilevel"/>
    <w:tmpl w:val="3DB0E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650950AD"/>
    <w:multiLevelType w:val="multilevel"/>
    <w:tmpl w:val="747E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65247308"/>
    <w:multiLevelType w:val="multilevel"/>
    <w:tmpl w:val="B4FCC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65BD52C5"/>
    <w:multiLevelType w:val="multilevel"/>
    <w:tmpl w:val="45D8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6618790E"/>
    <w:multiLevelType w:val="multilevel"/>
    <w:tmpl w:val="BDE6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669A6869"/>
    <w:multiLevelType w:val="multilevel"/>
    <w:tmpl w:val="8EB8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66E53914"/>
    <w:multiLevelType w:val="multilevel"/>
    <w:tmpl w:val="C2D61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6743315C"/>
    <w:multiLevelType w:val="hybridMultilevel"/>
    <w:tmpl w:val="9FF29A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680B4210"/>
    <w:multiLevelType w:val="multilevel"/>
    <w:tmpl w:val="46E87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68333A67"/>
    <w:multiLevelType w:val="multilevel"/>
    <w:tmpl w:val="5C44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683F1212"/>
    <w:multiLevelType w:val="multilevel"/>
    <w:tmpl w:val="BAA2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68491514"/>
    <w:multiLevelType w:val="multilevel"/>
    <w:tmpl w:val="AC1C5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685127CE"/>
    <w:multiLevelType w:val="hybridMultilevel"/>
    <w:tmpl w:val="2A6A916C"/>
    <w:lvl w:ilvl="0" w:tplc="938E24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68600361"/>
    <w:multiLevelType w:val="multilevel"/>
    <w:tmpl w:val="C2A81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691941A3"/>
    <w:multiLevelType w:val="multilevel"/>
    <w:tmpl w:val="A578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6A2F6773"/>
    <w:multiLevelType w:val="multilevel"/>
    <w:tmpl w:val="E3C6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6A5A4A32"/>
    <w:multiLevelType w:val="multilevel"/>
    <w:tmpl w:val="46C4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6AA75201"/>
    <w:multiLevelType w:val="multilevel"/>
    <w:tmpl w:val="49CEC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9" w15:restartNumberingAfterBreak="0">
    <w:nsid w:val="6B1679B3"/>
    <w:multiLevelType w:val="multilevel"/>
    <w:tmpl w:val="2288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6BA2682D"/>
    <w:multiLevelType w:val="multilevel"/>
    <w:tmpl w:val="87FE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6D371E65"/>
    <w:multiLevelType w:val="multilevel"/>
    <w:tmpl w:val="792AB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6D5066D7"/>
    <w:multiLevelType w:val="multilevel"/>
    <w:tmpl w:val="2AE636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3" w15:restartNumberingAfterBreak="0">
    <w:nsid w:val="6D7F7DD0"/>
    <w:multiLevelType w:val="multilevel"/>
    <w:tmpl w:val="C1321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6DB03B03"/>
    <w:multiLevelType w:val="multilevel"/>
    <w:tmpl w:val="5FB8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6DB04390"/>
    <w:multiLevelType w:val="multilevel"/>
    <w:tmpl w:val="7E5AC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6" w15:restartNumberingAfterBreak="0">
    <w:nsid w:val="6DEF2BDC"/>
    <w:multiLevelType w:val="multilevel"/>
    <w:tmpl w:val="A7C84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6E741BEE"/>
    <w:multiLevelType w:val="multilevel"/>
    <w:tmpl w:val="6E7E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6E9519F0"/>
    <w:multiLevelType w:val="hybridMultilevel"/>
    <w:tmpl w:val="A19C83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6F8E5984"/>
    <w:multiLevelType w:val="multilevel"/>
    <w:tmpl w:val="E484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70065496"/>
    <w:multiLevelType w:val="multilevel"/>
    <w:tmpl w:val="87381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708B41EC"/>
    <w:multiLevelType w:val="hybridMultilevel"/>
    <w:tmpl w:val="1938CE2C"/>
    <w:lvl w:ilvl="0" w:tplc="16D425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F0F0F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70C220E5"/>
    <w:multiLevelType w:val="hybridMultilevel"/>
    <w:tmpl w:val="4C8A97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71081D3D"/>
    <w:multiLevelType w:val="multilevel"/>
    <w:tmpl w:val="E8F6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71AA5A27"/>
    <w:multiLevelType w:val="multilevel"/>
    <w:tmpl w:val="BE72B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71C67FF5"/>
    <w:multiLevelType w:val="multilevel"/>
    <w:tmpl w:val="40EC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72EE6324"/>
    <w:multiLevelType w:val="multilevel"/>
    <w:tmpl w:val="63F2B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737226A7"/>
    <w:multiLevelType w:val="multilevel"/>
    <w:tmpl w:val="33BE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74105162"/>
    <w:multiLevelType w:val="multilevel"/>
    <w:tmpl w:val="A5B82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74AA7A1C"/>
    <w:multiLevelType w:val="multilevel"/>
    <w:tmpl w:val="D2C2E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74B4717A"/>
    <w:multiLevelType w:val="multilevel"/>
    <w:tmpl w:val="316C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7508168B"/>
    <w:multiLevelType w:val="multilevel"/>
    <w:tmpl w:val="007A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754F30AC"/>
    <w:multiLevelType w:val="multilevel"/>
    <w:tmpl w:val="DFCE8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761307EF"/>
    <w:multiLevelType w:val="multilevel"/>
    <w:tmpl w:val="1BC0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761F4975"/>
    <w:multiLevelType w:val="multilevel"/>
    <w:tmpl w:val="8BD29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76A03C0D"/>
    <w:multiLevelType w:val="multilevel"/>
    <w:tmpl w:val="D79E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76BD755D"/>
    <w:multiLevelType w:val="multilevel"/>
    <w:tmpl w:val="6EC8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76C10987"/>
    <w:multiLevelType w:val="multilevel"/>
    <w:tmpl w:val="3BF4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77583530"/>
    <w:multiLevelType w:val="multilevel"/>
    <w:tmpl w:val="724A2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7779339B"/>
    <w:multiLevelType w:val="multilevel"/>
    <w:tmpl w:val="E1341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77BC4406"/>
    <w:multiLevelType w:val="multilevel"/>
    <w:tmpl w:val="B8C28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77EE39A2"/>
    <w:multiLevelType w:val="multilevel"/>
    <w:tmpl w:val="726056A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2" w15:restartNumberingAfterBreak="0">
    <w:nsid w:val="78EF2A69"/>
    <w:multiLevelType w:val="multilevel"/>
    <w:tmpl w:val="8BF8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7A8D4C92"/>
    <w:multiLevelType w:val="multilevel"/>
    <w:tmpl w:val="8F10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7B040FAE"/>
    <w:multiLevelType w:val="multilevel"/>
    <w:tmpl w:val="8C3A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7B0F3E28"/>
    <w:multiLevelType w:val="multilevel"/>
    <w:tmpl w:val="A7168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7B595491"/>
    <w:multiLevelType w:val="multilevel"/>
    <w:tmpl w:val="F034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7B763757"/>
    <w:multiLevelType w:val="multilevel"/>
    <w:tmpl w:val="041F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278" w15:restartNumberingAfterBreak="0">
    <w:nsid w:val="7C9C4C89"/>
    <w:multiLevelType w:val="multilevel"/>
    <w:tmpl w:val="E8802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7CC60224"/>
    <w:multiLevelType w:val="hybridMultilevel"/>
    <w:tmpl w:val="A80C7E0A"/>
    <w:lvl w:ilvl="0" w:tplc="C79E6DA8">
      <w:start w:val="10"/>
      <w:numFmt w:val="bullet"/>
      <w:lvlText w:val="-"/>
      <w:lvlJc w:val="left"/>
      <w:pPr>
        <w:ind w:left="862" w:hanging="360"/>
      </w:pPr>
      <w:rPr>
        <w:rFonts w:ascii="Constantia" w:eastAsiaTheme="minorHAnsi" w:hAnsi="Constant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0" w15:restartNumberingAfterBreak="0">
    <w:nsid w:val="7D0160C3"/>
    <w:multiLevelType w:val="multilevel"/>
    <w:tmpl w:val="DF5A3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1" w15:restartNumberingAfterBreak="0">
    <w:nsid w:val="7DE63F68"/>
    <w:multiLevelType w:val="multilevel"/>
    <w:tmpl w:val="985A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7E445A7B"/>
    <w:multiLevelType w:val="multilevel"/>
    <w:tmpl w:val="C75E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7E4D2471"/>
    <w:multiLevelType w:val="multilevel"/>
    <w:tmpl w:val="5A969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7E677CD4"/>
    <w:multiLevelType w:val="multilevel"/>
    <w:tmpl w:val="3612A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7EFC528F"/>
    <w:multiLevelType w:val="multilevel"/>
    <w:tmpl w:val="D976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7FAD684F"/>
    <w:multiLevelType w:val="multilevel"/>
    <w:tmpl w:val="D1A4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5645155">
    <w:abstractNumId w:val="9"/>
  </w:num>
  <w:num w:numId="2" w16cid:durableId="782264008">
    <w:abstractNumId w:val="8"/>
  </w:num>
  <w:num w:numId="3" w16cid:durableId="1889565146">
    <w:abstractNumId w:val="8"/>
  </w:num>
  <w:num w:numId="4" w16cid:durableId="1826776665">
    <w:abstractNumId w:val="9"/>
  </w:num>
  <w:num w:numId="5" w16cid:durableId="296841986">
    <w:abstractNumId w:val="161"/>
  </w:num>
  <w:num w:numId="6" w16cid:durableId="986015258">
    <w:abstractNumId w:val="14"/>
  </w:num>
  <w:num w:numId="7" w16cid:durableId="501513515">
    <w:abstractNumId w:val="37"/>
  </w:num>
  <w:num w:numId="8" w16cid:durableId="1099176005">
    <w:abstractNumId w:val="7"/>
  </w:num>
  <w:num w:numId="9" w16cid:durableId="1606108826">
    <w:abstractNumId w:val="6"/>
  </w:num>
  <w:num w:numId="10" w16cid:durableId="266623532">
    <w:abstractNumId w:val="5"/>
  </w:num>
  <w:num w:numId="11" w16cid:durableId="736518774">
    <w:abstractNumId w:val="4"/>
  </w:num>
  <w:num w:numId="12" w16cid:durableId="753434398">
    <w:abstractNumId w:val="3"/>
  </w:num>
  <w:num w:numId="13" w16cid:durableId="181627890">
    <w:abstractNumId w:val="2"/>
  </w:num>
  <w:num w:numId="14" w16cid:durableId="1125587563">
    <w:abstractNumId w:val="1"/>
  </w:num>
  <w:num w:numId="15" w16cid:durableId="580330997">
    <w:abstractNumId w:val="0"/>
  </w:num>
  <w:num w:numId="16" w16cid:durableId="628978302">
    <w:abstractNumId w:val="104"/>
  </w:num>
  <w:num w:numId="17" w16cid:durableId="2086562203">
    <w:abstractNumId w:val="55"/>
  </w:num>
  <w:num w:numId="18" w16cid:durableId="1028676319">
    <w:abstractNumId w:val="228"/>
  </w:num>
  <w:num w:numId="19" w16cid:durableId="760680272">
    <w:abstractNumId w:val="97"/>
  </w:num>
  <w:num w:numId="20" w16cid:durableId="391079291">
    <w:abstractNumId w:val="279"/>
  </w:num>
  <w:num w:numId="21" w16cid:durableId="200437400">
    <w:abstractNumId w:val="216"/>
  </w:num>
  <w:num w:numId="22" w16cid:durableId="1405300104">
    <w:abstractNumId w:val="131"/>
  </w:num>
  <w:num w:numId="23" w16cid:durableId="467744791">
    <w:abstractNumId w:val="12"/>
  </w:num>
  <w:num w:numId="24" w16cid:durableId="936138279">
    <w:abstractNumId w:val="184"/>
  </w:num>
  <w:num w:numId="25" w16cid:durableId="1394427950">
    <w:abstractNumId w:val="177"/>
  </w:num>
  <w:num w:numId="26" w16cid:durableId="151414644">
    <w:abstractNumId w:val="75"/>
  </w:num>
  <w:num w:numId="27" w16cid:durableId="829557935">
    <w:abstractNumId w:val="146"/>
  </w:num>
  <w:num w:numId="28" w16cid:durableId="573199413">
    <w:abstractNumId w:val="154"/>
  </w:num>
  <w:num w:numId="29" w16cid:durableId="790854573">
    <w:abstractNumId w:val="215"/>
  </w:num>
  <w:num w:numId="30" w16cid:durableId="1284799909">
    <w:abstractNumId w:val="248"/>
  </w:num>
  <w:num w:numId="31" w16cid:durableId="7174772">
    <w:abstractNumId w:val="233"/>
  </w:num>
  <w:num w:numId="32" w16cid:durableId="1055733912">
    <w:abstractNumId w:val="189"/>
  </w:num>
  <w:num w:numId="33" w16cid:durableId="1459644472">
    <w:abstractNumId w:val="255"/>
  </w:num>
  <w:num w:numId="34" w16cid:durableId="205680835">
    <w:abstractNumId w:val="32"/>
  </w:num>
  <w:num w:numId="35" w16cid:durableId="820391209">
    <w:abstractNumId w:val="143"/>
  </w:num>
  <w:num w:numId="36" w16cid:durableId="1682048180">
    <w:abstractNumId w:val="72"/>
  </w:num>
  <w:num w:numId="37" w16cid:durableId="1211114098">
    <w:abstractNumId w:val="54"/>
  </w:num>
  <w:num w:numId="38" w16cid:durableId="1333483066">
    <w:abstractNumId w:val="111"/>
  </w:num>
  <w:num w:numId="39" w16cid:durableId="429933326">
    <w:abstractNumId w:val="114"/>
  </w:num>
  <w:num w:numId="40" w16cid:durableId="420371985">
    <w:abstractNumId w:val="252"/>
  </w:num>
  <w:num w:numId="41" w16cid:durableId="408383221">
    <w:abstractNumId w:val="185"/>
  </w:num>
  <w:num w:numId="42" w16cid:durableId="1093629616">
    <w:abstractNumId w:val="251"/>
  </w:num>
  <w:num w:numId="43" w16cid:durableId="306975199">
    <w:abstractNumId w:val="69"/>
  </w:num>
  <w:num w:numId="44" w16cid:durableId="1600988273">
    <w:abstractNumId w:val="129"/>
  </w:num>
  <w:num w:numId="45" w16cid:durableId="781268837">
    <w:abstractNumId w:val="250"/>
  </w:num>
  <w:num w:numId="46" w16cid:durableId="1973904346">
    <w:abstractNumId w:val="188"/>
  </w:num>
  <w:num w:numId="47" w16cid:durableId="1963219143">
    <w:abstractNumId w:val="226"/>
  </w:num>
  <w:num w:numId="48" w16cid:durableId="1217081195">
    <w:abstractNumId w:val="200"/>
  </w:num>
  <w:num w:numId="49" w16cid:durableId="83914202">
    <w:abstractNumId w:val="193"/>
  </w:num>
  <w:num w:numId="50" w16cid:durableId="1303729419">
    <w:abstractNumId w:val="82"/>
  </w:num>
  <w:num w:numId="51" w16cid:durableId="753477471">
    <w:abstractNumId w:val="145"/>
  </w:num>
  <w:num w:numId="52" w16cid:durableId="894853012">
    <w:abstractNumId w:val="34"/>
  </w:num>
  <w:num w:numId="53" w16cid:durableId="2056079227">
    <w:abstractNumId w:val="39"/>
  </w:num>
  <w:num w:numId="54" w16cid:durableId="786656505">
    <w:abstractNumId w:val="41"/>
  </w:num>
  <w:num w:numId="55" w16cid:durableId="1476802876">
    <w:abstractNumId w:val="204"/>
  </w:num>
  <w:num w:numId="56" w16cid:durableId="257568742">
    <w:abstractNumId w:val="281"/>
  </w:num>
  <w:num w:numId="57" w16cid:durableId="1430084312">
    <w:abstractNumId w:val="249"/>
  </w:num>
  <w:num w:numId="58" w16cid:durableId="914244960">
    <w:abstractNumId w:val="236"/>
  </w:num>
  <w:num w:numId="59" w16cid:durableId="1805347022">
    <w:abstractNumId w:val="280"/>
  </w:num>
  <w:num w:numId="60" w16cid:durableId="1848907894">
    <w:abstractNumId w:val="11"/>
  </w:num>
  <w:num w:numId="61" w16cid:durableId="1548183272">
    <w:abstractNumId w:val="100"/>
  </w:num>
  <w:num w:numId="62" w16cid:durableId="551894066">
    <w:abstractNumId w:val="53"/>
  </w:num>
  <w:num w:numId="63" w16cid:durableId="1514879158">
    <w:abstractNumId w:val="48"/>
  </w:num>
  <w:num w:numId="64" w16cid:durableId="2123649624">
    <w:abstractNumId w:val="196"/>
  </w:num>
  <w:num w:numId="65" w16cid:durableId="444079566">
    <w:abstractNumId w:val="74"/>
  </w:num>
  <w:num w:numId="66" w16cid:durableId="12457789">
    <w:abstractNumId w:val="106"/>
  </w:num>
  <w:num w:numId="67" w16cid:durableId="947463795">
    <w:abstractNumId w:val="125"/>
  </w:num>
  <w:num w:numId="68" w16cid:durableId="1878463569">
    <w:abstractNumId w:val="24"/>
  </w:num>
  <w:num w:numId="69" w16cid:durableId="1302541166">
    <w:abstractNumId w:val="84"/>
  </w:num>
  <w:num w:numId="70" w16cid:durableId="921836648">
    <w:abstractNumId w:val="159"/>
  </w:num>
  <w:num w:numId="71" w16cid:durableId="1757092189">
    <w:abstractNumId w:val="27"/>
  </w:num>
  <w:num w:numId="72" w16cid:durableId="675228253">
    <w:abstractNumId w:val="109"/>
  </w:num>
  <w:num w:numId="73" w16cid:durableId="2003199687">
    <w:abstractNumId w:val="219"/>
  </w:num>
  <w:num w:numId="74" w16cid:durableId="1879008793">
    <w:abstractNumId w:val="128"/>
  </w:num>
  <w:num w:numId="75" w16cid:durableId="898782272">
    <w:abstractNumId w:val="70"/>
  </w:num>
  <w:num w:numId="76" w16cid:durableId="28261399">
    <w:abstractNumId w:val="181"/>
  </w:num>
  <w:num w:numId="77" w16cid:durableId="869150547">
    <w:abstractNumId w:val="242"/>
  </w:num>
  <w:num w:numId="78" w16cid:durableId="1688797219">
    <w:abstractNumId w:val="130"/>
  </w:num>
  <w:num w:numId="79" w16cid:durableId="4865011">
    <w:abstractNumId w:val="258"/>
  </w:num>
  <w:num w:numId="80" w16cid:durableId="502552369">
    <w:abstractNumId w:val="91"/>
  </w:num>
  <w:num w:numId="81" w16cid:durableId="890770351">
    <w:abstractNumId w:val="134"/>
  </w:num>
  <w:num w:numId="82" w16cid:durableId="1333408611">
    <w:abstractNumId w:val="195"/>
  </w:num>
  <w:num w:numId="83" w16cid:durableId="1757626641">
    <w:abstractNumId w:val="51"/>
  </w:num>
  <w:num w:numId="84" w16cid:durableId="1404716569">
    <w:abstractNumId w:val="271"/>
  </w:num>
  <w:num w:numId="85" w16cid:durableId="1186865900">
    <w:abstractNumId w:val="218"/>
  </w:num>
  <w:num w:numId="86" w16cid:durableId="109476566">
    <w:abstractNumId w:val="126"/>
  </w:num>
  <w:num w:numId="87" w16cid:durableId="92211895">
    <w:abstractNumId w:val="149"/>
  </w:num>
  <w:num w:numId="88" w16cid:durableId="1009409977">
    <w:abstractNumId w:val="182"/>
  </w:num>
  <w:num w:numId="89" w16cid:durableId="679814111">
    <w:abstractNumId w:val="47"/>
  </w:num>
  <w:num w:numId="90" w16cid:durableId="1884365936">
    <w:abstractNumId w:val="241"/>
  </w:num>
  <w:num w:numId="91" w16cid:durableId="1024477759">
    <w:abstractNumId w:val="35"/>
  </w:num>
  <w:num w:numId="92" w16cid:durableId="1137533007">
    <w:abstractNumId w:val="85"/>
  </w:num>
  <w:num w:numId="93" w16cid:durableId="1007713568">
    <w:abstractNumId w:val="274"/>
  </w:num>
  <w:num w:numId="94" w16cid:durableId="974062996">
    <w:abstractNumId w:val="278"/>
  </w:num>
  <w:num w:numId="95" w16cid:durableId="309867588">
    <w:abstractNumId w:val="141"/>
  </w:num>
  <w:num w:numId="96" w16cid:durableId="514345770">
    <w:abstractNumId w:val="148"/>
  </w:num>
  <w:num w:numId="97" w16cid:durableId="2135561227">
    <w:abstractNumId w:val="162"/>
  </w:num>
  <w:num w:numId="98" w16cid:durableId="539897613">
    <w:abstractNumId w:val="59"/>
  </w:num>
  <w:num w:numId="99" w16cid:durableId="625114364">
    <w:abstractNumId w:val="108"/>
  </w:num>
  <w:num w:numId="100" w16cid:durableId="2077360278">
    <w:abstractNumId w:val="79"/>
  </w:num>
  <w:num w:numId="101" w16cid:durableId="1986618823">
    <w:abstractNumId w:val="152"/>
  </w:num>
  <w:num w:numId="102" w16cid:durableId="1651515122">
    <w:abstractNumId w:val="199"/>
  </w:num>
  <w:num w:numId="103" w16cid:durableId="961956000">
    <w:abstractNumId w:val="178"/>
  </w:num>
  <w:num w:numId="104" w16cid:durableId="167525299">
    <w:abstractNumId w:val="205"/>
  </w:num>
  <w:num w:numId="105" w16cid:durableId="1312056669">
    <w:abstractNumId w:val="275"/>
  </w:num>
  <w:num w:numId="106" w16cid:durableId="1863085515">
    <w:abstractNumId w:val="220"/>
  </w:num>
  <w:num w:numId="107" w16cid:durableId="1777603340">
    <w:abstractNumId w:val="222"/>
  </w:num>
  <w:num w:numId="108" w16cid:durableId="597757574">
    <w:abstractNumId w:val="198"/>
  </w:num>
  <w:num w:numId="109" w16cid:durableId="1182738815">
    <w:abstractNumId w:val="50"/>
  </w:num>
  <w:num w:numId="110" w16cid:durableId="523594612">
    <w:abstractNumId w:val="66"/>
  </w:num>
  <w:num w:numId="111" w16cid:durableId="477188063">
    <w:abstractNumId w:val="213"/>
  </w:num>
  <w:num w:numId="112" w16cid:durableId="765032504">
    <w:abstractNumId w:val="167"/>
  </w:num>
  <w:num w:numId="113" w16cid:durableId="737361833">
    <w:abstractNumId w:val="73"/>
  </w:num>
  <w:num w:numId="114" w16cid:durableId="1794784001">
    <w:abstractNumId w:val="172"/>
  </w:num>
  <w:num w:numId="115" w16cid:durableId="2122459265">
    <w:abstractNumId w:val="76"/>
  </w:num>
  <w:num w:numId="116" w16cid:durableId="29691654">
    <w:abstractNumId w:val="277"/>
  </w:num>
  <w:num w:numId="117" w16cid:durableId="17777606">
    <w:abstractNumId w:val="175"/>
  </w:num>
  <w:num w:numId="118" w16cid:durableId="21784690">
    <w:abstractNumId w:val="62"/>
  </w:num>
  <w:num w:numId="119" w16cid:durableId="540746680">
    <w:abstractNumId w:val="112"/>
  </w:num>
  <w:num w:numId="120" w16cid:durableId="915817572">
    <w:abstractNumId w:val="36"/>
  </w:num>
  <w:num w:numId="121" w16cid:durableId="632564000">
    <w:abstractNumId w:val="285"/>
  </w:num>
  <w:num w:numId="122" w16cid:durableId="98841587">
    <w:abstractNumId w:val="245"/>
  </w:num>
  <w:num w:numId="123" w16cid:durableId="1493251647">
    <w:abstractNumId w:val="139"/>
  </w:num>
  <w:num w:numId="124" w16cid:durableId="1044718590">
    <w:abstractNumId w:val="144"/>
  </w:num>
  <w:num w:numId="125" w16cid:durableId="1545748313">
    <w:abstractNumId w:val="15"/>
  </w:num>
  <w:num w:numId="126" w16cid:durableId="1237284310">
    <w:abstractNumId w:val="263"/>
  </w:num>
  <w:num w:numId="127" w16cid:durableId="555580922">
    <w:abstractNumId w:val="235"/>
  </w:num>
  <w:num w:numId="128" w16cid:durableId="941645655">
    <w:abstractNumId w:val="96"/>
  </w:num>
  <w:num w:numId="129" w16cid:durableId="930426815">
    <w:abstractNumId w:val="170"/>
  </w:num>
  <w:num w:numId="130" w16cid:durableId="64299292">
    <w:abstractNumId w:val="240"/>
  </w:num>
  <w:num w:numId="131" w16cid:durableId="567038445">
    <w:abstractNumId w:val="77"/>
  </w:num>
  <w:num w:numId="132" w16cid:durableId="872227803">
    <w:abstractNumId w:val="117"/>
  </w:num>
  <w:num w:numId="133" w16cid:durableId="2035224647">
    <w:abstractNumId w:val="187"/>
  </w:num>
  <w:num w:numId="134" w16cid:durableId="2112890269">
    <w:abstractNumId w:val="92"/>
  </w:num>
  <w:num w:numId="135" w16cid:durableId="895623257">
    <w:abstractNumId w:val="136"/>
  </w:num>
  <w:num w:numId="136" w16cid:durableId="912279464">
    <w:abstractNumId w:val="95"/>
  </w:num>
  <w:num w:numId="137" w16cid:durableId="880753605">
    <w:abstractNumId w:val="103"/>
  </w:num>
  <w:num w:numId="138" w16cid:durableId="1892299388">
    <w:abstractNumId w:val="88"/>
  </w:num>
  <w:num w:numId="139" w16cid:durableId="875237059">
    <w:abstractNumId w:val="267"/>
  </w:num>
  <w:num w:numId="140" w16cid:durableId="1949851757">
    <w:abstractNumId w:val="276"/>
  </w:num>
  <w:num w:numId="141" w16cid:durableId="1796563179">
    <w:abstractNumId w:val="17"/>
  </w:num>
  <w:num w:numId="142" w16cid:durableId="331639716">
    <w:abstractNumId w:val="203"/>
  </w:num>
  <w:num w:numId="143" w16cid:durableId="437680574">
    <w:abstractNumId w:val="67"/>
  </w:num>
  <w:num w:numId="144" w16cid:durableId="1846630754">
    <w:abstractNumId w:val="123"/>
  </w:num>
  <w:num w:numId="145" w16cid:durableId="1488327891">
    <w:abstractNumId w:val="173"/>
  </w:num>
  <w:num w:numId="146" w16cid:durableId="1544706246">
    <w:abstractNumId w:val="93"/>
  </w:num>
  <w:num w:numId="147" w16cid:durableId="1274364872">
    <w:abstractNumId w:val="211"/>
  </w:num>
  <w:num w:numId="148" w16cid:durableId="1258441925">
    <w:abstractNumId w:val="270"/>
  </w:num>
  <w:num w:numId="149" w16cid:durableId="1714310127">
    <w:abstractNumId w:val="224"/>
  </w:num>
  <w:num w:numId="150" w16cid:durableId="822427452">
    <w:abstractNumId w:val="176"/>
  </w:num>
  <w:num w:numId="151" w16cid:durableId="1935895555">
    <w:abstractNumId w:val="80"/>
  </w:num>
  <w:num w:numId="152" w16cid:durableId="1508013348">
    <w:abstractNumId w:val="19"/>
  </w:num>
  <w:num w:numId="153" w16cid:durableId="1882014125">
    <w:abstractNumId w:val="163"/>
  </w:num>
  <w:num w:numId="154" w16cid:durableId="124348279">
    <w:abstractNumId w:val="221"/>
  </w:num>
  <w:num w:numId="155" w16cid:durableId="2109498359">
    <w:abstractNumId w:val="38"/>
  </w:num>
  <w:num w:numId="156" w16cid:durableId="799764626">
    <w:abstractNumId w:val="124"/>
  </w:num>
  <w:num w:numId="157" w16cid:durableId="1117141116">
    <w:abstractNumId w:val="230"/>
  </w:num>
  <w:num w:numId="158" w16cid:durableId="982002901">
    <w:abstractNumId w:val="208"/>
  </w:num>
  <w:num w:numId="159" w16cid:durableId="338851362">
    <w:abstractNumId w:val="46"/>
  </w:num>
  <w:num w:numId="160" w16cid:durableId="622615874">
    <w:abstractNumId w:val="164"/>
  </w:num>
  <w:num w:numId="161" w16cid:durableId="85537014">
    <w:abstractNumId w:val="272"/>
  </w:num>
  <w:num w:numId="162" w16cid:durableId="1494877477">
    <w:abstractNumId w:val="40"/>
  </w:num>
  <w:num w:numId="163" w16cid:durableId="1950043455">
    <w:abstractNumId w:val="49"/>
  </w:num>
  <w:num w:numId="164" w16cid:durableId="208686843">
    <w:abstractNumId w:val="98"/>
  </w:num>
  <w:num w:numId="165" w16cid:durableId="1395425258">
    <w:abstractNumId w:val="101"/>
  </w:num>
  <w:num w:numId="166" w16cid:durableId="230307973">
    <w:abstractNumId w:val="22"/>
  </w:num>
  <w:num w:numId="167" w16cid:durableId="219295646">
    <w:abstractNumId w:val="286"/>
  </w:num>
  <w:num w:numId="168" w16cid:durableId="146291396">
    <w:abstractNumId w:val="57"/>
  </w:num>
  <w:num w:numId="169" w16cid:durableId="1748529676">
    <w:abstractNumId w:val="151"/>
  </w:num>
  <w:num w:numId="170" w16cid:durableId="88475425">
    <w:abstractNumId w:val="20"/>
  </w:num>
  <w:num w:numId="171" w16cid:durableId="826289011">
    <w:abstractNumId w:val="110"/>
  </w:num>
  <w:num w:numId="172" w16cid:durableId="803238404">
    <w:abstractNumId w:val="86"/>
  </w:num>
  <w:num w:numId="173" w16cid:durableId="1772505388">
    <w:abstractNumId w:val="61"/>
  </w:num>
  <w:num w:numId="174" w16cid:durableId="427895792">
    <w:abstractNumId w:val="186"/>
  </w:num>
  <w:num w:numId="175" w16cid:durableId="1831211905">
    <w:abstractNumId w:val="156"/>
  </w:num>
  <w:num w:numId="176" w16cid:durableId="1599564278">
    <w:abstractNumId w:val="229"/>
  </w:num>
  <w:num w:numId="177" w16cid:durableId="2012446317">
    <w:abstractNumId w:val="153"/>
  </w:num>
  <w:num w:numId="178" w16cid:durableId="996573152">
    <w:abstractNumId w:val="257"/>
  </w:num>
  <w:num w:numId="179" w16cid:durableId="1636518506">
    <w:abstractNumId w:val="269"/>
  </w:num>
  <w:num w:numId="180" w16cid:durableId="209419979">
    <w:abstractNumId w:val="282"/>
  </w:num>
  <w:num w:numId="181" w16cid:durableId="1259362809">
    <w:abstractNumId w:val="33"/>
  </w:num>
  <w:num w:numId="182" w16cid:durableId="1820462697">
    <w:abstractNumId w:val="246"/>
  </w:num>
  <w:num w:numId="183" w16cid:durableId="191693491">
    <w:abstractNumId w:val="283"/>
  </w:num>
  <w:num w:numId="184" w16cid:durableId="753934348">
    <w:abstractNumId w:val="160"/>
  </w:num>
  <w:num w:numId="185" w16cid:durableId="2053261443">
    <w:abstractNumId w:val="122"/>
  </w:num>
  <w:num w:numId="186" w16cid:durableId="1119839788">
    <w:abstractNumId w:val="26"/>
  </w:num>
  <w:num w:numId="187" w16cid:durableId="803699145">
    <w:abstractNumId w:val="179"/>
  </w:num>
  <w:num w:numId="188" w16cid:durableId="1328900055">
    <w:abstractNumId w:val="247"/>
  </w:num>
  <w:num w:numId="189" w16cid:durableId="546377146">
    <w:abstractNumId w:val="209"/>
  </w:num>
  <w:num w:numId="190" w16cid:durableId="1172531176">
    <w:abstractNumId w:val="197"/>
  </w:num>
  <w:num w:numId="191" w16cid:durableId="662129573">
    <w:abstractNumId w:val="284"/>
  </w:num>
  <w:num w:numId="192" w16cid:durableId="1256790406">
    <w:abstractNumId w:val="158"/>
  </w:num>
  <w:num w:numId="193" w16cid:durableId="2064326844">
    <w:abstractNumId w:val="16"/>
  </w:num>
  <w:num w:numId="194" w16cid:durableId="1064370665">
    <w:abstractNumId w:val="265"/>
  </w:num>
  <w:num w:numId="195" w16cid:durableId="311714356">
    <w:abstractNumId w:val="65"/>
  </w:num>
  <w:num w:numId="196" w16cid:durableId="1034113047">
    <w:abstractNumId w:val="132"/>
  </w:num>
  <w:num w:numId="197" w16cid:durableId="1965500070">
    <w:abstractNumId w:val="212"/>
  </w:num>
  <w:num w:numId="198" w16cid:durableId="1908875550">
    <w:abstractNumId w:val="264"/>
  </w:num>
  <w:num w:numId="199" w16cid:durableId="219942536">
    <w:abstractNumId w:val="120"/>
  </w:num>
  <w:num w:numId="200" w16cid:durableId="1319378810">
    <w:abstractNumId w:val="137"/>
  </w:num>
  <w:num w:numId="201" w16cid:durableId="1229880468">
    <w:abstractNumId w:val="183"/>
  </w:num>
  <w:num w:numId="202" w16cid:durableId="1252274780">
    <w:abstractNumId w:val="78"/>
  </w:num>
  <w:num w:numId="203" w16cid:durableId="1576865892">
    <w:abstractNumId w:val="155"/>
  </w:num>
  <w:num w:numId="204" w16cid:durableId="1870097711">
    <w:abstractNumId w:val="260"/>
  </w:num>
  <w:num w:numId="205" w16cid:durableId="439226433">
    <w:abstractNumId w:val="259"/>
  </w:num>
  <w:num w:numId="206" w16cid:durableId="502816277">
    <w:abstractNumId w:val="105"/>
  </w:num>
  <w:num w:numId="207" w16cid:durableId="1387753881">
    <w:abstractNumId w:val="25"/>
  </w:num>
  <w:num w:numId="208" w16cid:durableId="1459952502">
    <w:abstractNumId w:val="133"/>
  </w:num>
  <w:num w:numId="209" w16cid:durableId="1610041345">
    <w:abstractNumId w:val="135"/>
  </w:num>
  <w:num w:numId="210" w16cid:durableId="1969972383">
    <w:abstractNumId w:val="45"/>
  </w:num>
  <w:num w:numId="211" w16cid:durableId="1280723813">
    <w:abstractNumId w:val="253"/>
  </w:num>
  <w:num w:numId="212" w16cid:durableId="1691833462">
    <w:abstractNumId w:val="56"/>
  </w:num>
  <w:num w:numId="213" w16cid:durableId="93327284">
    <w:abstractNumId w:val="232"/>
  </w:num>
  <w:num w:numId="214" w16cid:durableId="1356884487">
    <w:abstractNumId w:val="244"/>
  </w:num>
  <w:num w:numId="215" w16cid:durableId="2143839858">
    <w:abstractNumId w:val="207"/>
  </w:num>
  <w:num w:numId="216" w16cid:durableId="1166018867">
    <w:abstractNumId w:val="225"/>
  </w:num>
  <w:num w:numId="217" w16cid:durableId="992296588">
    <w:abstractNumId w:val="58"/>
  </w:num>
  <w:num w:numId="218" w16cid:durableId="1545753321">
    <w:abstractNumId w:val="192"/>
  </w:num>
  <w:num w:numId="219" w16cid:durableId="116994120">
    <w:abstractNumId w:val="268"/>
  </w:num>
  <w:num w:numId="220" w16cid:durableId="1551186499">
    <w:abstractNumId w:val="223"/>
  </w:num>
  <w:num w:numId="221" w16cid:durableId="1869172005">
    <w:abstractNumId w:val="234"/>
  </w:num>
  <w:num w:numId="222" w16cid:durableId="1511142584">
    <w:abstractNumId w:val="174"/>
  </w:num>
  <w:num w:numId="223" w16cid:durableId="1731608736">
    <w:abstractNumId w:val="118"/>
  </w:num>
  <w:num w:numId="224" w16cid:durableId="1214584615">
    <w:abstractNumId w:val="273"/>
  </w:num>
  <w:num w:numId="225" w16cid:durableId="966396481">
    <w:abstractNumId w:val="262"/>
  </w:num>
  <w:num w:numId="226" w16cid:durableId="573927894">
    <w:abstractNumId w:val="13"/>
  </w:num>
  <w:num w:numId="227" w16cid:durableId="731392152">
    <w:abstractNumId w:val="239"/>
  </w:num>
  <w:num w:numId="228" w16cid:durableId="1341740674">
    <w:abstractNumId w:val="44"/>
  </w:num>
  <w:num w:numId="229" w16cid:durableId="1608734241">
    <w:abstractNumId w:val="42"/>
  </w:num>
  <w:num w:numId="230" w16cid:durableId="756168598">
    <w:abstractNumId w:val="18"/>
  </w:num>
  <w:num w:numId="231" w16cid:durableId="1792505971">
    <w:abstractNumId w:val="99"/>
  </w:num>
  <w:num w:numId="232" w16cid:durableId="1623609149">
    <w:abstractNumId w:val="81"/>
  </w:num>
  <w:num w:numId="233" w16cid:durableId="1454328392">
    <w:abstractNumId w:val="89"/>
  </w:num>
  <w:num w:numId="234" w16cid:durableId="1617442146">
    <w:abstractNumId w:val="217"/>
  </w:num>
  <w:num w:numId="235" w16cid:durableId="824012652">
    <w:abstractNumId w:val="90"/>
  </w:num>
  <w:num w:numId="236" w16cid:durableId="1975913434">
    <w:abstractNumId w:val="210"/>
  </w:num>
  <w:num w:numId="237" w16cid:durableId="1694452138">
    <w:abstractNumId w:val="231"/>
  </w:num>
  <w:num w:numId="238" w16cid:durableId="1920747785">
    <w:abstractNumId w:val="127"/>
  </w:num>
  <w:num w:numId="239" w16cid:durableId="928348824">
    <w:abstractNumId w:val="87"/>
  </w:num>
  <w:num w:numId="240" w16cid:durableId="548498509">
    <w:abstractNumId w:val="113"/>
  </w:num>
  <w:num w:numId="241" w16cid:durableId="1515682041">
    <w:abstractNumId w:val="60"/>
  </w:num>
  <w:num w:numId="242" w16cid:durableId="1847673615">
    <w:abstractNumId w:val="147"/>
  </w:num>
  <w:num w:numId="243" w16cid:durableId="1497694466">
    <w:abstractNumId w:val="237"/>
  </w:num>
  <w:num w:numId="244" w16cid:durableId="1104694595">
    <w:abstractNumId w:val="166"/>
  </w:num>
  <w:num w:numId="245" w16cid:durableId="180780832">
    <w:abstractNumId w:val="169"/>
  </w:num>
  <w:num w:numId="246" w16cid:durableId="1730378471">
    <w:abstractNumId w:val="115"/>
  </w:num>
  <w:num w:numId="247" w16cid:durableId="797450476">
    <w:abstractNumId w:val="138"/>
  </w:num>
  <w:num w:numId="248" w16cid:durableId="235094860">
    <w:abstractNumId w:val="107"/>
  </w:num>
  <w:num w:numId="249" w16cid:durableId="2069299290">
    <w:abstractNumId w:val="266"/>
  </w:num>
  <w:num w:numId="250" w16cid:durableId="1088424245">
    <w:abstractNumId w:val="102"/>
  </w:num>
  <w:num w:numId="251" w16cid:durableId="1962877181">
    <w:abstractNumId w:val="243"/>
  </w:num>
  <w:num w:numId="252" w16cid:durableId="1524978115">
    <w:abstractNumId w:val="165"/>
  </w:num>
  <w:num w:numId="253" w16cid:durableId="1963076801">
    <w:abstractNumId w:val="238"/>
  </w:num>
  <w:num w:numId="254" w16cid:durableId="2011251608">
    <w:abstractNumId w:val="68"/>
  </w:num>
  <w:num w:numId="255" w16cid:durableId="62918846">
    <w:abstractNumId w:val="119"/>
  </w:num>
  <w:num w:numId="256" w16cid:durableId="209419063">
    <w:abstractNumId w:val="30"/>
  </w:num>
  <w:num w:numId="257" w16cid:durableId="148913466">
    <w:abstractNumId w:val="142"/>
  </w:num>
  <w:num w:numId="258" w16cid:durableId="1030111855">
    <w:abstractNumId w:val="83"/>
  </w:num>
  <w:num w:numId="259" w16cid:durableId="1896812386">
    <w:abstractNumId w:val="171"/>
  </w:num>
  <w:num w:numId="260" w16cid:durableId="1450121973">
    <w:abstractNumId w:val="194"/>
  </w:num>
  <w:num w:numId="261" w16cid:durableId="686173481">
    <w:abstractNumId w:val="180"/>
  </w:num>
  <w:num w:numId="262" w16cid:durableId="1383748347">
    <w:abstractNumId w:val="157"/>
  </w:num>
  <w:num w:numId="263" w16cid:durableId="506140957">
    <w:abstractNumId w:val="140"/>
  </w:num>
  <w:num w:numId="264" w16cid:durableId="422923443">
    <w:abstractNumId w:val="28"/>
  </w:num>
  <w:num w:numId="265" w16cid:durableId="1492982188">
    <w:abstractNumId w:val="150"/>
  </w:num>
  <w:num w:numId="266" w16cid:durableId="1547373705">
    <w:abstractNumId w:val="63"/>
  </w:num>
  <w:num w:numId="267" w16cid:durableId="19203475">
    <w:abstractNumId w:val="31"/>
  </w:num>
  <w:num w:numId="268" w16cid:durableId="1633975190">
    <w:abstractNumId w:val="10"/>
  </w:num>
  <w:num w:numId="269" w16cid:durableId="63769001">
    <w:abstractNumId w:val="261"/>
  </w:num>
  <w:num w:numId="270" w16cid:durableId="495076681">
    <w:abstractNumId w:val="202"/>
  </w:num>
  <w:num w:numId="271" w16cid:durableId="640304194">
    <w:abstractNumId w:val="116"/>
  </w:num>
  <w:num w:numId="272" w16cid:durableId="1947694993">
    <w:abstractNumId w:val="168"/>
  </w:num>
  <w:num w:numId="273" w16cid:durableId="1092160698">
    <w:abstractNumId w:val="191"/>
  </w:num>
  <w:num w:numId="274" w16cid:durableId="718166953">
    <w:abstractNumId w:val="254"/>
  </w:num>
  <w:num w:numId="275" w16cid:durableId="1288660057">
    <w:abstractNumId w:val="23"/>
  </w:num>
  <w:num w:numId="276" w16cid:durableId="1244993083">
    <w:abstractNumId w:val="227"/>
  </w:num>
  <w:num w:numId="277" w16cid:durableId="1284383414">
    <w:abstractNumId w:val="71"/>
  </w:num>
  <w:num w:numId="278" w16cid:durableId="1769429394">
    <w:abstractNumId w:val="201"/>
  </w:num>
  <w:num w:numId="279" w16cid:durableId="610093191">
    <w:abstractNumId w:val="29"/>
  </w:num>
  <w:num w:numId="280" w16cid:durableId="545600508">
    <w:abstractNumId w:val="64"/>
  </w:num>
  <w:num w:numId="281" w16cid:durableId="618416675">
    <w:abstractNumId w:val="52"/>
  </w:num>
  <w:num w:numId="282" w16cid:durableId="1950813690">
    <w:abstractNumId w:val="256"/>
  </w:num>
  <w:num w:numId="283" w16cid:durableId="247735952">
    <w:abstractNumId w:val="190"/>
  </w:num>
  <w:num w:numId="284" w16cid:durableId="1686589129">
    <w:abstractNumId w:val="43"/>
  </w:num>
  <w:num w:numId="285" w16cid:durableId="1022629466">
    <w:abstractNumId w:val="121"/>
  </w:num>
  <w:num w:numId="286" w16cid:durableId="629172159">
    <w:abstractNumId w:val="94"/>
  </w:num>
  <w:num w:numId="287" w16cid:durableId="1272053966">
    <w:abstractNumId w:val="214"/>
  </w:num>
  <w:num w:numId="288" w16cid:durableId="1199851903">
    <w:abstractNumId w:val="21"/>
  </w:num>
  <w:num w:numId="289" w16cid:durableId="2015957607">
    <w:abstractNumId w:val="2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8FD"/>
    <w:rsid w:val="00001EBC"/>
    <w:rsid w:val="000076B0"/>
    <w:rsid w:val="00057138"/>
    <w:rsid w:val="00065FDF"/>
    <w:rsid w:val="00071025"/>
    <w:rsid w:val="000715CD"/>
    <w:rsid w:val="00090AF7"/>
    <w:rsid w:val="000916DF"/>
    <w:rsid w:val="000A3B24"/>
    <w:rsid w:val="000D0672"/>
    <w:rsid w:val="000F3584"/>
    <w:rsid w:val="000F630B"/>
    <w:rsid w:val="00100E78"/>
    <w:rsid w:val="00105BE1"/>
    <w:rsid w:val="00107370"/>
    <w:rsid w:val="001322E9"/>
    <w:rsid w:val="001560A6"/>
    <w:rsid w:val="0017615F"/>
    <w:rsid w:val="00190E64"/>
    <w:rsid w:val="00193DC2"/>
    <w:rsid w:val="0019693F"/>
    <w:rsid w:val="001A3CBF"/>
    <w:rsid w:val="001B6052"/>
    <w:rsid w:val="001C7619"/>
    <w:rsid w:val="001D0223"/>
    <w:rsid w:val="001D315F"/>
    <w:rsid w:val="001D59D8"/>
    <w:rsid w:val="001E0CEE"/>
    <w:rsid w:val="001E6281"/>
    <w:rsid w:val="001F0969"/>
    <w:rsid w:val="001F62F1"/>
    <w:rsid w:val="0021442D"/>
    <w:rsid w:val="002226EB"/>
    <w:rsid w:val="00225AC0"/>
    <w:rsid w:val="00233A16"/>
    <w:rsid w:val="00236ABB"/>
    <w:rsid w:val="002554CD"/>
    <w:rsid w:val="00291330"/>
    <w:rsid w:val="00293B83"/>
    <w:rsid w:val="002A1AAD"/>
    <w:rsid w:val="002A47F0"/>
    <w:rsid w:val="002B4294"/>
    <w:rsid w:val="002B54FA"/>
    <w:rsid w:val="002C5EFD"/>
    <w:rsid w:val="002C6C33"/>
    <w:rsid w:val="002D5D7D"/>
    <w:rsid w:val="002E51F5"/>
    <w:rsid w:val="002E67F6"/>
    <w:rsid w:val="002F16BD"/>
    <w:rsid w:val="002F21D6"/>
    <w:rsid w:val="00305970"/>
    <w:rsid w:val="00306B58"/>
    <w:rsid w:val="00310F40"/>
    <w:rsid w:val="003122CB"/>
    <w:rsid w:val="00314FAA"/>
    <w:rsid w:val="00315308"/>
    <w:rsid w:val="00333D0D"/>
    <w:rsid w:val="003360EE"/>
    <w:rsid w:val="00341184"/>
    <w:rsid w:val="003459C7"/>
    <w:rsid w:val="003508E3"/>
    <w:rsid w:val="00354D6D"/>
    <w:rsid w:val="00382E55"/>
    <w:rsid w:val="003858C5"/>
    <w:rsid w:val="00394E0E"/>
    <w:rsid w:val="003A7985"/>
    <w:rsid w:val="003B3510"/>
    <w:rsid w:val="003B5FE4"/>
    <w:rsid w:val="003D2D35"/>
    <w:rsid w:val="003D4EDB"/>
    <w:rsid w:val="003D7E93"/>
    <w:rsid w:val="003E73B8"/>
    <w:rsid w:val="003F668C"/>
    <w:rsid w:val="00405A3B"/>
    <w:rsid w:val="00416B00"/>
    <w:rsid w:val="004178C8"/>
    <w:rsid w:val="00420ACA"/>
    <w:rsid w:val="00423E2E"/>
    <w:rsid w:val="004257B3"/>
    <w:rsid w:val="004260B1"/>
    <w:rsid w:val="0043634A"/>
    <w:rsid w:val="0045509B"/>
    <w:rsid w:val="0045660F"/>
    <w:rsid w:val="00462136"/>
    <w:rsid w:val="00466270"/>
    <w:rsid w:val="004811EA"/>
    <w:rsid w:val="004851C3"/>
    <w:rsid w:val="00487631"/>
    <w:rsid w:val="004B4178"/>
    <w:rsid w:val="004B4BB1"/>
    <w:rsid w:val="004B711E"/>
    <w:rsid w:val="004C049F"/>
    <w:rsid w:val="004E03EC"/>
    <w:rsid w:val="004F2770"/>
    <w:rsid w:val="005000E2"/>
    <w:rsid w:val="00506D5A"/>
    <w:rsid w:val="00521224"/>
    <w:rsid w:val="00521316"/>
    <w:rsid w:val="0053020C"/>
    <w:rsid w:val="005306CF"/>
    <w:rsid w:val="005365D3"/>
    <w:rsid w:val="005369DD"/>
    <w:rsid w:val="005417F4"/>
    <w:rsid w:val="00542543"/>
    <w:rsid w:val="00544005"/>
    <w:rsid w:val="00553BDB"/>
    <w:rsid w:val="00553C80"/>
    <w:rsid w:val="00554E99"/>
    <w:rsid w:val="0056294C"/>
    <w:rsid w:val="00565386"/>
    <w:rsid w:val="00567C75"/>
    <w:rsid w:val="00571DE8"/>
    <w:rsid w:val="005738FD"/>
    <w:rsid w:val="00581327"/>
    <w:rsid w:val="00591FDE"/>
    <w:rsid w:val="00592833"/>
    <w:rsid w:val="0059411A"/>
    <w:rsid w:val="005C41C5"/>
    <w:rsid w:val="005F0185"/>
    <w:rsid w:val="00607AF2"/>
    <w:rsid w:val="0061274E"/>
    <w:rsid w:val="00614932"/>
    <w:rsid w:val="0064014D"/>
    <w:rsid w:val="00666FE0"/>
    <w:rsid w:val="00672DD2"/>
    <w:rsid w:val="00696427"/>
    <w:rsid w:val="00697E87"/>
    <w:rsid w:val="006A1E4D"/>
    <w:rsid w:val="006A3CE7"/>
    <w:rsid w:val="006D1ACC"/>
    <w:rsid w:val="006D47C6"/>
    <w:rsid w:val="006E1437"/>
    <w:rsid w:val="006E423A"/>
    <w:rsid w:val="006E510B"/>
    <w:rsid w:val="006F50DE"/>
    <w:rsid w:val="006F7305"/>
    <w:rsid w:val="006F7B9B"/>
    <w:rsid w:val="0070653F"/>
    <w:rsid w:val="00754EE0"/>
    <w:rsid w:val="00760D20"/>
    <w:rsid w:val="00797522"/>
    <w:rsid w:val="007B3178"/>
    <w:rsid w:val="007C7198"/>
    <w:rsid w:val="007D0A94"/>
    <w:rsid w:val="007D459A"/>
    <w:rsid w:val="007D5EEB"/>
    <w:rsid w:val="007F2503"/>
    <w:rsid w:val="007F2A2D"/>
    <w:rsid w:val="007F6D1B"/>
    <w:rsid w:val="00810433"/>
    <w:rsid w:val="00814172"/>
    <w:rsid w:val="008178B5"/>
    <w:rsid w:val="00832151"/>
    <w:rsid w:val="008337FE"/>
    <w:rsid w:val="008379D6"/>
    <w:rsid w:val="00837A74"/>
    <w:rsid w:val="00880EA6"/>
    <w:rsid w:val="0089714F"/>
    <w:rsid w:val="008A0035"/>
    <w:rsid w:val="008A3677"/>
    <w:rsid w:val="008C0CCF"/>
    <w:rsid w:val="008C65CB"/>
    <w:rsid w:val="008C6764"/>
    <w:rsid w:val="008D796A"/>
    <w:rsid w:val="008E2CC4"/>
    <w:rsid w:val="008F58BC"/>
    <w:rsid w:val="0091179F"/>
    <w:rsid w:val="00921009"/>
    <w:rsid w:val="00935CD2"/>
    <w:rsid w:val="00944861"/>
    <w:rsid w:val="00952F8A"/>
    <w:rsid w:val="00953F6D"/>
    <w:rsid w:val="0097126F"/>
    <w:rsid w:val="00972950"/>
    <w:rsid w:val="00973C76"/>
    <w:rsid w:val="00975AE5"/>
    <w:rsid w:val="0098131F"/>
    <w:rsid w:val="00996C2A"/>
    <w:rsid w:val="00996E79"/>
    <w:rsid w:val="009A2FC7"/>
    <w:rsid w:val="009A3780"/>
    <w:rsid w:val="009C704A"/>
    <w:rsid w:val="009E5C25"/>
    <w:rsid w:val="00A23D07"/>
    <w:rsid w:val="00A43B50"/>
    <w:rsid w:val="00A451EF"/>
    <w:rsid w:val="00A5390B"/>
    <w:rsid w:val="00A8143D"/>
    <w:rsid w:val="00A83091"/>
    <w:rsid w:val="00A873A2"/>
    <w:rsid w:val="00A90B33"/>
    <w:rsid w:val="00AA25B9"/>
    <w:rsid w:val="00AA3121"/>
    <w:rsid w:val="00AB275F"/>
    <w:rsid w:val="00AC552B"/>
    <w:rsid w:val="00AD6ED9"/>
    <w:rsid w:val="00AE40B8"/>
    <w:rsid w:val="00B024F2"/>
    <w:rsid w:val="00B100D9"/>
    <w:rsid w:val="00B13D10"/>
    <w:rsid w:val="00B31ED2"/>
    <w:rsid w:val="00B42AD3"/>
    <w:rsid w:val="00B50D74"/>
    <w:rsid w:val="00B71E68"/>
    <w:rsid w:val="00B7400F"/>
    <w:rsid w:val="00B80750"/>
    <w:rsid w:val="00B81C10"/>
    <w:rsid w:val="00B87F66"/>
    <w:rsid w:val="00BA1AD7"/>
    <w:rsid w:val="00BA1C2B"/>
    <w:rsid w:val="00BA29AB"/>
    <w:rsid w:val="00BB3BCE"/>
    <w:rsid w:val="00BC0068"/>
    <w:rsid w:val="00BC4419"/>
    <w:rsid w:val="00BC4C36"/>
    <w:rsid w:val="00BC76A4"/>
    <w:rsid w:val="00BD5C4B"/>
    <w:rsid w:val="00BE5914"/>
    <w:rsid w:val="00BE7418"/>
    <w:rsid w:val="00BF7AFC"/>
    <w:rsid w:val="00C04E9B"/>
    <w:rsid w:val="00C120FF"/>
    <w:rsid w:val="00C14C04"/>
    <w:rsid w:val="00C14F9F"/>
    <w:rsid w:val="00C2438C"/>
    <w:rsid w:val="00C6554A"/>
    <w:rsid w:val="00C66E75"/>
    <w:rsid w:val="00C73909"/>
    <w:rsid w:val="00C82A52"/>
    <w:rsid w:val="00CB7884"/>
    <w:rsid w:val="00CC7C07"/>
    <w:rsid w:val="00CD6E23"/>
    <w:rsid w:val="00CE215C"/>
    <w:rsid w:val="00CE53DF"/>
    <w:rsid w:val="00CE6B19"/>
    <w:rsid w:val="00CF31DE"/>
    <w:rsid w:val="00CF40B7"/>
    <w:rsid w:val="00D150EF"/>
    <w:rsid w:val="00D32650"/>
    <w:rsid w:val="00D36E09"/>
    <w:rsid w:val="00D4435D"/>
    <w:rsid w:val="00D53380"/>
    <w:rsid w:val="00D6425D"/>
    <w:rsid w:val="00D70A9F"/>
    <w:rsid w:val="00D73567"/>
    <w:rsid w:val="00D82D75"/>
    <w:rsid w:val="00D929FC"/>
    <w:rsid w:val="00DA5F6E"/>
    <w:rsid w:val="00DB605F"/>
    <w:rsid w:val="00DC146F"/>
    <w:rsid w:val="00DE1A9E"/>
    <w:rsid w:val="00DF1ADF"/>
    <w:rsid w:val="00DF5E40"/>
    <w:rsid w:val="00DF6B15"/>
    <w:rsid w:val="00E066F6"/>
    <w:rsid w:val="00E154B9"/>
    <w:rsid w:val="00E227C8"/>
    <w:rsid w:val="00E25AC6"/>
    <w:rsid w:val="00E26CBD"/>
    <w:rsid w:val="00E313DD"/>
    <w:rsid w:val="00E327A3"/>
    <w:rsid w:val="00E47E3B"/>
    <w:rsid w:val="00E64F60"/>
    <w:rsid w:val="00E65B1B"/>
    <w:rsid w:val="00E77323"/>
    <w:rsid w:val="00EA635A"/>
    <w:rsid w:val="00EC573C"/>
    <w:rsid w:val="00EC68ED"/>
    <w:rsid w:val="00ED0BDD"/>
    <w:rsid w:val="00ED2058"/>
    <w:rsid w:val="00ED7C44"/>
    <w:rsid w:val="00ED7E03"/>
    <w:rsid w:val="00EE0BD2"/>
    <w:rsid w:val="00EE0D6F"/>
    <w:rsid w:val="00EF0E82"/>
    <w:rsid w:val="00EF2D21"/>
    <w:rsid w:val="00EF5556"/>
    <w:rsid w:val="00EF7B04"/>
    <w:rsid w:val="00F0384B"/>
    <w:rsid w:val="00F21A1F"/>
    <w:rsid w:val="00F259A8"/>
    <w:rsid w:val="00F34ACF"/>
    <w:rsid w:val="00F35F53"/>
    <w:rsid w:val="00F52E04"/>
    <w:rsid w:val="00F8167E"/>
    <w:rsid w:val="00F8354A"/>
    <w:rsid w:val="00F849C0"/>
    <w:rsid w:val="00F9545E"/>
    <w:rsid w:val="00FC312E"/>
    <w:rsid w:val="00FD4FE1"/>
    <w:rsid w:val="00FD5B0D"/>
    <w:rsid w:val="00FE7A24"/>
    <w:rsid w:val="00FF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BE4DE"/>
  <w15:chartTrackingRefBased/>
  <w15:docId w15:val="{9E2CAEAD-1927-4C20-B2A2-C09E6FEE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/>
    <w:lsdException w:name="List Number" w:semiHidden="1" w:uiPriority="1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058"/>
  </w:style>
  <w:style w:type="paragraph" w:styleId="Balk1">
    <w:name w:val="heading 1"/>
    <w:basedOn w:val="Normal"/>
    <w:next w:val="Normal"/>
    <w:link w:val="Balk1Char"/>
    <w:uiPriority w:val="9"/>
    <w:qFormat/>
    <w:rsid w:val="00ED205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D2058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D2058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ED2058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D2058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D2058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D2058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D2058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D2058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D2058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Balk2Char">
    <w:name w:val="Başlık 2 Char"/>
    <w:basedOn w:val="VarsaylanParagrafYazTipi"/>
    <w:link w:val="Balk2"/>
    <w:uiPriority w:val="9"/>
    <w:rsid w:val="00ED2058"/>
    <w:rPr>
      <w:rFonts w:asciiTheme="majorHAnsi" w:eastAsiaTheme="majorEastAsia" w:hAnsiTheme="majorHAnsi" w:cstheme="majorBidi"/>
      <w:caps/>
      <w:sz w:val="28"/>
      <w:szCs w:val="28"/>
    </w:rPr>
  </w:style>
  <w:style w:type="paragraph" w:customStyle="1" w:styleId="Informazionidicontatto">
    <w:name w:val="Informazioni di contatto"/>
    <w:basedOn w:val="Normal"/>
    <w:uiPriority w:val="4"/>
    <w:rsid w:val="00C6554A"/>
    <w:pPr>
      <w:jc w:val="center"/>
    </w:pPr>
  </w:style>
  <w:style w:type="paragraph" w:styleId="ListeMaddemi">
    <w:name w:val="List Bullet"/>
    <w:basedOn w:val="Normal"/>
    <w:uiPriority w:val="10"/>
    <w:unhideWhenUsed/>
    <w:rsid w:val="00C6554A"/>
    <w:pPr>
      <w:numPr>
        <w:numId w:val="4"/>
      </w:numPr>
    </w:pPr>
  </w:style>
  <w:style w:type="paragraph" w:styleId="KonuBal">
    <w:name w:val="Title"/>
    <w:basedOn w:val="Normal"/>
    <w:next w:val="Normal"/>
    <w:link w:val="KonuBalChar"/>
    <w:uiPriority w:val="10"/>
    <w:qFormat/>
    <w:rsid w:val="00ED2058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D2058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ltyaz">
    <w:name w:val="Subtitle"/>
    <w:basedOn w:val="Normal"/>
    <w:next w:val="Normal"/>
    <w:link w:val="AltyazChar"/>
    <w:uiPriority w:val="11"/>
    <w:qFormat/>
    <w:rsid w:val="00ED2058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D2058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paragraph" w:styleId="AltBilgi">
    <w:name w:val="footer"/>
    <w:basedOn w:val="Normal"/>
    <w:link w:val="AltBilgiChar"/>
    <w:uiPriority w:val="99"/>
    <w:unhideWhenUsed/>
    <w:rsid w:val="00C6554A"/>
    <w:pPr>
      <w:jc w:val="right"/>
    </w:pPr>
    <w:rPr>
      <w:caps/>
    </w:rPr>
  </w:style>
  <w:style w:type="character" w:customStyle="1" w:styleId="AltBilgiChar">
    <w:name w:val="Alt Bilgi Char"/>
    <w:basedOn w:val="VarsaylanParagrafYazTipi"/>
    <w:link w:val="AltBilgi"/>
    <w:uiPriority w:val="99"/>
    <w:rsid w:val="00C6554A"/>
    <w:rPr>
      <w:caps/>
    </w:rPr>
  </w:style>
  <w:style w:type="paragraph" w:customStyle="1" w:styleId="Foto">
    <w:name w:val="Foto"/>
    <w:basedOn w:val="Normal"/>
    <w:uiPriority w:val="1"/>
    <w:rsid w:val="00C6554A"/>
    <w:pPr>
      <w:jc w:val="center"/>
    </w:pPr>
  </w:style>
  <w:style w:type="paragraph" w:styleId="stBilgi">
    <w:name w:val="header"/>
    <w:basedOn w:val="Normal"/>
    <w:link w:val="stBilgiChar"/>
    <w:uiPriority w:val="99"/>
    <w:unhideWhenUsed/>
    <w:rsid w:val="00C6554A"/>
  </w:style>
  <w:style w:type="character" w:customStyle="1" w:styleId="stBilgiChar">
    <w:name w:val="Üst Bilgi Char"/>
    <w:basedOn w:val="VarsaylanParagrafYazTipi"/>
    <w:link w:val="stBilgi"/>
    <w:uiPriority w:val="99"/>
    <w:rsid w:val="00C6554A"/>
    <w:rPr>
      <w:color w:val="595959" w:themeColor="text1" w:themeTint="A6"/>
      <w:sz w:val="20"/>
      <w:szCs w:val="20"/>
      <w:lang w:eastAsia="ja-JP"/>
    </w:rPr>
  </w:style>
  <w:style w:type="paragraph" w:styleId="ListeNumaras">
    <w:name w:val="List Number"/>
    <w:basedOn w:val="Normal"/>
    <w:uiPriority w:val="11"/>
    <w:unhideWhenUsed/>
    <w:rsid w:val="00C6554A"/>
    <w:pPr>
      <w:numPr>
        <w:numId w:val="3"/>
      </w:numPr>
    </w:pPr>
  </w:style>
  <w:style w:type="character" w:customStyle="1" w:styleId="Balk3Char">
    <w:name w:val="Başlık 3 Char"/>
    <w:basedOn w:val="VarsaylanParagrafYazTipi"/>
    <w:link w:val="Balk3"/>
    <w:uiPriority w:val="9"/>
    <w:rsid w:val="00ED2058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D2058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D2058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styleId="GlVurgulama">
    <w:name w:val="Intense Emphasis"/>
    <w:basedOn w:val="VarsaylanParagrafYazTipi"/>
    <w:uiPriority w:val="21"/>
    <w:qFormat/>
    <w:rsid w:val="00ED2058"/>
    <w:rPr>
      <w:b/>
      <w:bCs/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ED2058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GlAlntChar">
    <w:name w:val="Güçlü Alıntı Char"/>
    <w:basedOn w:val="VarsaylanParagrafYazTipi"/>
    <w:link w:val="GlAlnt"/>
    <w:uiPriority w:val="30"/>
    <w:rsid w:val="00ED2058"/>
    <w:rPr>
      <w:color w:val="404040" w:themeColor="text1" w:themeTint="BF"/>
      <w:sz w:val="32"/>
      <w:szCs w:val="32"/>
    </w:rPr>
  </w:style>
  <w:style w:type="character" w:styleId="GlBavuru">
    <w:name w:val="Intense Reference"/>
    <w:basedOn w:val="VarsaylanParagrafYazTipi"/>
    <w:uiPriority w:val="32"/>
    <w:qFormat/>
    <w:rsid w:val="00ED2058"/>
    <w:rPr>
      <w:b/>
      <w:bCs/>
      <w:caps w:val="0"/>
      <w:smallCaps/>
      <w:color w:val="auto"/>
      <w:spacing w:val="3"/>
      <w:u w:val="singl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ED2058"/>
    <w:pPr>
      <w:spacing w:line="240" w:lineRule="auto"/>
    </w:pPr>
    <w:rPr>
      <w:b/>
      <w:bCs/>
      <w:smallCaps/>
      <w:color w:val="595959" w:themeColor="text1" w:themeTint="A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6554A"/>
    <w:rPr>
      <w:rFonts w:ascii="Segoe UI" w:hAnsi="Segoe UI" w:cs="Segoe UI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554A"/>
    <w:rPr>
      <w:rFonts w:ascii="Segoe UI" w:hAnsi="Segoe UI" w:cs="Segoe UI"/>
      <w:szCs w:val="18"/>
    </w:rPr>
  </w:style>
  <w:style w:type="paragraph" w:styleId="bekMetni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i/>
      <w:iCs/>
      <w:color w:val="007789" w:themeColor="accent1" w:themeShade="BF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C6554A"/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C6554A"/>
    <w:rPr>
      <w:szCs w:val="16"/>
    </w:rPr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C6554A"/>
    <w:pPr>
      <w:ind w:left="360"/>
    </w:pPr>
    <w:rPr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C6554A"/>
    <w:rPr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C6554A"/>
    <w:rPr>
      <w:sz w:val="22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C6554A"/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C6554A"/>
    <w:rPr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6554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6554A"/>
    <w:rPr>
      <w:b/>
      <w:bCs/>
      <w:szCs w:val="20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C6554A"/>
    <w:rPr>
      <w:rFonts w:ascii="Segoe UI" w:hAnsi="Segoe UI" w:cs="Segoe UI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C6554A"/>
    <w:rPr>
      <w:rFonts w:ascii="Segoe UI" w:hAnsi="Segoe UI" w:cs="Segoe UI"/>
      <w:szCs w:val="16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C6554A"/>
    <w:rPr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C6554A"/>
    <w:rPr>
      <w:szCs w:val="20"/>
    </w:rPr>
  </w:style>
  <w:style w:type="paragraph" w:styleId="ZarfDn">
    <w:name w:val="envelope return"/>
    <w:basedOn w:val="Normal"/>
    <w:uiPriority w:val="99"/>
    <w:semiHidden/>
    <w:unhideWhenUsed/>
    <w:rsid w:val="00C6554A"/>
    <w:rPr>
      <w:rFonts w:asciiTheme="majorHAnsi" w:eastAsiaTheme="majorEastAsia" w:hAnsiTheme="majorHAnsi" w:cstheme="majorBidi"/>
      <w:szCs w:val="20"/>
    </w:rPr>
  </w:style>
  <w:style w:type="character" w:styleId="zlenenKpr">
    <w:name w:val="FollowedHyperlink"/>
    <w:basedOn w:val="VarsaylanParagrafYazTipi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C6554A"/>
    <w:rPr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6554A"/>
    <w:rPr>
      <w:szCs w:val="20"/>
    </w:rPr>
  </w:style>
  <w:style w:type="character" w:styleId="HTMLKodu">
    <w:name w:val="HTML Code"/>
    <w:basedOn w:val="VarsaylanParagrafYazTipi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lavye">
    <w:name w:val="HTML Keyboard"/>
    <w:basedOn w:val="VarsaylanParagrafYazTipi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C6554A"/>
    <w:rPr>
      <w:rFonts w:ascii="Consolas" w:hAnsi="Consolas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C6554A"/>
    <w:rPr>
      <w:rFonts w:ascii="Consolas" w:hAnsi="Consolas"/>
      <w:szCs w:val="20"/>
    </w:rPr>
  </w:style>
  <w:style w:type="character" w:styleId="HTMLDaktilo">
    <w:name w:val="HTML Typewriter"/>
    <w:basedOn w:val="VarsaylanParagrafYazTipi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Kpr">
    <w:name w:val="Hyperlink"/>
    <w:basedOn w:val="VarsaylanParagrafYazTipi"/>
    <w:uiPriority w:val="99"/>
    <w:unhideWhenUsed/>
    <w:rsid w:val="00C6554A"/>
    <w:rPr>
      <w:color w:val="835D00" w:themeColor="accent3" w:themeShade="80"/>
      <w:u w:val="single"/>
    </w:rPr>
  </w:style>
  <w:style w:type="paragraph" w:styleId="MakroMetni">
    <w:name w:val="macro"/>
    <w:link w:val="MakroMetni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semiHidden/>
    <w:rsid w:val="00C6554A"/>
    <w:rPr>
      <w:rFonts w:ascii="Consolas" w:hAnsi="Consolas"/>
      <w:szCs w:val="20"/>
    </w:rPr>
  </w:style>
  <w:style w:type="character" w:styleId="YerTutucuMetni">
    <w:name w:val="Placeholder Text"/>
    <w:basedOn w:val="VarsaylanParagrafYazTipi"/>
    <w:uiPriority w:val="99"/>
    <w:semiHidden/>
    <w:rsid w:val="00C6554A"/>
    <w:rPr>
      <w:color w:val="595959" w:themeColor="text1" w:themeTint="A6"/>
    </w:rPr>
  </w:style>
  <w:style w:type="paragraph" w:styleId="DzMetin">
    <w:name w:val="Plain Text"/>
    <w:basedOn w:val="Normal"/>
    <w:link w:val="DzMetinChar"/>
    <w:uiPriority w:val="99"/>
    <w:semiHidden/>
    <w:unhideWhenUsed/>
    <w:rsid w:val="00C6554A"/>
    <w:rPr>
      <w:rFonts w:ascii="Consolas" w:hAnsi="Consolas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C6554A"/>
    <w:rPr>
      <w:rFonts w:ascii="Consolas" w:hAnsi="Consolas"/>
      <w:szCs w:val="21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D2058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D2058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GvdeMetni">
    <w:name w:val="Body Text"/>
    <w:basedOn w:val="Normal"/>
    <w:link w:val="GvdeMetniChar"/>
    <w:uiPriority w:val="1"/>
    <w:semiHidden/>
    <w:unhideWhenUsed/>
    <w:rsid w:val="005738FD"/>
    <w:pPr>
      <w:widowControl w:val="0"/>
      <w:autoSpaceDE w:val="0"/>
      <w:autoSpaceDN w:val="0"/>
    </w:pPr>
    <w:rPr>
      <w:rFonts w:eastAsia="Calibri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5738FD"/>
    <w:rPr>
      <w:rFonts w:ascii="Calibri" w:eastAsia="Calibri" w:hAnsi="Calibri" w:cs="Calibri"/>
      <w:color w:val="auto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rsid w:val="005738FD"/>
    <w:pPr>
      <w:widowControl w:val="0"/>
      <w:autoSpaceDE w:val="0"/>
      <w:autoSpaceDN w:val="0"/>
      <w:ind w:left="107"/>
    </w:pPr>
    <w:rPr>
      <w:rFonts w:eastAsia="Calibri"/>
      <w:lang w:val="en-US"/>
    </w:rPr>
  </w:style>
  <w:style w:type="table" w:customStyle="1" w:styleId="TableNormal">
    <w:name w:val="Table Normal"/>
    <w:uiPriority w:val="2"/>
    <w:semiHidden/>
    <w:qFormat/>
    <w:rsid w:val="005738F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697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2">
    <w:name w:val="Plain Table 2"/>
    <w:basedOn w:val="NormalTablo"/>
    <w:uiPriority w:val="42"/>
    <w:rsid w:val="003360E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Bal">
    <w:name w:val="TOC Heading"/>
    <w:basedOn w:val="Balk1"/>
    <w:next w:val="Normal"/>
    <w:uiPriority w:val="39"/>
    <w:unhideWhenUsed/>
    <w:qFormat/>
    <w:rsid w:val="00ED2058"/>
    <w:pPr>
      <w:outlineLvl w:val="9"/>
    </w:pPr>
  </w:style>
  <w:style w:type="paragraph" w:styleId="T1">
    <w:name w:val="toc 1"/>
    <w:basedOn w:val="Normal"/>
    <w:next w:val="Normal"/>
    <w:autoRedefine/>
    <w:uiPriority w:val="39"/>
    <w:unhideWhenUsed/>
    <w:rsid w:val="00B100D9"/>
    <w:pPr>
      <w:spacing w:before="120"/>
    </w:pPr>
    <w:rPr>
      <w:b/>
      <w:bCs/>
      <w:i/>
      <w:iCs/>
    </w:rPr>
  </w:style>
  <w:style w:type="paragraph" w:styleId="ListeParagraf">
    <w:name w:val="List Paragraph"/>
    <w:basedOn w:val="Normal"/>
    <w:uiPriority w:val="34"/>
    <w:qFormat/>
    <w:rsid w:val="0091179F"/>
    <w:pPr>
      <w:ind w:left="720"/>
      <w:contextualSpacing/>
    </w:pPr>
  </w:style>
  <w:style w:type="paragraph" w:styleId="T2">
    <w:name w:val="toc 2"/>
    <w:basedOn w:val="Normal"/>
    <w:next w:val="Normal"/>
    <w:autoRedefine/>
    <w:uiPriority w:val="39"/>
    <w:unhideWhenUsed/>
    <w:rsid w:val="00466270"/>
    <w:pPr>
      <w:spacing w:before="120"/>
      <w:ind w:left="240"/>
    </w:pPr>
    <w:rPr>
      <w:b/>
      <w:bCs/>
    </w:rPr>
  </w:style>
  <w:style w:type="paragraph" w:styleId="T3">
    <w:name w:val="toc 3"/>
    <w:basedOn w:val="Normal"/>
    <w:next w:val="Normal"/>
    <w:autoRedefine/>
    <w:uiPriority w:val="39"/>
    <w:unhideWhenUsed/>
    <w:rsid w:val="00466270"/>
    <w:pPr>
      <w:ind w:left="480"/>
    </w:pPr>
    <w:rPr>
      <w:sz w:val="20"/>
      <w:szCs w:val="20"/>
    </w:rPr>
  </w:style>
  <w:style w:type="paragraph" w:styleId="T4">
    <w:name w:val="toc 4"/>
    <w:basedOn w:val="Normal"/>
    <w:next w:val="Normal"/>
    <w:autoRedefine/>
    <w:uiPriority w:val="39"/>
    <w:unhideWhenUsed/>
    <w:rsid w:val="00466270"/>
    <w:pPr>
      <w:ind w:left="720"/>
    </w:pPr>
    <w:rPr>
      <w:sz w:val="20"/>
      <w:szCs w:val="20"/>
    </w:rPr>
  </w:style>
  <w:style w:type="paragraph" w:styleId="T5">
    <w:name w:val="toc 5"/>
    <w:basedOn w:val="Normal"/>
    <w:next w:val="Normal"/>
    <w:autoRedefine/>
    <w:uiPriority w:val="39"/>
    <w:unhideWhenUsed/>
    <w:rsid w:val="00466270"/>
    <w:pPr>
      <w:ind w:left="960"/>
    </w:pPr>
    <w:rPr>
      <w:sz w:val="20"/>
      <w:szCs w:val="20"/>
    </w:rPr>
  </w:style>
  <w:style w:type="paragraph" w:styleId="T6">
    <w:name w:val="toc 6"/>
    <w:basedOn w:val="Normal"/>
    <w:next w:val="Normal"/>
    <w:autoRedefine/>
    <w:uiPriority w:val="39"/>
    <w:unhideWhenUsed/>
    <w:rsid w:val="00466270"/>
    <w:pPr>
      <w:ind w:left="1200"/>
    </w:pPr>
    <w:rPr>
      <w:sz w:val="20"/>
      <w:szCs w:val="20"/>
    </w:rPr>
  </w:style>
  <w:style w:type="paragraph" w:styleId="T7">
    <w:name w:val="toc 7"/>
    <w:basedOn w:val="Normal"/>
    <w:next w:val="Normal"/>
    <w:autoRedefine/>
    <w:uiPriority w:val="39"/>
    <w:unhideWhenUsed/>
    <w:rsid w:val="00466270"/>
    <w:pPr>
      <w:ind w:left="1440"/>
    </w:pPr>
    <w:rPr>
      <w:sz w:val="20"/>
      <w:szCs w:val="20"/>
    </w:rPr>
  </w:style>
  <w:style w:type="paragraph" w:styleId="T8">
    <w:name w:val="toc 8"/>
    <w:basedOn w:val="Normal"/>
    <w:next w:val="Normal"/>
    <w:autoRedefine/>
    <w:uiPriority w:val="39"/>
    <w:unhideWhenUsed/>
    <w:rsid w:val="00466270"/>
    <w:pPr>
      <w:ind w:left="1680"/>
    </w:pPr>
    <w:rPr>
      <w:sz w:val="20"/>
      <w:szCs w:val="20"/>
    </w:rPr>
  </w:style>
  <w:style w:type="paragraph" w:styleId="T9">
    <w:name w:val="toc 9"/>
    <w:basedOn w:val="Normal"/>
    <w:next w:val="Normal"/>
    <w:autoRedefine/>
    <w:uiPriority w:val="39"/>
    <w:unhideWhenUsed/>
    <w:rsid w:val="00466270"/>
    <w:pPr>
      <w:ind w:left="1920"/>
    </w:pPr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D067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tr-TR" w:eastAsia="tr-TR"/>
    </w:rPr>
  </w:style>
  <w:style w:type="character" w:styleId="Gl">
    <w:name w:val="Strong"/>
    <w:basedOn w:val="VarsaylanParagrafYazTipi"/>
    <w:uiPriority w:val="22"/>
    <w:qFormat/>
    <w:rsid w:val="00ED2058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ED2058"/>
    <w:rPr>
      <w:rFonts w:asciiTheme="majorHAnsi" w:eastAsiaTheme="majorEastAsia" w:hAnsiTheme="majorHAnsi" w:cstheme="majorBidi"/>
      <w:caps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D2058"/>
    <w:rPr>
      <w:rFonts w:asciiTheme="majorHAnsi" w:eastAsiaTheme="majorEastAsia" w:hAnsiTheme="majorHAnsi" w:cstheme="majorBidi"/>
      <w:i/>
      <w:iCs/>
      <w:caps/>
    </w:rPr>
  </w:style>
  <w:style w:type="character" w:styleId="Vurgu">
    <w:name w:val="Emphasis"/>
    <w:basedOn w:val="VarsaylanParagrafYazTipi"/>
    <w:uiPriority w:val="20"/>
    <w:qFormat/>
    <w:rsid w:val="00ED2058"/>
    <w:rPr>
      <w:i/>
      <w:iCs/>
    </w:rPr>
  </w:style>
  <w:style w:type="paragraph" w:styleId="AralkYok">
    <w:name w:val="No Spacing"/>
    <w:uiPriority w:val="1"/>
    <w:qFormat/>
    <w:rsid w:val="00ED2058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ED2058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AlntChar">
    <w:name w:val="Alıntı Char"/>
    <w:basedOn w:val="VarsaylanParagrafYazTipi"/>
    <w:link w:val="Alnt"/>
    <w:uiPriority w:val="29"/>
    <w:rsid w:val="00ED2058"/>
    <w:rPr>
      <w:rFonts w:asciiTheme="majorHAnsi" w:eastAsiaTheme="majorEastAsia" w:hAnsiTheme="majorHAnsi" w:cstheme="majorBidi"/>
      <w:sz w:val="25"/>
      <w:szCs w:val="25"/>
    </w:rPr>
  </w:style>
  <w:style w:type="character" w:styleId="HafifVurgulama">
    <w:name w:val="Subtle Emphasis"/>
    <w:basedOn w:val="VarsaylanParagrafYazTipi"/>
    <w:uiPriority w:val="19"/>
    <w:qFormat/>
    <w:rsid w:val="00ED2058"/>
    <w:rPr>
      <w:i/>
      <w:iCs/>
      <w:color w:val="595959" w:themeColor="text1" w:themeTint="A6"/>
    </w:rPr>
  </w:style>
  <w:style w:type="character" w:styleId="HafifBavuru">
    <w:name w:val="Subtle Reference"/>
    <w:basedOn w:val="VarsaylanParagrafYazTipi"/>
    <w:uiPriority w:val="31"/>
    <w:qFormat/>
    <w:rsid w:val="00ED2058"/>
    <w:rPr>
      <w:smallCaps/>
      <w:color w:val="404040" w:themeColor="text1" w:themeTint="BF"/>
      <w:u w:val="single" w:color="7F7F7F" w:themeColor="text1" w:themeTint="80"/>
    </w:rPr>
  </w:style>
  <w:style w:type="character" w:styleId="KitapBal">
    <w:name w:val="Book Title"/>
    <w:basedOn w:val="VarsaylanParagrafYazTipi"/>
    <w:uiPriority w:val="33"/>
    <w:qFormat/>
    <w:rsid w:val="00ED2058"/>
    <w:rPr>
      <w:b/>
      <w:bCs/>
      <w:smallCaps/>
      <w:spacing w:val="7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038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3311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8953645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822205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275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0078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264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981346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0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68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35044938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6584201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0629045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7204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4495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08188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977956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6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88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ena.romanini\AppData\Local\Microsoft\Office\16.0\DTS\it-IT%7bFC182B4E-5DBD-4FDD-907C-51FB76B7ADF9%7d\%7b99C871D7-DAF3-4E5E-99C0-74E7A191F771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36385-30B5-481E-94F4-8AF4B4766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{99C871D7-DAF3-4E5E-99C0-74E7A191F771}tf02835058_win32</Template>
  <TotalTime>24</TotalTime>
  <Pages>37</Pages>
  <Words>4742</Words>
  <Characters>31442</Characters>
  <Application>Microsoft Office Word</Application>
  <DocSecurity>0</DocSecurity>
  <Lines>1746</Lines>
  <Paragraphs>1573</Paragraphs>
  <ScaleCrop>false</ScaleCrop>
  <HeadingPairs>
    <vt:vector size="8" baseType="variant">
      <vt:variant>
        <vt:lpstr>Konu Başlığı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34611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Romanini</dc:creator>
  <cp:keywords/>
  <dc:description/>
  <cp:lastModifiedBy>Ercan KÜÇÜKARSLAN</cp:lastModifiedBy>
  <cp:revision>10</cp:revision>
  <cp:lastPrinted>2023-12-02T11:39:00Z</cp:lastPrinted>
  <dcterms:created xsi:type="dcterms:W3CDTF">2026-04-12T15:39:00Z</dcterms:created>
  <dcterms:modified xsi:type="dcterms:W3CDTF">2026-04-14T11:39:00Z</dcterms:modified>
</cp:coreProperties>
</file>