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6941C" w14:textId="128F2099" w:rsidR="00C6554A" w:rsidRPr="00592833" w:rsidRDefault="00C6554A" w:rsidP="00BE7418">
      <w:pPr>
        <w:pStyle w:val="Foto"/>
        <w:rPr>
          <w:rFonts w:ascii="Times New Roman" w:hAnsi="Times New Roman" w:cs="Times New Roman"/>
        </w:rPr>
      </w:pPr>
    </w:p>
    <w:p w14:paraId="17E2458E" w14:textId="29AC0510" w:rsidR="00BC76A4" w:rsidRPr="00592833" w:rsidRDefault="00BC76A4" w:rsidP="00BE7418">
      <w:pPr>
        <w:pStyle w:val="Foto"/>
        <w:rPr>
          <w:rFonts w:ascii="Times New Roman" w:hAnsi="Times New Roman" w:cs="Times New Roman"/>
        </w:rPr>
      </w:pPr>
    </w:p>
    <w:p w14:paraId="793249F6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1F2412C1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4A4C78B5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3B32BB07" w14:textId="77777777" w:rsidR="002E67F6" w:rsidRPr="00592833" w:rsidRDefault="002E67F6" w:rsidP="00BE7418">
      <w:pPr>
        <w:pStyle w:val="Foto"/>
        <w:rPr>
          <w:rFonts w:ascii="Times New Roman" w:hAnsi="Times New Roman" w:cs="Times New Roman"/>
        </w:rPr>
      </w:pPr>
    </w:p>
    <w:p w14:paraId="3B669813" w14:textId="77777777" w:rsidR="008A0035" w:rsidRPr="00592833" w:rsidRDefault="008A0035" w:rsidP="008A0035">
      <w:pPr>
        <w:jc w:val="center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2025-1-BG01-KA210-VET-000350534</w:t>
      </w:r>
    </w:p>
    <w:p w14:paraId="35DB3138" w14:textId="77777777" w:rsidR="008A0035" w:rsidRPr="00592833" w:rsidRDefault="008A0035" w:rsidP="008A0035">
      <w:pPr>
        <w:jc w:val="center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Empowering Referees Through Health and Skills Training</w:t>
      </w:r>
    </w:p>
    <w:p w14:paraId="474AEF15" w14:textId="60EE6D12" w:rsidR="00BC76A4" w:rsidRPr="00592833" w:rsidRDefault="008A0035" w:rsidP="008A0035">
      <w:pPr>
        <w:jc w:val="center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REFIT</w:t>
      </w:r>
    </w:p>
    <w:p w14:paraId="53B4D7CE" w14:textId="77777777" w:rsidR="006F50DE" w:rsidRPr="00592833" w:rsidRDefault="006F50DE" w:rsidP="00BE7418">
      <w:pPr>
        <w:jc w:val="center"/>
        <w:rPr>
          <w:rFonts w:ascii="Times New Roman" w:hAnsi="Times New Roman" w:cs="Times New Roman"/>
          <w:lang w:val="en-GB"/>
        </w:rPr>
      </w:pPr>
    </w:p>
    <w:p w14:paraId="0E941D03" w14:textId="27636FE8" w:rsidR="003508E3" w:rsidRPr="00592833" w:rsidRDefault="00D17032" w:rsidP="003508E3">
      <w:pPr>
        <w:contextualSpacing/>
        <w:jc w:val="center"/>
        <w:outlineLvl w:val="0"/>
        <w:rPr>
          <w:rFonts w:ascii="Times New Roman" w:hAnsi="Times New Roman" w:cs="Times New Roman"/>
          <w:b/>
          <w:bCs/>
          <w:color w:val="00A0B8" w:themeColor="accent1"/>
          <w:sz w:val="44"/>
          <w:szCs w:val="44"/>
          <w:lang w:val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D17032">
        <w:rPr>
          <w:rFonts w:ascii="Times New Roman" w:hAnsi="Times New Roman" w:cs="Times New Roman"/>
          <w:b/>
          <w:bCs/>
          <w:color w:val="00A0B8" w:themeColor="accent1"/>
          <w:sz w:val="44"/>
          <w:szCs w:val="44"/>
          <w:lang w:val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MODULE 2</w:t>
      </w:r>
    </w:p>
    <w:p w14:paraId="79A6347E" w14:textId="149420BC" w:rsidR="00CE6B19" w:rsidRDefault="00D17032" w:rsidP="0043634A">
      <w:pPr>
        <w:contextualSpacing/>
        <w:jc w:val="center"/>
        <w:outlineLvl w:val="0"/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bookmarkStart w:id="0" w:name="_Toc102311555"/>
      <w:r w:rsidRPr="00D17032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t>Injury Prevention, Recovery &amp; Rehabilitation</w:t>
      </w:r>
    </w:p>
    <w:p w14:paraId="182AA87B" w14:textId="77777777" w:rsidR="0043634A" w:rsidRPr="00592833" w:rsidRDefault="0043634A" w:rsidP="0043634A">
      <w:pPr>
        <w:contextualSpacing/>
        <w:jc w:val="center"/>
        <w:outlineLvl w:val="0"/>
        <w:rPr>
          <w:rFonts w:ascii="Times New Roman" w:hAnsi="Times New Roman" w:cs="Times New Roman"/>
          <w:b/>
          <w:bCs/>
          <w:color w:val="00A0B8" w:themeColor="accent1"/>
          <w:sz w:val="28"/>
          <w:szCs w:val="28"/>
          <w:lang w:val="en-GB"/>
        </w:rPr>
      </w:pPr>
    </w:p>
    <w:p w14:paraId="514571FC" w14:textId="77777777" w:rsidR="00F849C0" w:rsidRPr="00592833" w:rsidRDefault="00F849C0">
      <w:pPr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</w:pPr>
      <w:r w:rsidRPr="00592833">
        <w:rPr>
          <w:rFonts w:ascii="Times New Roman" w:hAnsi="Times New Roman" w:cs="Times New Roman"/>
          <w:b/>
          <w:bCs/>
          <w:color w:val="00A0B8" w:themeColor="accent1"/>
          <w:sz w:val="36"/>
          <w:szCs w:val="36"/>
          <w:lang w:val="en-GB"/>
        </w:rPr>
        <w:br w:type="page"/>
      </w:r>
    </w:p>
    <w:bookmarkEnd w:id="0"/>
    <w:p w14:paraId="22D1D1AE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E6B19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🔹</w:t>
      </w: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MODULE 2</w:t>
      </w:r>
    </w:p>
    <w:p w14:paraId="6665C285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</w:p>
    <w:p w14:paraId="68E45F00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val="tr-TR" w:eastAsia="tr-TR"/>
        </w:rPr>
        <w:t>EQF Level:</w:t>
      </w:r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t xml:space="preserve"> 4–5</w:t>
      </w:r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br/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val="tr-TR" w:eastAsia="tr-TR"/>
        </w:rPr>
        <w:t>Duration</w:t>
      </w:r>
      <w:proofErr w:type="spellEnd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lang w:val="tr-TR" w:eastAsia="tr-TR"/>
        </w:rPr>
        <w:t>:</w:t>
      </w:r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t xml:space="preserve"> 5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highlight w:val="lightGray"/>
          <w:lang w:val="tr-TR" w:eastAsia="tr-TR"/>
        </w:rPr>
        <w:t>hours</w:t>
      </w:r>
      <w:proofErr w:type="spellEnd"/>
    </w:p>
    <w:p w14:paraId="1C1D786A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Description</w:t>
      </w:r>
      <w:proofErr w:type="spellEnd"/>
    </w:p>
    <w:p w14:paraId="31A14630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focuses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safe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130E6473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Learning </w:t>
      </w: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Outcomes</w:t>
      </w:r>
      <w:proofErr w:type="spellEnd"/>
    </w:p>
    <w:p w14:paraId="2A304E6B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</w:p>
    <w:p w14:paraId="1A3D3305" w14:textId="77777777" w:rsidR="00CE6B19" w:rsidRPr="00CE6B19" w:rsidRDefault="00CE6B19" w:rsidP="00CE6B19">
      <w:pPr>
        <w:numPr>
          <w:ilvl w:val="0"/>
          <w:numId w:val="13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Recognise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common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8DAF99E" w14:textId="77777777" w:rsidR="00CE6B19" w:rsidRPr="00CE6B19" w:rsidRDefault="00CE6B19" w:rsidP="00CE6B19">
      <w:pPr>
        <w:numPr>
          <w:ilvl w:val="0"/>
          <w:numId w:val="13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3A70215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</w:p>
    <w:p w14:paraId="7907B7BE" w14:textId="77777777" w:rsidR="00CE6B19" w:rsidRPr="00CE6B19" w:rsidRDefault="00CE6B19" w:rsidP="00CE6B19">
      <w:pPr>
        <w:numPr>
          <w:ilvl w:val="0"/>
          <w:numId w:val="13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820E53E" w14:textId="77777777" w:rsidR="00CE6B19" w:rsidRPr="00CE6B19" w:rsidRDefault="00CE6B19" w:rsidP="00CE6B19">
      <w:pPr>
        <w:numPr>
          <w:ilvl w:val="0"/>
          <w:numId w:val="13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early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signs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10740AE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</w:p>
    <w:p w14:paraId="6E494626" w14:textId="77777777" w:rsidR="00CE6B19" w:rsidRPr="00CE6B19" w:rsidRDefault="00CE6B19" w:rsidP="00CE6B19">
      <w:pPr>
        <w:numPr>
          <w:ilvl w:val="0"/>
          <w:numId w:val="1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risks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independently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C151213" w14:textId="77777777" w:rsidR="00CE6B19" w:rsidRPr="00CE6B19" w:rsidRDefault="00CE6B19" w:rsidP="00CE6B19">
      <w:pPr>
        <w:numPr>
          <w:ilvl w:val="0"/>
          <w:numId w:val="1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Follow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safe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return-to-refereeing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protocols</w:t>
      </w:r>
      <w:proofErr w:type="spellEnd"/>
      <w:r w:rsidRPr="00CE6B19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631688" w14:textId="721B48C9" w:rsidR="00D17032" w:rsidRDefault="00D17032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 w:type="page"/>
      </w:r>
    </w:p>
    <w:p w14:paraId="021D488B" w14:textId="77777777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F668C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🥈</w:t>
      </w:r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MODULE 2 FRAMEWORK</w:t>
      </w:r>
    </w:p>
    <w:p w14:paraId="3874A3E9" w14:textId="77777777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</w:p>
    <w:p w14:paraId="6DC100F2" w14:textId="77777777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Lead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Partner:</w:t>
      </w:r>
      <w:r w:rsidRPr="003F668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Şefkatli Eller (Türkiye)</w:t>
      </w:r>
    </w:p>
    <w:p w14:paraId="204E3E46" w14:textId="77777777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4B7CEBB" w14:textId="77777777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F668C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1.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Identity</w:t>
      </w:r>
    </w:p>
    <w:p w14:paraId="4A82CAD4" w14:textId="77777777" w:rsidR="004C7286" w:rsidRPr="003F668C" w:rsidRDefault="004C7286" w:rsidP="004C7286">
      <w:pPr>
        <w:numPr>
          <w:ilvl w:val="0"/>
          <w:numId w:val="15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Code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3F668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REFIT-M2 </w:t>
      </w:r>
    </w:p>
    <w:p w14:paraId="16ABFA44" w14:textId="77777777" w:rsidR="004C7286" w:rsidRPr="003F668C" w:rsidRDefault="004C7286" w:rsidP="004C7286">
      <w:pPr>
        <w:numPr>
          <w:ilvl w:val="0"/>
          <w:numId w:val="15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EQF Level:</w:t>
      </w:r>
      <w:r w:rsidRPr="003F668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4–5 </w:t>
      </w:r>
    </w:p>
    <w:p w14:paraId="5EACAE9C" w14:textId="77777777" w:rsidR="004C7286" w:rsidRPr="003F668C" w:rsidRDefault="004C7286" w:rsidP="004C7286">
      <w:pPr>
        <w:numPr>
          <w:ilvl w:val="0"/>
          <w:numId w:val="15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ECVET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Points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3F668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1.0 </w:t>
      </w:r>
    </w:p>
    <w:p w14:paraId="21B38172" w14:textId="77777777" w:rsidR="004C7286" w:rsidRPr="003F668C" w:rsidRDefault="004C7286" w:rsidP="004C7286">
      <w:pPr>
        <w:numPr>
          <w:ilvl w:val="0"/>
          <w:numId w:val="15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Duration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3F668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5 </w:t>
      </w:r>
      <w:proofErr w:type="spellStart"/>
      <w:r w:rsidRPr="003F668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hours</w:t>
      </w:r>
      <w:proofErr w:type="spellEnd"/>
      <w:r w:rsidRPr="003F668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F668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blended</w:t>
      </w:r>
      <w:proofErr w:type="spellEnd"/>
      <w:r w:rsidRPr="003F668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E79C608" w14:textId="77777777" w:rsidR="004C7286" w:rsidRPr="003F668C" w:rsidRDefault="004C7286" w:rsidP="004C7286">
      <w:pPr>
        <w:numPr>
          <w:ilvl w:val="0"/>
          <w:numId w:val="15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Target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Group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3F668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D22BC90" w14:textId="77777777" w:rsidR="004E7D97" w:rsidRPr="00085D0E" w:rsidRDefault="004E7D97" w:rsidP="004E7D97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Amateur</w:t>
      </w:r>
      <w:proofErr w:type="spellEnd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8A8C9BD" w14:textId="77777777" w:rsidR="004E7D97" w:rsidRPr="00085D0E" w:rsidRDefault="004E7D97" w:rsidP="004E7D97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Semi-</w:t>
      </w: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E502104" w14:textId="77777777" w:rsidR="004E7D97" w:rsidRDefault="004E7D97" w:rsidP="004E7D97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Professional </w:t>
      </w:r>
      <w:proofErr w:type="spellStart"/>
      <w:r w:rsidRPr="00085D0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</w:p>
    <w:p w14:paraId="230F69A0" w14:textId="77777777" w:rsidR="004E7D97" w:rsidRPr="00F957CC" w:rsidRDefault="004E7D97" w:rsidP="004E7D97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2153EA6E" w14:textId="77777777" w:rsidR="004E7D97" w:rsidRPr="00F957CC" w:rsidRDefault="004E7D97" w:rsidP="004E7D97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Sports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organisations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NGOs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2B55467E" w14:textId="77777777" w:rsidR="004E7D97" w:rsidRPr="00F957CC" w:rsidRDefault="004E7D97" w:rsidP="004E7D97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Sports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governing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bodies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017E2306" w14:textId="77777777" w:rsidR="004E7D97" w:rsidRPr="00F957CC" w:rsidRDefault="004E7D97" w:rsidP="004E7D97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</w:t>
      </w: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olicy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makers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5F124916" w14:textId="77777777" w:rsidR="004E7D97" w:rsidRDefault="004E7D97" w:rsidP="004E7D97">
      <w:pPr>
        <w:numPr>
          <w:ilvl w:val="1"/>
          <w:numId w:val="15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</w:t>
      </w:r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ducational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institutions</w:t>
      </w:r>
      <w:proofErr w:type="spellEnd"/>
      <w:r w:rsidRPr="00F957C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,</w:t>
      </w:r>
    </w:p>
    <w:p w14:paraId="6BB2CD2D" w14:textId="77777777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E470E4B" w14:textId="77777777" w:rsidR="00E7283D" w:rsidRDefault="00E7283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457627E4" w14:textId="6B942B1E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2.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</w:p>
    <w:p w14:paraId="0F3F7A92" w14:textId="77777777" w:rsidR="0094264F" w:rsidRPr="0094264F" w:rsidRDefault="0094264F" w:rsidP="0094264F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aims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competencies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injuries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effectively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safely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return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after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directly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addressing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high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rates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lack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identified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needs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proofErr w:type="gram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.</w:t>
      </w:r>
      <w:proofErr w:type="gramEnd"/>
    </w:p>
    <w:p w14:paraId="114DEC4A" w14:textId="77777777" w:rsidR="0094264F" w:rsidRPr="0094264F" w:rsidRDefault="0094264F" w:rsidP="0094264F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evidence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frequently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muscle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joint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overuse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injuries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often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without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guidance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adopts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competency-based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practice-oriented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health-focused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health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monitoring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both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immediate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applicability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impact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well-being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56E7DAA" w14:textId="77777777" w:rsidR="0094264F" w:rsidRPr="0094264F" w:rsidRDefault="0094264F" w:rsidP="0094264F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beyond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theoretical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actively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managing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their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health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risks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them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take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informed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throughout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competitive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achieves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AD7D819" w14:textId="77777777" w:rsidR="0094264F" w:rsidRPr="0094264F" w:rsidRDefault="0094264F" w:rsidP="0094264F">
      <w:pPr>
        <w:numPr>
          <w:ilvl w:val="0"/>
          <w:numId w:val="17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mechanisms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risk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factors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589FBF1" w14:textId="77777777" w:rsidR="0094264F" w:rsidRPr="0094264F" w:rsidRDefault="0094264F" w:rsidP="0094264F">
      <w:pPr>
        <w:numPr>
          <w:ilvl w:val="0"/>
          <w:numId w:val="17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correct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execution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93239F" w14:textId="77777777" w:rsidR="0094264F" w:rsidRPr="0094264F" w:rsidRDefault="0094264F" w:rsidP="0094264F">
      <w:pPr>
        <w:numPr>
          <w:ilvl w:val="0"/>
          <w:numId w:val="17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muscle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strain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fatigue-related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improper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processes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CCA40C8" w14:textId="77777777" w:rsidR="0094264F" w:rsidRPr="0094264F" w:rsidRDefault="0094264F" w:rsidP="0094264F">
      <w:pPr>
        <w:numPr>
          <w:ilvl w:val="0"/>
          <w:numId w:val="17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Step-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-step video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stability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6243770" w14:textId="77777777" w:rsidR="0094264F" w:rsidRPr="0094264F" w:rsidRDefault="0094264F" w:rsidP="0094264F">
      <w:pPr>
        <w:numPr>
          <w:ilvl w:val="0"/>
          <w:numId w:val="17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return-to-refereeing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66F840D" w14:textId="77777777" w:rsidR="0094264F" w:rsidRPr="0094264F" w:rsidRDefault="0094264F" w:rsidP="0094264F">
      <w:pPr>
        <w:numPr>
          <w:ilvl w:val="0"/>
          <w:numId w:val="17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literacy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integration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introducing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applications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basic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health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indicators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F29C1B0" w14:textId="77777777" w:rsidR="0094264F" w:rsidRPr="0094264F" w:rsidRDefault="0094264F" w:rsidP="0094264F">
      <w:pPr>
        <w:numPr>
          <w:ilvl w:val="0"/>
          <w:numId w:val="17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FF8440B" w14:textId="77777777" w:rsidR="0094264F" w:rsidRPr="0094264F" w:rsidRDefault="0094264F" w:rsidP="0094264F">
      <w:pPr>
        <w:numPr>
          <w:ilvl w:val="0"/>
          <w:numId w:val="17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tasks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implement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own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257424D" w14:textId="77777777" w:rsidR="0094264F" w:rsidRPr="0094264F" w:rsidRDefault="0094264F" w:rsidP="0094264F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Through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blended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interactive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methodology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development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sustainable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health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autonomy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contributes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risk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reduction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faster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long-term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career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sustainability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68973174" w14:textId="77777777" w:rsidR="0094264F" w:rsidRPr="0094264F" w:rsidRDefault="0094264F" w:rsidP="0094264F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Ultimately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serves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a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core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component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framework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linking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health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optimisation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a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holistic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transferable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manner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5265902C" w14:textId="77777777" w:rsidR="004C7286" w:rsidRDefault="004C7286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0411A5C" w14:textId="77777777" w:rsidR="00E7283D" w:rsidRDefault="00E7283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1D58D2C2" w14:textId="76FC1867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3. Learning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Outcomes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(EQF-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55DDAFED" w14:textId="7E0BB048" w:rsidR="0094264F" w:rsidRPr="0094264F" w:rsidRDefault="0094264F" w:rsidP="0094264F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94264F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📘</w:t>
      </w:r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Knowledge</w:t>
      </w:r>
    </w:p>
    <w:p w14:paraId="34B2ED6B" w14:textId="77777777" w:rsidR="0094264F" w:rsidRPr="0094264F" w:rsidRDefault="0094264F" w:rsidP="0094264F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will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be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able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F4ADEF0" w14:textId="77777777" w:rsidR="0094264F" w:rsidRPr="0094264F" w:rsidRDefault="0094264F" w:rsidP="0094264F">
      <w:pPr>
        <w:numPr>
          <w:ilvl w:val="0"/>
          <w:numId w:val="1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differentiate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muscle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strains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tears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joint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knee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ankle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overuse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how they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occur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6577874" w14:textId="77777777" w:rsidR="0094264F" w:rsidRPr="0094264F" w:rsidRDefault="0094264F" w:rsidP="0094264F">
      <w:pPr>
        <w:numPr>
          <w:ilvl w:val="0"/>
          <w:numId w:val="1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biomechanical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physiological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causes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improper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patterns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inadequate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excessive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4B4B6C1" w14:textId="77777777" w:rsidR="0094264F" w:rsidRPr="0094264F" w:rsidRDefault="0094264F" w:rsidP="0094264F">
      <w:pPr>
        <w:numPr>
          <w:ilvl w:val="0"/>
          <w:numId w:val="1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Recognise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key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risk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factors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poor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insufficient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environmental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repetitive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how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these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factors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3D4084C" w14:textId="77777777" w:rsidR="0094264F" w:rsidRPr="0094264F" w:rsidRDefault="0094264F" w:rsidP="0094264F">
      <w:pPr>
        <w:numPr>
          <w:ilvl w:val="0"/>
          <w:numId w:val="1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Explain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stability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proper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84EFA96" w14:textId="77777777" w:rsidR="0094264F" w:rsidRPr="0094264F" w:rsidRDefault="0094264F" w:rsidP="0094264F">
      <w:pPr>
        <w:numPr>
          <w:ilvl w:val="0"/>
          <w:numId w:val="1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stages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acute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phase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return-to-performance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8F0486D" w14:textId="77777777" w:rsidR="0094264F" w:rsidRPr="0094264F" w:rsidRDefault="0094264F" w:rsidP="0094264F">
      <w:pPr>
        <w:numPr>
          <w:ilvl w:val="0"/>
          <w:numId w:val="1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Recognise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importance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cycles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rest,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sleep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hydration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in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re-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1741DC" w14:textId="77777777" w:rsidR="0094264F" w:rsidRPr="0094264F" w:rsidRDefault="0094264F" w:rsidP="0094264F">
      <w:pPr>
        <w:numPr>
          <w:ilvl w:val="0"/>
          <w:numId w:val="1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criteria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safe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return-to-refereeing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gradual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reintroduction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readiness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8465A9A" w14:textId="77777777" w:rsidR="0094264F" w:rsidRPr="0094264F" w:rsidRDefault="0094264F" w:rsidP="0094264F">
      <w:pPr>
        <w:numPr>
          <w:ilvl w:val="0"/>
          <w:numId w:val="1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Interpret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basic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health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indicators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pain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limitations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seek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E0EC34C" w14:textId="77777777" w:rsidR="0094264F" w:rsidRPr="0094264F" w:rsidRDefault="0094264F" w:rsidP="0094264F">
      <w:pPr>
        <w:numPr>
          <w:ilvl w:val="0"/>
          <w:numId w:val="17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applications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</w:p>
    <w:p w14:paraId="72BFCD8D" w14:textId="77777777" w:rsidR="0094264F" w:rsidRPr="003F668C" w:rsidRDefault="0094264F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84C00E9" w14:textId="77777777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F668C">
        <w:rPr>
          <w:rFonts w:ascii="Segoe UI Symbol" w:eastAsia="Times New Roman" w:hAnsi="Segoe UI Symbol" w:cs="Segoe UI Symbol"/>
          <w:b/>
          <w:bCs/>
          <w:sz w:val="24"/>
          <w:szCs w:val="24"/>
          <w:lang w:val="tr-TR" w:eastAsia="tr-TR"/>
        </w:rPr>
        <w:t>🛠</w:t>
      </w:r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</w:p>
    <w:p w14:paraId="63F55F71" w14:textId="77777777" w:rsidR="0094264F" w:rsidRPr="0094264F" w:rsidRDefault="0094264F" w:rsidP="0094264F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be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able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575B4D03" w14:textId="77777777" w:rsidR="0094264F" w:rsidRPr="0094264F" w:rsidRDefault="0094264F" w:rsidP="0094264F">
      <w:pPr>
        <w:numPr>
          <w:ilvl w:val="0"/>
          <w:numId w:val="17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stability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neuromuscular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video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4A6598F" w14:textId="77777777" w:rsidR="0094264F" w:rsidRPr="0094264F" w:rsidRDefault="0094264F" w:rsidP="0094264F">
      <w:pPr>
        <w:numPr>
          <w:ilvl w:val="0"/>
          <w:numId w:val="17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Design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implement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personalised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adapted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demands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CC6AB3F" w14:textId="77777777" w:rsidR="0094264F" w:rsidRPr="0094264F" w:rsidRDefault="0094264F" w:rsidP="0094264F">
      <w:pPr>
        <w:numPr>
          <w:ilvl w:val="0"/>
          <w:numId w:val="17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Detect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early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warning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signs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pain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stiffness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appropriately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escalation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CA48A18" w14:textId="77777777" w:rsidR="0094264F" w:rsidRPr="0094264F" w:rsidRDefault="0094264F" w:rsidP="0094264F">
      <w:pPr>
        <w:numPr>
          <w:ilvl w:val="0"/>
          <w:numId w:val="17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Apply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correct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movement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techniques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body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mechanics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minimise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risk </w:t>
      </w:r>
    </w:p>
    <w:p w14:paraId="5F529E5F" w14:textId="77777777" w:rsidR="0094264F" w:rsidRPr="0094264F" w:rsidRDefault="0094264F" w:rsidP="0094264F">
      <w:pPr>
        <w:numPr>
          <w:ilvl w:val="0"/>
          <w:numId w:val="17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Follow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implement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basic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protocols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progressive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safe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return-to-activity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F9292AD" w14:textId="77777777" w:rsidR="0094264F" w:rsidRPr="0094264F" w:rsidRDefault="0094264F" w:rsidP="0094264F">
      <w:pPr>
        <w:numPr>
          <w:ilvl w:val="0"/>
          <w:numId w:val="17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stretching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hydration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rest,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regeneration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511F3D4" w14:textId="77777777" w:rsidR="0094264F" w:rsidRPr="0094264F" w:rsidRDefault="0094264F" w:rsidP="0094264F">
      <w:pPr>
        <w:numPr>
          <w:ilvl w:val="0"/>
          <w:numId w:val="17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injury-related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indicators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pain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status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CC3E4F5" w14:textId="77777777" w:rsidR="0094264F" w:rsidRPr="0094264F" w:rsidRDefault="0094264F" w:rsidP="0094264F">
      <w:pPr>
        <w:numPr>
          <w:ilvl w:val="0"/>
          <w:numId w:val="17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informed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about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rest,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continuation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23355C8" w14:textId="77777777" w:rsidR="0094264F" w:rsidRPr="0094264F" w:rsidRDefault="0094264F" w:rsidP="0094264F">
      <w:pPr>
        <w:numPr>
          <w:ilvl w:val="0"/>
          <w:numId w:val="17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Adapt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physical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condition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status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safe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sustainable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</w:p>
    <w:p w14:paraId="55DDED63" w14:textId="77777777" w:rsidR="0094264F" w:rsidRPr="003F668C" w:rsidRDefault="0094264F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B2A0410" w14:textId="77777777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F668C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🎯</w:t>
      </w:r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</w:p>
    <w:p w14:paraId="0B54B4D8" w14:textId="77777777" w:rsidR="0094264F" w:rsidRPr="0094264F" w:rsidRDefault="0094264F" w:rsidP="0094264F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4BAA7891" w14:textId="77777777" w:rsidR="0094264F" w:rsidRPr="0094264F" w:rsidRDefault="0094264F" w:rsidP="0094264F">
      <w:pPr>
        <w:numPr>
          <w:ilvl w:val="0"/>
          <w:numId w:val="17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risks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independently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within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own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adjusting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accordingly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5E0320F" w14:textId="77777777" w:rsidR="0094264F" w:rsidRPr="0094264F" w:rsidRDefault="0094264F" w:rsidP="0094264F">
      <w:pPr>
        <w:numPr>
          <w:ilvl w:val="0"/>
          <w:numId w:val="17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Take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informed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responsible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regarding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rest,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return-to-refereeing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self-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symptom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basic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indicators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4ED4C0E" w14:textId="77777777" w:rsidR="0094264F" w:rsidRPr="0094264F" w:rsidRDefault="0094264F" w:rsidP="0094264F">
      <w:pPr>
        <w:numPr>
          <w:ilvl w:val="0"/>
          <w:numId w:val="17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systematically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consistency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effectiveness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E8B906C" w14:textId="77777777" w:rsidR="0094264F" w:rsidRPr="0094264F" w:rsidRDefault="0094264F" w:rsidP="0094264F">
      <w:pPr>
        <w:numPr>
          <w:ilvl w:val="0"/>
          <w:numId w:val="17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safe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return-to-refereeing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protocols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gradual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reintroduction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readiness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B30692F" w14:textId="77777777" w:rsidR="0094264F" w:rsidRPr="0094264F" w:rsidRDefault="0094264F" w:rsidP="0094264F">
      <w:pPr>
        <w:numPr>
          <w:ilvl w:val="0"/>
          <w:numId w:val="17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Balance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competition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regulation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likelihood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overtraining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re-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B4003EC" w14:textId="77777777" w:rsidR="0094264F" w:rsidRPr="0094264F" w:rsidRDefault="0094264F" w:rsidP="0094264F">
      <w:pPr>
        <w:numPr>
          <w:ilvl w:val="0"/>
          <w:numId w:val="17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gram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optimise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processes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E33208" w14:textId="77777777" w:rsidR="0094264F" w:rsidRPr="0094264F" w:rsidRDefault="0094264F" w:rsidP="0094264F">
      <w:pPr>
        <w:numPr>
          <w:ilvl w:val="0"/>
          <w:numId w:val="17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appropriately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-life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adapting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minimise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risks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maintain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403005A" w14:textId="77777777" w:rsidR="0094264F" w:rsidRPr="0094264F" w:rsidRDefault="0094264F" w:rsidP="0094264F">
      <w:pPr>
        <w:numPr>
          <w:ilvl w:val="0"/>
          <w:numId w:val="17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critically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history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adapt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their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practices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on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gramStart"/>
      <w:r w:rsidRPr="0094264F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94264F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ABF3E7D" w14:textId="77777777" w:rsidR="004C7286" w:rsidRDefault="004C7286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5CD284A" w14:textId="021E05CF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4.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Structure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Units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2293"/>
        <w:gridCol w:w="1014"/>
        <w:gridCol w:w="1354"/>
        <w:gridCol w:w="3086"/>
      </w:tblGrid>
      <w:tr w:rsidR="008D43B5" w:rsidRPr="008D43B5" w14:paraId="4D99E3E5" w14:textId="77777777" w:rsidTr="008D43B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6C7FD1C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8D43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Unit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45E892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8D43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Title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F81B3B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8D43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Duration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397961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8D43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F25B00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Interactive &amp;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Components</w:t>
            </w:r>
          </w:p>
        </w:tc>
      </w:tr>
      <w:tr w:rsidR="008D43B5" w:rsidRPr="008D43B5" w14:paraId="5D62EB0C" w14:textId="77777777" w:rsidTr="008D4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89A51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U1</w:t>
            </w:r>
          </w:p>
        </w:tc>
        <w:tc>
          <w:tcPr>
            <w:tcW w:w="0" w:type="auto"/>
            <w:vAlign w:val="center"/>
            <w:hideMark/>
          </w:tcPr>
          <w:p w14:paraId="61D4CBE6" w14:textId="77777777" w:rsidR="008D43B5" w:rsidRPr="008D43B5" w:rsidRDefault="008D43B5" w:rsidP="008D43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Common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Injuries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Refereeing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9F126B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1h</w:t>
            </w:r>
          </w:p>
        </w:tc>
        <w:tc>
          <w:tcPr>
            <w:tcW w:w="0" w:type="auto"/>
            <w:vAlign w:val="center"/>
            <w:hideMark/>
          </w:tcPr>
          <w:p w14:paraId="609260DF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Theory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9B2838" w14:textId="77777777" w:rsidR="008D43B5" w:rsidRPr="008D43B5" w:rsidRDefault="008D43B5" w:rsidP="008D43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Interactive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guide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video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case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analysis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self-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assessment</w:t>
            </w:r>
            <w:proofErr w:type="spellEnd"/>
          </w:p>
        </w:tc>
      </w:tr>
      <w:tr w:rsidR="008D43B5" w:rsidRPr="008D43B5" w14:paraId="01CADED5" w14:textId="77777777" w:rsidTr="008D4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E00B1E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U2</w:t>
            </w:r>
          </w:p>
        </w:tc>
        <w:tc>
          <w:tcPr>
            <w:tcW w:w="0" w:type="auto"/>
            <w:vAlign w:val="center"/>
            <w:hideMark/>
          </w:tcPr>
          <w:p w14:paraId="4C175CFB" w14:textId="77777777" w:rsidR="008D43B5" w:rsidRPr="008D43B5" w:rsidRDefault="008D43B5" w:rsidP="008D43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Injury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Prevention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Strategies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56F648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1.5h</w:t>
            </w:r>
          </w:p>
        </w:tc>
        <w:tc>
          <w:tcPr>
            <w:tcW w:w="0" w:type="auto"/>
            <w:vAlign w:val="center"/>
            <w:hideMark/>
          </w:tcPr>
          <w:p w14:paraId="1E32ED9E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Theory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Practice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D2887D" w14:textId="77777777" w:rsidR="008D43B5" w:rsidRPr="008D43B5" w:rsidRDefault="008D43B5" w:rsidP="008D43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Video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coaching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exercise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routines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interactive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tutorial</w:t>
            </w:r>
            <w:proofErr w:type="spellEnd"/>
          </w:p>
        </w:tc>
      </w:tr>
      <w:tr w:rsidR="008D43B5" w:rsidRPr="008D43B5" w14:paraId="1A45330A" w14:textId="77777777" w:rsidTr="008D4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3466D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U3</w:t>
            </w:r>
          </w:p>
        </w:tc>
        <w:tc>
          <w:tcPr>
            <w:tcW w:w="0" w:type="auto"/>
            <w:vAlign w:val="center"/>
            <w:hideMark/>
          </w:tcPr>
          <w:p w14:paraId="6A41B484" w14:textId="77777777" w:rsidR="008D43B5" w:rsidRPr="008D43B5" w:rsidRDefault="008D43B5" w:rsidP="008D43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Rehabilitation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Principles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B71287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1h</w:t>
            </w:r>
          </w:p>
        </w:tc>
        <w:tc>
          <w:tcPr>
            <w:tcW w:w="0" w:type="auto"/>
            <w:vAlign w:val="center"/>
            <w:hideMark/>
          </w:tcPr>
          <w:p w14:paraId="0B4EB870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0649AC" w14:textId="77777777" w:rsidR="008D43B5" w:rsidRPr="008D43B5" w:rsidRDefault="008D43B5" w:rsidP="008D43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Case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simulations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tracking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scenario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analysis</w:t>
            </w:r>
            <w:proofErr w:type="spellEnd"/>
          </w:p>
        </w:tc>
      </w:tr>
      <w:tr w:rsidR="008D43B5" w:rsidRPr="008D43B5" w14:paraId="6EDB799D" w14:textId="77777777" w:rsidTr="008D43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3BB28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U4</w:t>
            </w:r>
          </w:p>
        </w:tc>
        <w:tc>
          <w:tcPr>
            <w:tcW w:w="0" w:type="auto"/>
            <w:vAlign w:val="center"/>
            <w:hideMark/>
          </w:tcPr>
          <w:p w14:paraId="4EEFD408" w14:textId="77777777" w:rsidR="008D43B5" w:rsidRPr="008D43B5" w:rsidRDefault="008D43B5" w:rsidP="008D43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Return-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-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Refereeing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Planning</w:t>
            </w:r>
          </w:p>
        </w:tc>
        <w:tc>
          <w:tcPr>
            <w:tcW w:w="0" w:type="auto"/>
            <w:vAlign w:val="center"/>
            <w:hideMark/>
          </w:tcPr>
          <w:p w14:paraId="61A62353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1.5h</w:t>
            </w:r>
          </w:p>
        </w:tc>
        <w:tc>
          <w:tcPr>
            <w:tcW w:w="0" w:type="auto"/>
            <w:vAlign w:val="center"/>
            <w:hideMark/>
          </w:tcPr>
          <w:p w14:paraId="3DA620FC" w14:textId="77777777" w:rsidR="008D43B5" w:rsidRPr="008D43B5" w:rsidRDefault="008D43B5" w:rsidP="008D43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Workshop</w:t>
            </w:r>
          </w:p>
        </w:tc>
        <w:tc>
          <w:tcPr>
            <w:tcW w:w="0" w:type="auto"/>
            <w:vAlign w:val="center"/>
            <w:hideMark/>
          </w:tcPr>
          <w:p w14:paraId="294C4ABA" w14:textId="77777777" w:rsidR="008D43B5" w:rsidRPr="008D43B5" w:rsidRDefault="008D43B5" w:rsidP="008D43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Interactive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planner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peer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feedback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8D43B5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templates</w:t>
            </w:r>
            <w:proofErr w:type="spellEnd"/>
          </w:p>
        </w:tc>
      </w:tr>
    </w:tbl>
    <w:p w14:paraId="4DE223F0" w14:textId="77777777" w:rsidR="004C7286" w:rsidRDefault="004C7286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5F5E19F" w14:textId="64B61E64" w:rsidR="0094264F" w:rsidRPr="00713E6A" w:rsidRDefault="00713E6A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4.1 Unit Details with Interactive Design</w:t>
      </w:r>
    </w:p>
    <w:p w14:paraId="0433A8C4" w14:textId="77777777" w:rsidR="00713E6A" w:rsidRPr="00713E6A" w:rsidRDefault="00713E6A" w:rsidP="00713E6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U1 –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Common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Injuries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(1h |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Interactive)</w:t>
      </w:r>
    </w:p>
    <w:p w14:paraId="4CDE1E46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003C50AE" w14:textId="77777777" w:rsidR="00713E6A" w:rsidRPr="00713E6A" w:rsidRDefault="00713E6A" w:rsidP="00713E6A">
      <w:pPr>
        <w:numPr>
          <w:ilvl w:val="0"/>
          <w:numId w:val="17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Types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muscle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joint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overuse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EFD03F" w14:textId="77777777" w:rsidR="00713E6A" w:rsidRPr="00713E6A" w:rsidRDefault="00713E6A" w:rsidP="00713E6A">
      <w:pPr>
        <w:numPr>
          <w:ilvl w:val="0"/>
          <w:numId w:val="17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Causes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improper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overload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14BABC" w14:textId="77777777" w:rsidR="00713E6A" w:rsidRPr="00713E6A" w:rsidRDefault="00713E6A" w:rsidP="00713E6A">
      <w:pPr>
        <w:numPr>
          <w:ilvl w:val="0"/>
          <w:numId w:val="17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patterns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94C88D9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Elements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82AE2C6" w14:textId="77777777" w:rsidR="00713E6A" w:rsidRPr="00713E6A" w:rsidRDefault="00713E6A" w:rsidP="00713E6A">
      <w:pPr>
        <w:numPr>
          <w:ilvl w:val="0"/>
          <w:numId w:val="17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04A75CE" w14:textId="77777777" w:rsidR="00713E6A" w:rsidRPr="00713E6A" w:rsidRDefault="00713E6A" w:rsidP="00713E6A">
      <w:pPr>
        <w:numPr>
          <w:ilvl w:val="0"/>
          <w:numId w:val="17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“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Risks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” </w:t>
      </w:r>
    </w:p>
    <w:p w14:paraId="739662A8" w14:textId="77777777" w:rsidR="00713E6A" w:rsidRPr="00713E6A" w:rsidRDefault="00713E6A" w:rsidP="00713E6A">
      <w:pPr>
        <w:numPr>
          <w:ilvl w:val="0"/>
          <w:numId w:val="17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B53CCED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8E990B8" w14:textId="77777777" w:rsidR="00713E6A" w:rsidRPr="00713E6A" w:rsidRDefault="00713E6A" w:rsidP="00713E6A">
      <w:pPr>
        <w:numPr>
          <w:ilvl w:val="0"/>
          <w:numId w:val="18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risk profile </w:t>
      </w:r>
    </w:p>
    <w:p w14:paraId="036196A0" w14:textId="6A178F38" w:rsidR="00713E6A" w:rsidRPr="00713E6A" w:rsidRDefault="00713E6A" w:rsidP="00713E6A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1DC18F1" w14:textId="77777777" w:rsidR="00713E6A" w:rsidRPr="00713E6A" w:rsidRDefault="00713E6A" w:rsidP="00713E6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U2 –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(1.5h |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03B5C4D3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6F4C7C03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activation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43E631E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Strength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stability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6D629F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proper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76D36BE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Elements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3D9EDB8" w14:textId="77777777" w:rsidR="00713E6A" w:rsidRPr="00713E6A" w:rsidRDefault="00713E6A" w:rsidP="00713E6A">
      <w:pPr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demonstrations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A816563" w14:textId="77777777" w:rsidR="00713E6A" w:rsidRPr="00713E6A" w:rsidRDefault="00713E6A" w:rsidP="00713E6A">
      <w:pPr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🏃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stability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drills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11B73FC" w14:textId="77777777" w:rsidR="00713E6A" w:rsidRPr="00713E6A" w:rsidRDefault="00713E6A" w:rsidP="00713E6A">
      <w:pPr>
        <w:numPr>
          <w:ilvl w:val="0"/>
          <w:numId w:val="18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53D6F7A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0EA687F" w14:textId="77777777" w:rsidR="00713E6A" w:rsidRPr="00713E6A" w:rsidRDefault="00713E6A" w:rsidP="00713E6A">
      <w:pPr>
        <w:numPr>
          <w:ilvl w:val="0"/>
          <w:numId w:val="18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BB7AD6B" w14:textId="326F1223" w:rsidR="00713E6A" w:rsidRDefault="00713E6A" w:rsidP="00713E6A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9A9FD22" w14:textId="77777777" w:rsidR="00713E6A" w:rsidRPr="00713E6A" w:rsidRDefault="00713E6A" w:rsidP="00713E6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4.3 Learning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Flow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Journey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2960B92D" w14:textId="77777777" w:rsidR="00713E6A" w:rsidRPr="00713E6A" w:rsidRDefault="00713E6A" w:rsidP="00713E6A">
      <w:pPr>
        <w:numPr>
          <w:ilvl w:val="0"/>
          <w:numId w:val="19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Understand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→ (U1: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7EACB32F" w14:textId="77777777" w:rsidR="00713E6A" w:rsidRPr="00713E6A" w:rsidRDefault="00713E6A" w:rsidP="00713E6A">
      <w:pPr>
        <w:numPr>
          <w:ilvl w:val="0"/>
          <w:numId w:val="19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→ (U2: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26308FC" w14:textId="77777777" w:rsidR="00713E6A" w:rsidRPr="00713E6A" w:rsidRDefault="00713E6A" w:rsidP="00713E6A">
      <w:pPr>
        <w:numPr>
          <w:ilvl w:val="0"/>
          <w:numId w:val="19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→ (U3: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&amp;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C5C8F93" w14:textId="77777777" w:rsidR="00713E6A" w:rsidRPr="00713E6A" w:rsidRDefault="00713E6A" w:rsidP="00713E6A">
      <w:pPr>
        <w:numPr>
          <w:ilvl w:val="0"/>
          <w:numId w:val="19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Return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→ (U4: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safe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reintegration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)</w:t>
      </w:r>
    </w:p>
    <w:p w14:paraId="33FF50FB" w14:textId="77777777" w:rsidR="00713E6A" w:rsidRDefault="00713E6A" w:rsidP="00713E6A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084E78B" w14:textId="77777777" w:rsidR="00713E6A" w:rsidRPr="00713E6A" w:rsidRDefault="00713E6A" w:rsidP="00713E6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U3 –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Principles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(1h |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Learning)</w:t>
      </w:r>
    </w:p>
    <w:p w14:paraId="15B39B23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265346D0" w14:textId="77777777" w:rsidR="00713E6A" w:rsidRPr="00713E6A" w:rsidRDefault="00713E6A" w:rsidP="00713E6A">
      <w:pPr>
        <w:numPr>
          <w:ilvl w:val="0"/>
          <w:numId w:val="18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cycles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(rest,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hydration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sleep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3D05CC5" w14:textId="77777777" w:rsidR="00713E6A" w:rsidRPr="00713E6A" w:rsidRDefault="00713E6A" w:rsidP="00713E6A">
      <w:pPr>
        <w:numPr>
          <w:ilvl w:val="0"/>
          <w:numId w:val="18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basics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B83EF25" w14:textId="77777777" w:rsidR="00713E6A" w:rsidRPr="00713E6A" w:rsidRDefault="00713E6A" w:rsidP="00713E6A">
      <w:pPr>
        <w:numPr>
          <w:ilvl w:val="0"/>
          <w:numId w:val="18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seek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help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7A48C4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Elements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1465761" w14:textId="77777777" w:rsidR="00713E6A" w:rsidRPr="00713E6A" w:rsidRDefault="00713E6A" w:rsidP="00713E6A">
      <w:pPr>
        <w:numPr>
          <w:ilvl w:val="0"/>
          <w:numId w:val="18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&amp;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92E559" w14:textId="77777777" w:rsidR="00713E6A" w:rsidRPr="00713E6A" w:rsidRDefault="00713E6A" w:rsidP="00713E6A">
      <w:pPr>
        <w:numPr>
          <w:ilvl w:val="0"/>
          <w:numId w:val="18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demo: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875819E" w14:textId="77777777" w:rsidR="00713E6A" w:rsidRPr="00713E6A" w:rsidRDefault="00713E6A" w:rsidP="00713E6A">
      <w:pPr>
        <w:numPr>
          <w:ilvl w:val="0"/>
          <w:numId w:val="18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“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Return?” </w:t>
      </w:r>
    </w:p>
    <w:p w14:paraId="1EFA4EA9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3A86F15" w14:textId="77777777" w:rsidR="00713E6A" w:rsidRPr="00713E6A" w:rsidRDefault="00713E6A" w:rsidP="00713E6A">
      <w:pPr>
        <w:numPr>
          <w:ilvl w:val="0"/>
          <w:numId w:val="18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checklist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FBA2941" w14:textId="52FC41A4" w:rsidR="00713E6A" w:rsidRPr="00713E6A" w:rsidRDefault="00713E6A" w:rsidP="00713E6A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3CD9E65" w14:textId="77777777" w:rsidR="00713E6A" w:rsidRPr="00713E6A" w:rsidRDefault="00713E6A" w:rsidP="00713E6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🔸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U4 – Return-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-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Planning (1.5h | Workshop)</w:t>
      </w:r>
    </w:p>
    <w:p w14:paraId="1242653B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Content:</w:t>
      </w:r>
    </w:p>
    <w:p w14:paraId="1832486D" w14:textId="77777777" w:rsidR="00713E6A" w:rsidRPr="00713E6A" w:rsidRDefault="00713E6A" w:rsidP="00713E6A">
      <w:pPr>
        <w:numPr>
          <w:ilvl w:val="0"/>
          <w:numId w:val="18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Gradual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protocols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C1135B8" w14:textId="77777777" w:rsidR="00713E6A" w:rsidRPr="00713E6A" w:rsidRDefault="00713E6A" w:rsidP="00713E6A">
      <w:pPr>
        <w:numPr>
          <w:ilvl w:val="0"/>
          <w:numId w:val="18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reintroduction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B46AF8F" w14:textId="77777777" w:rsidR="00713E6A" w:rsidRPr="00713E6A" w:rsidRDefault="00713E6A" w:rsidP="00713E6A">
      <w:pPr>
        <w:numPr>
          <w:ilvl w:val="0"/>
          <w:numId w:val="18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readiness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C9C104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Elements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3FE758B" w14:textId="77777777" w:rsidR="00713E6A" w:rsidRPr="00713E6A" w:rsidRDefault="00713E6A" w:rsidP="00713E6A">
      <w:pPr>
        <w:numPr>
          <w:ilvl w:val="0"/>
          <w:numId w:val="18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return-to-play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planner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3F02D17" w14:textId="77777777" w:rsidR="00713E6A" w:rsidRPr="00713E6A" w:rsidRDefault="00713E6A" w:rsidP="00713E6A">
      <w:pPr>
        <w:numPr>
          <w:ilvl w:val="0"/>
          <w:numId w:val="18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Peer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review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FFEA2CB" w14:textId="77777777" w:rsidR="00713E6A" w:rsidRPr="00713E6A" w:rsidRDefault="00713E6A" w:rsidP="00713E6A">
      <w:pPr>
        <w:numPr>
          <w:ilvl w:val="0"/>
          <w:numId w:val="18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💻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template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6B844FA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63AEEC8" w14:textId="77777777" w:rsidR="00713E6A" w:rsidRPr="00713E6A" w:rsidRDefault="00713E6A" w:rsidP="00713E6A">
      <w:pPr>
        <w:numPr>
          <w:ilvl w:val="0"/>
          <w:numId w:val="18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Return-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-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</w:p>
    <w:p w14:paraId="0DE73ED5" w14:textId="77777777" w:rsidR="00713E6A" w:rsidRPr="00713E6A" w:rsidRDefault="00713E6A" w:rsidP="00713E6A">
      <w:pPr>
        <w:numPr>
          <w:ilvl w:val="0"/>
          <w:numId w:val="18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tracker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B62327D" w14:textId="05A2D619" w:rsidR="00713E6A" w:rsidRPr="00713E6A" w:rsidRDefault="00713E6A" w:rsidP="00713E6A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137DFB3" w14:textId="77777777" w:rsidR="00713E6A" w:rsidRPr="00713E6A" w:rsidRDefault="00713E6A" w:rsidP="00713E6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4.2 Embedded Learning Tools</w:t>
      </w:r>
    </w:p>
    <w:p w14:paraId="578D73EC" w14:textId="77777777" w:rsidR="00713E6A" w:rsidRPr="00713E6A" w:rsidRDefault="00713E6A" w:rsidP="00713E6A">
      <w:pPr>
        <w:numPr>
          <w:ilvl w:val="0"/>
          <w:numId w:val="18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68A510C8" w14:textId="77777777" w:rsidR="00713E6A" w:rsidRPr="00713E6A" w:rsidRDefault="00713E6A" w:rsidP="00713E6A">
      <w:pPr>
        <w:numPr>
          <w:ilvl w:val="0"/>
          <w:numId w:val="19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81AB1D" w14:textId="77777777" w:rsidR="00713E6A" w:rsidRPr="00713E6A" w:rsidRDefault="00713E6A" w:rsidP="00713E6A">
      <w:pPr>
        <w:numPr>
          <w:ilvl w:val="0"/>
          <w:numId w:val="19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C8E44F0" w14:textId="77777777" w:rsidR="00713E6A" w:rsidRPr="00713E6A" w:rsidRDefault="00713E6A" w:rsidP="00713E6A">
      <w:pPr>
        <w:numPr>
          <w:ilvl w:val="0"/>
          <w:numId w:val="19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8F77705" w14:textId="77777777" w:rsidR="00713E6A" w:rsidRPr="00713E6A" w:rsidRDefault="00713E6A" w:rsidP="00713E6A">
      <w:pPr>
        <w:numPr>
          <w:ilvl w:val="0"/>
          <w:numId w:val="19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injuries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89DA767" w14:textId="77777777" w:rsidR="00713E6A" w:rsidRPr="00713E6A" w:rsidRDefault="00713E6A" w:rsidP="00713E6A">
      <w:pPr>
        <w:numPr>
          <w:ilvl w:val="0"/>
          <w:numId w:val="19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32BD0D0" w14:textId="77777777" w:rsidR="00713E6A" w:rsidRPr="00713E6A" w:rsidRDefault="00713E6A" w:rsidP="00713E6A">
      <w:pPr>
        <w:numPr>
          <w:ilvl w:val="0"/>
          <w:numId w:val="19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🏃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tasks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2F6B6D1" w14:textId="397495A7" w:rsidR="00713E6A" w:rsidRPr="00713E6A" w:rsidRDefault="00713E6A" w:rsidP="00713E6A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DD96169" w14:textId="0059E7AA" w:rsidR="0094264F" w:rsidRPr="00713E6A" w:rsidRDefault="00713E6A" w:rsidP="00713E6A">
      <w:pPr>
        <w:pStyle w:val="ListeParagraf"/>
        <w:numPr>
          <w:ilvl w:val="0"/>
          <w:numId w:val="191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Detailed Unit Breakdown</w:t>
      </w:r>
    </w:p>
    <w:p w14:paraId="6DCA8ED3" w14:textId="3C2F7AFE" w:rsidR="00713E6A" w:rsidRPr="00713E6A" w:rsidRDefault="00713E6A" w:rsidP="00713E6A">
      <w:pPr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1: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Common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Injuries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</w:p>
    <w:p w14:paraId="0ED624AC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(1h |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Interactive)</w:t>
      </w:r>
    </w:p>
    <w:p w14:paraId="4849A33D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4C08434F" w14:textId="77777777" w:rsidR="00713E6A" w:rsidRPr="00713E6A" w:rsidRDefault="00713E6A" w:rsidP="00713E6A">
      <w:pPr>
        <w:numPr>
          <w:ilvl w:val="0"/>
          <w:numId w:val="19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Types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740B19F8" w14:textId="77777777" w:rsidR="00713E6A" w:rsidRPr="00713E6A" w:rsidRDefault="00713E6A" w:rsidP="00713E6A">
      <w:pPr>
        <w:numPr>
          <w:ilvl w:val="1"/>
          <w:numId w:val="19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Muscle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strains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tears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8F02AFD" w14:textId="77777777" w:rsidR="00713E6A" w:rsidRPr="00713E6A" w:rsidRDefault="00713E6A" w:rsidP="00713E6A">
      <w:pPr>
        <w:numPr>
          <w:ilvl w:val="1"/>
          <w:numId w:val="19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Joint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knee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ankle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ligaments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0AE1B54" w14:textId="77777777" w:rsidR="00713E6A" w:rsidRPr="00713E6A" w:rsidRDefault="00713E6A" w:rsidP="00713E6A">
      <w:pPr>
        <w:numPr>
          <w:ilvl w:val="1"/>
          <w:numId w:val="19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Overuse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tendinitis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stress-related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25B432E" w14:textId="77777777" w:rsidR="00713E6A" w:rsidRPr="00713E6A" w:rsidRDefault="00713E6A" w:rsidP="00713E6A">
      <w:pPr>
        <w:numPr>
          <w:ilvl w:val="0"/>
          <w:numId w:val="19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Causes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522CF122" w14:textId="77777777" w:rsidR="00713E6A" w:rsidRPr="00713E6A" w:rsidRDefault="00713E6A" w:rsidP="00713E6A">
      <w:pPr>
        <w:numPr>
          <w:ilvl w:val="1"/>
          <w:numId w:val="19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overload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improper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12B92C0" w14:textId="77777777" w:rsidR="00713E6A" w:rsidRPr="00713E6A" w:rsidRDefault="00713E6A" w:rsidP="00713E6A">
      <w:pPr>
        <w:numPr>
          <w:ilvl w:val="1"/>
          <w:numId w:val="19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Insufficient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A98AB9" w14:textId="77777777" w:rsidR="00713E6A" w:rsidRPr="00713E6A" w:rsidRDefault="00713E6A" w:rsidP="00713E6A">
      <w:pPr>
        <w:numPr>
          <w:ilvl w:val="0"/>
          <w:numId w:val="19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patterns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63B8CCF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7595C47A" w14:textId="77777777" w:rsidR="00713E6A" w:rsidRPr="00713E6A" w:rsidRDefault="00713E6A" w:rsidP="00713E6A">
      <w:pPr>
        <w:numPr>
          <w:ilvl w:val="0"/>
          <w:numId w:val="19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D9F7003" w14:textId="77777777" w:rsidR="00713E6A" w:rsidRPr="00713E6A" w:rsidRDefault="00713E6A" w:rsidP="00713E6A">
      <w:pPr>
        <w:numPr>
          <w:ilvl w:val="0"/>
          <w:numId w:val="19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“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Your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Risks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” </w:t>
      </w:r>
    </w:p>
    <w:p w14:paraId="3898E7F3" w14:textId="77777777" w:rsidR="00713E6A" w:rsidRPr="00713E6A" w:rsidRDefault="00713E6A" w:rsidP="00713E6A">
      <w:pPr>
        <w:numPr>
          <w:ilvl w:val="0"/>
          <w:numId w:val="19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types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D072C58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773D085A" w14:textId="77777777" w:rsidR="00713E6A" w:rsidRPr="00713E6A" w:rsidRDefault="00713E6A" w:rsidP="00713E6A">
      <w:pPr>
        <w:numPr>
          <w:ilvl w:val="0"/>
          <w:numId w:val="19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Self-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“</w:t>
      </w:r>
      <w:proofErr w:type="spellStart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Have</w:t>
      </w:r>
      <w:proofErr w:type="spellEnd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I </w:t>
      </w:r>
      <w:proofErr w:type="spellStart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experienced</w:t>
      </w:r>
      <w:proofErr w:type="spellEnd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these</w:t>
      </w:r>
      <w:proofErr w:type="spellEnd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injuries</w:t>
      </w:r>
      <w:proofErr w:type="spellEnd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?”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B766378" w14:textId="77777777" w:rsidR="00713E6A" w:rsidRPr="00713E6A" w:rsidRDefault="00713E6A" w:rsidP="00713E6A">
      <w:pPr>
        <w:numPr>
          <w:ilvl w:val="0"/>
          <w:numId w:val="19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sharing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7D2FFB0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4A7B79D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risk profile </w:t>
      </w:r>
    </w:p>
    <w:p w14:paraId="713BD01C" w14:textId="6DB5A1B3" w:rsidR="00713E6A" w:rsidRPr="00713E6A" w:rsidRDefault="00713E6A" w:rsidP="00713E6A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EABA65A" w14:textId="6C094F2E" w:rsidR="00713E6A" w:rsidRPr="00713E6A" w:rsidRDefault="00713E6A" w:rsidP="00713E6A">
      <w:pPr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2: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</w:p>
    <w:p w14:paraId="3A199EFE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(1.5h |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Theory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+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03F53704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714C4587" w14:textId="77777777" w:rsidR="00713E6A" w:rsidRPr="00713E6A" w:rsidRDefault="00713E6A" w:rsidP="00713E6A">
      <w:pPr>
        <w:numPr>
          <w:ilvl w:val="0"/>
          <w:numId w:val="19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activation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6144B46" w14:textId="77777777" w:rsidR="00713E6A" w:rsidRPr="00713E6A" w:rsidRDefault="00713E6A" w:rsidP="00713E6A">
      <w:pPr>
        <w:numPr>
          <w:ilvl w:val="0"/>
          <w:numId w:val="19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stability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neuromuscular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control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3988064" w14:textId="77777777" w:rsidR="00713E6A" w:rsidRPr="00713E6A" w:rsidRDefault="00713E6A" w:rsidP="00713E6A">
      <w:pPr>
        <w:numPr>
          <w:ilvl w:val="0"/>
          <w:numId w:val="19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Identification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individual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risk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factors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C824C81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1DBDB1FA" w14:textId="77777777" w:rsidR="00713E6A" w:rsidRPr="00713E6A" w:rsidRDefault="00713E6A" w:rsidP="00713E6A">
      <w:pPr>
        <w:numPr>
          <w:ilvl w:val="0"/>
          <w:numId w:val="19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coaching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correct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16197BE" w14:textId="77777777" w:rsidR="00713E6A" w:rsidRPr="00713E6A" w:rsidRDefault="00713E6A" w:rsidP="00713E6A">
      <w:pPr>
        <w:numPr>
          <w:ilvl w:val="0"/>
          <w:numId w:val="19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🏃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balance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drills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8071848" w14:textId="77777777" w:rsidR="00713E6A" w:rsidRPr="00713E6A" w:rsidRDefault="00713E6A" w:rsidP="00713E6A">
      <w:pPr>
        <w:numPr>
          <w:ilvl w:val="0"/>
          <w:numId w:val="19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33B6E33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49FF97E2" w14:textId="77777777" w:rsidR="00713E6A" w:rsidRPr="00713E6A" w:rsidRDefault="00713E6A" w:rsidP="00713E6A">
      <w:pPr>
        <w:numPr>
          <w:ilvl w:val="0"/>
          <w:numId w:val="19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Build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D728E98" w14:textId="77777777" w:rsidR="00713E6A" w:rsidRPr="00713E6A" w:rsidRDefault="00713E6A" w:rsidP="00713E6A">
      <w:pPr>
        <w:numPr>
          <w:ilvl w:val="0"/>
          <w:numId w:val="19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small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ED540B9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Output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620DB70" w14:textId="77777777" w:rsidR="00713E6A" w:rsidRPr="00713E6A" w:rsidRDefault="00713E6A" w:rsidP="00713E6A">
      <w:pPr>
        <w:numPr>
          <w:ilvl w:val="0"/>
          <w:numId w:val="19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</w:p>
    <w:p w14:paraId="258F368C" w14:textId="2CDE7830" w:rsidR="00713E6A" w:rsidRPr="00713E6A" w:rsidRDefault="00713E6A" w:rsidP="00713E6A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22C710E" w14:textId="048E2FAE" w:rsidR="00713E6A" w:rsidRPr="00713E6A" w:rsidRDefault="00713E6A" w:rsidP="00713E6A">
      <w:pPr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3: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Principles</w:t>
      </w:r>
      <w:proofErr w:type="spellEnd"/>
    </w:p>
    <w:p w14:paraId="7DF9D18A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(1h |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Learning)</w:t>
      </w:r>
    </w:p>
    <w:p w14:paraId="73E8A8D2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3FA183A4" w14:textId="77777777" w:rsidR="00713E6A" w:rsidRPr="00713E6A" w:rsidRDefault="00713E6A" w:rsidP="00713E6A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cycles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3243EE17" w14:textId="77777777" w:rsidR="00713E6A" w:rsidRPr="00713E6A" w:rsidRDefault="00713E6A" w:rsidP="00713E6A">
      <w:pPr>
        <w:numPr>
          <w:ilvl w:val="1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Rest,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sleep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hydration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nutrition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311B514" w14:textId="77777777" w:rsidR="00713E6A" w:rsidRPr="00713E6A" w:rsidRDefault="00713E6A" w:rsidP="00713E6A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Basic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steps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095CC079" w14:textId="77777777" w:rsidR="00713E6A" w:rsidRPr="00713E6A" w:rsidRDefault="00713E6A" w:rsidP="00713E6A">
      <w:pPr>
        <w:numPr>
          <w:ilvl w:val="1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Early-stage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6508D57" w14:textId="77777777" w:rsidR="00713E6A" w:rsidRPr="00713E6A" w:rsidRDefault="00713E6A" w:rsidP="00713E6A">
      <w:pPr>
        <w:numPr>
          <w:ilvl w:val="1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Progressive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B4B22F7" w14:textId="77777777" w:rsidR="00713E6A" w:rsidRPr="00713E6A" w:rsidRDefault="00713E6A" w:rsidP="00713E6A">
      <w:pPr>
        <w:numPr>
          <w:ilvl w:val="0"/>
          <w:numId w:val="20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Indicators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seeking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C8927D6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24CA08DF" w14:textId="77777777" w:rsidR="00713E6A" w:rsidRPr="00713E6A" w:rsidRDefault="00713E6A" w:rsidP="00713E6A">
      <w:pPr>
        <w:numPr>
          <w:ilvl w:val="0"/>
          <w:numId w:val="20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5C31B77" w14:textId="77777777" w:rsidR="00713E6A" w:rsidRPr="00713E6A" w:rsidRDefault="00713E6A" w:rsidP="00713E6A">
      <w:pPr>
        <w:numPr>
          <w:ilvl w:val="0"/>
          <w:numId w:val="20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demo: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symptom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90196DF" w14:textId="77777777" w:rsidR="00713E6A" w:rsidRPr="00713E6A" w:rsidRDefault="00713E6A" w:rsidP="00713E6A">
      <w:pPr>
        <w:numPr>
          <w:ilvl w:val="0"/>
          <w:numId w:val="20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“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Return?” </w:t>
      </w:r>
    </w:p>
    <w:p w14:paraId="2D05BF8E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50927C8F" w14:textId="77777777" w:rsidR="00713E6A" w:rsidRPr="00713E6A" w:rsidRDefault="00713E6A" w:rsidP="00713E6A">
      <w:pPr>
        <w:numPr>
          <w:ilvl w:val="0"/>
          <w:numId w:val="20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Case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study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“</w:t>
      </w:r>
      <w:proofErr w:type="spellStart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Injury</w:t>
      </w:r>
      <w:proofErr w:type="spellEnd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scenario</w:t>
      </w:r>
      <w:proofErr w:type="spellEnd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&amp; </w:t>
      </w:r>
      <w:proofErr w:type="spellStart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response</w:t>
      </w:r>
      <w:proofErr w:type="spellEnd"/>
      <w:r w:rsidRPr="00713E6A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”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EC148DA" w14:textId="77777777" w:rsidR="00713E6A" w:rsidRPr="00713E6A" w:rsidRDefault="00713E6A" w:rsidP="00713E6A">
      <w:pPr>
        <w:numPr>
          <w:ilvl w:val="0"/>
          <w:numId w:val="20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81490EF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8091470" w14:textId="77777777" w:rsidR="00713E6A" w:rsidRPr="00713E6A" w:rsidRDefault="00713E6A" w:rsidP="00713E6A">
      <w:pPr>
        <w:numPr>
          <w:ilvl w:val="0"/>
          <w:numId w:val="20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checklist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61F105" w14:textId="20F33254" w:rsidR="00713E6A" w:rsidRPr="00713E6A" w:rsidRDefault="00713E6A" w:rsidP="00713E6A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B68089D" w14:textId="5DC7CBAC" w:rsidR="00713E6A" w:rsidRPr="00713E6A" w:rsidRDefault="00713E6A" w:rsidP="00713E6A">
      <w:pPr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4: Return-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-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Planning</w:t>
      </w:r>
    </w:p>
    <w:p w14:paraId="311F2090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(1.5h | Workshop + Application)</w:t>
      </w:r>
    </w:p>
    <w:p w14:paraId="123110A1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Content:</w:t>
      </w:r>
    </w:p>
    <w:p w14:paraId="7F579B92" w14:textId="77777777" w:rsidR="00713E6A" w:rsidRPr="00713E6A" w:rsidRDefault="00713E6A" w:rsidP="00713E6A">
      <w:pPr>
        <w:numPr>
          <w:ilvl w:val="0"/>
          <w:numId w:val="20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Gradual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return-to-refereeing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protocols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EF81AE3" w14:textId="77777777" w:rsidR="00713E6A" w:rsidRPr="00713E6A" w:rsidRDefault="00713E6A" w:rsidP="00713E6A">
      <w:pPr>
        <w:numPr>
          <w:ilvl w:val="0"/>
          <w:numId w:val="20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reintroduction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F2C5133" w14:textId="77777777" w:rsidR="00713E6A" w:rsidRPr="00713E6A" w:rsidRDefault="00713E6A" w:rsidP="00713E6A">
      <w:pPr>
        <w:numPr>
          <w:ilvl w:val="0"/>
          <w:numId w:val="20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readiness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2341076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 Components:</w:t>
      </w:r>
    </w:p>
    <w:p w14:paraId="726826F3" w14:textId="77777777" w:rsidR="00713E6A" w:rsidRPr="00713E6A" w:rsidRDefault="00713E6A" w:rsidP="00713E6A">
      <w:pPr>
        <w:numPr>
          <w:ilvl w:val="0"/>
          <w:numId w:val="20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🧾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return-to-play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planner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template-based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0AB3F4D" w14:textId="77777777" w:rsidR="00713E6A" w:rsidRPr="00713E6A" w:rsidRDefault="00713E6A" w:rsidP="00713E6A">
      <w:pPr>
        <w:numPr>
          <w:ilvl w:val="0"/>
          <w:numId w:val="20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Peer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review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session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4A82CBC" w14:textId="77777777" w:rsidR="00713E6A" w:rsidRPr="00713E6A" w:rsidRDefault="00713E6A" w:rsidP="00713E6A">
      <w:pPr>
        <w:numPr>
          <w:ilvl w:val="0"/>
          <w:numId w:val="20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💻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2C9183E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Activity:</w:t>
      </w:r>
    </w:p>
    <w:p w14:paraId="17B3C43D" w14:textId="77777777" w:rsidR="00713E6A" w:rsidRPr="00713E6A" w:rsidRDefault="00713E6A" w:rsidP="00713E6A">
      <w:pPr>
        <w:numPr>
          <w:ilvl w:val="0"/>
          <w:numId w:val="20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return-to-refereeing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67C1719" w14:textId="77777777" w:rsidR="00713E6A" w:rsidRPr="00713E6A" w:rsidRDefault="00713E6A" w:rsidP="00713E6A">
      <w:pPr>
        <w:numPr>
          <w:ilvl w:val="0"/>
          <w:numId w:val="20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Present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refine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peer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18F0A1A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7835021" w14:textId="77777777" w:rsidR="00713E6A" w:rsidRPr="00713E6A" w:rsidRDefault="00713E6A" w:rsidP="00713E6A">
      <w:pPr>
        <w:numPr>
          <w:ilvl w:val="0"/>
          <w:numId w:val="20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Return-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-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</w:p>
    <w:p w14:paraId="73A5BCCE" w14:textId="77777777" w:rsidR="00713E6A" w:rsidRPr="00713E6A" w:rsidRDefault="00713E6A" w:rsidP="00713E6A">
      <w:pPr>
        <w:numPr>
          <w:ilvl w:val="0"/>
          <w:numId w:val="20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tracker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8491B3B" w14:textId="22DA04B4" w:rsidR="00713E6A" w:rsidRPr="00713E6A" w:rsidRDefault="00713E6A" w:rsidP="00713E6A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2C5C2EA" w14:textId="77777777" w:rsidR="00E7283D" w:rsidRDefault="00E7283D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67A66B97" w14:textId="5951D0D8" w:rsidR="00713E6A" w:rsidRPr="00713E6A" w:rsidRDefault="00713E6A" w:rsidP="00713E6A">
      <w:pPr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5.1 Learning Integration</w:t>
      </w:r>
    </w:p>
    <w:p w14:paraId="767A72CB" w14:textId="77777777" w:rsidR="00713E6A" w:rsidRPr="00713E6A" w:rsidRDefault="00713E6A" w:rsidP="00713E6A">
      <w:pPr>
        <w:numPr>
          <w:ilvl w:val="0"/>
          <w:numId w:val="19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in:</w:t>
      </w:r>
    </w:p>
    <w:p w14:paraId="5292C803" w14:textId="77777777" w:rsidR="00713E6A" w:rsidRPr="00713E6A" w:rsidRDefault="00713E6A" w:rsidP="00713E6A">
      <w:pPr>
        <w:numPr>
          <w:ilvl w:val="0"/>
          <w:numId w:val="20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40FF514" w14:textId="77777777" w:rsidR="00713E6A" w:rsidRPr="00713E6A" w:rsidRDefault="00713E6A" w:rsidP="00713E6A">
      <w:pPr>
        <w:numPr>
          <w:ilvl w:val="0"/>
          <w:numId w:val="20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339DFE0" w14:textId="77777777" w:rsidR="00713E6A" w:rsidRPr="00713E6A" w:rsidRDefault="00713E6A" w:rsidP="00713E6A">
      <w:pPr>
        <w:numPr>
          <w:ilvl w:val="0"/>
          <w:numId w:val="20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E4E6585" w14:textId="77777777" w:rsidR="00713E6A" w:rsidRPr="00713E6A" w:rsidRDefault="00713E6A" w:rsidP="00713E6A">
      <w:pPr>
        <w:numPr>
          <w:ilvl w:val="0"/>
          <w:numId w:val="20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monitoring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09994A7" w14:textId="77777777" w:rsidR="00713E6A" w:rsidRPr="00713E6A" w:rsidRDefault="00713E6A" w:rsidP="00713E6A">
      <w:pPr>
        <w:numPr>
          <w:ilvl w:val="0"/>
          <w:numId w:val="20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knowledge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EE8B5E4" w14:textId="77777777" w:rsidR="00713E6A" w:rsidRPr="00713E6A" w:rsidRDefault="00713E6A" w:rsidP="00713E6A">
      <w:pPr>
        <w:numPr>
          <w:ilvl w:val="0"/>
          <w:numId w:val="20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🏃</w:t>
      </w:r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Hands-on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tasks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096C2E5" w14:textId="0EBDCFD0" w:rsidR="00713E6A" w:rsidRPr="00713E6A" w:rsidRDefault="00713E6A" w:rsidP="00713E6A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2BFA795" w14:textId="77777777" w:rsidR="00713E6A" w:rsidRPr="00713E6A" w:rsidRDefault="00713E6A" w:rsidP="00713E6A">
      <w:pPr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713E6A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5.2 Learning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Progression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Logic</w:t>
      </w:r>
      <w:proofErr w:type="spellEnd"/>
    </w:p>
    <w:p w14:paraId="2D8CB12F" w14:textId="77777777" w:rsidR="00713E6A" w:rsidRPr="00713E6A" w:rsidRDefault="00713E6A" w:rsidP="00713E6A">
      <w:pPr>
        <w:numPr>
          <w:ilvl w:val="0"/>
          <w:numId w:val="20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Identify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injuries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→ (U1) </w:t>
      </w:r>
    </w:p>
    <w:p w14:paraId="09761871" w14:textId="77777777" w:rsidR="00713E6A" w:rsidRPr="00713E6A" w:rsidRDefault="00713E6A" w:rsidP="00713E6A">
      <w:pPr>
        <w:numPr>
          <w:ilvl w:val="0"/>
          <w:numId w:val="20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risks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→ (U2) </w:t>
      </w:r>
    </w:p>
    <w:p w14:paraId="12945BA7" w14:textId="77777777" w:rsidR="00713E6A" w:rsidRPr="00713E6A" w:rsidRDefault="00713E6A" w:rsidP="00713E6A">
      <w:pPr>
        <w:numPr>
          <w:ilvl w:val="0"/>
          <w:numId w:val="20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</w:t>
      </w:r>
      <w:proofErr w:type="spellEnd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→ (U3) </w:t>
      </w:r>
    </w:p>
    <w:p w14:paraId="608CDCC6" w14:textId="77777777" w:rsidR="00713E6A" w:rsidRPr="00713E6A" w:rsidRDefault="00713E6A" w:rsidP="00713E6A">
      <w:pPr>
        <w:numPr>
          <w:ilvl w:val="0"/>
          <w:numId w:val="20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Return </w:t>
      </w:r>
      <w:proofErr w:type="spellStart"/>
      <w:r w:rsidRPr="00713E6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safely</w:t>
      </w:r>
      <w:proofErr w:type="spellEnd"/>
      <w:r w:rsidRPr="00713E6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→ (U4)</w:t>
      </w:r>
    </w:p>
    <w:p w14:paraId="440EA197" w14:textId="77777777" w:rsidR="00713E6A" w:rsidRPr="00713E6A" w:rsidRDefault="00713E6A" w:rsidP="00713E6A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DF59E17" w14:textId="77777777" w:rsidR="0094264F" w:rsidRDefault="0094264F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82E4E8B" w14:textId="77777777" w:rsidR="00E7283D" w:rsidRDefault="00E7283D">
      <w:pP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</w:pPr>
      <w:r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br w:type="page"/>
      </w:r>
    </w:p>
    <w:p w14:paraId="51FC16F4" w14:textId="4003F274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6. Learning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Methodology</w:t>
      </w:r>
      <w:proofErr w:type="spellEnd"/>
    </w:p>
    <w:p w14:paraId="4F09828E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adopts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practice-oriented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learner-centred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competency-based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methodology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not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concepts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but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also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them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effectively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combines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experiential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real-case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analysis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maximise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impact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AE25B5A" w14:textId="314E363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8D75667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Practice-Oriented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181A6491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prioritises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hands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-on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4790DC87" w14:textId="77777777" w:rsidR="00C83B9E" w:rsidRPr="00C83B9E" w:rsidRDefault="00C83B9E" w:rsidP="00C83B9E">
      <w:pPr>
        <w:numPr>
          <w:ilvl w:val="0"/>
          <w:numId w:val="21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stability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B68F652" w14:textId="77777777" w:rsidR="00C83B9E" w:rsidRPr="00C83B9E" w:rsidRDefault="00C83B9E" w:rsidP="00C83B9E">
      <w:pPr>
        <w:numPr>
          <w:ilvl w:val="0"/>
          <w:numId w:val="21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BE6203" w14:textId="77777777" w:rsidR="00C83B9E" w:rsidRPr="00C83B9E" w:rsidRDefault="00C83B9E" w:rsidP="00C83B9E">
      <w:pPr>
        <w:numPr>
          <w:ilvl w:val="0"/>
          <w:numId w:val="21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implement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6C2C5BD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directly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transferable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’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daily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6928A36C" w14:textId="2082A5DD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712562D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7580E46C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-life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skills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6CC7E889" w14:textId="77777777" w:rsidR="00C83B9E" w:rsidRPr="00C83B9E" w:rsidRDefault="00C83B9E" w:rsidP="00C83B9E">
      <w:pPr>
        <w:numPr>
          <w:ilvl w:val="0"/>
          <w:numId w:val="21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muscle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strain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fatigue-related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C30BFC9" w14:textId="77777777" w:rsidR="00C83B9E" w:rsidRPr="00C83B9E" w:rsidRDefault="00C83B9E" w:rsidP="00C83B9E">
      <w:pPr>
        <w:numPr>
          <w:ilvl w:val="0"/>
          <w:numId w:val="21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  <w:r w:rsidRPr="00C83B9E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“</w:t>
      </w:r>
      <w:proofErr w:type="spellStart"/>
      <w:r w:rsidRPr="00C83B9E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Continue</w:t>
      </w:r>
      <w:proofErr w:type="spellEnd"/>
      <w:r w:rsidRPr="00C83B9E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, rest, </w:t>
      </w:r>
      <w:proofErr w:type="spellStart"/>
      <w:r w:rsidRPr="00C83B9E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or</w:t>
      </w:r>
      <w:proofErr w:type="spellEnd"/>
      <w:r w:rsidRPr="00C83B9E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recover</w:t>
      </w:r>
      <w:proofErr w:type="spellEnd"/>
      <w:r w:rsidRPr="00C83B9E">
        <w:rPr>
          <w:rFonts w:ascii="Times New Roman" w:eastAsia="Times New Roman" w:hAnsi="Times New Roman" w:cs="Times New Roman"/>
          <w:i/>
          <w:iCs/>
          <w:sz w:val="24"/>
          <w:szCs w:val="24"/>
          <w:lang w:val="tr-TR" w:eastAsia="tr-TR"/>
        </w:rPr>
        <w:t>?”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3A7124" w14:textId="77777777" w:rsidR="00C83B9E" w:rsidRPr="00C83B9E" w:rsidRDefault="00C83B9E" w:rsidP="00C83B9E">
      <w:pPr>
        <w:numPr>
          <w:ilvl w:val="0"/>
          <w:numId w:val="21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Application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realistic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E1333DE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strengthens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judgement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risk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capacity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1B9918F" w14:textId="4F21C682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711E07C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Case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Study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</w:t>
      </w:r>
      <w:proofErr w:type="spellEnd"/>
    </w:p>
    <w:p w14:paraId="43DDBE1A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incorporates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case-based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connect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CD2C91B" w14:textId="77777777" w:rsidR="00C83B9E" w:rsidRPr="00C83B9E" w:rsidRDefault="00C83B9E" w:rsidP="00C83B9E">
      <w:pPr>
        <w:numPr>
          <w:ilvl w:val="0"/>
          <w:numId w:val="21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Analysis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D79EC99" w14:textId="77777777" w:rsidR="00C83B9E" w:rsidRPr="00C83B9E" w:rsidRDefault="00C83B9E" w:rsidP="00C83B9E">
      <w:pPr>
        <w:numPr>
          <w:ilvl w:val="0"/>
          <w:numId w:val="21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Identification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causes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outcomes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976709D" w14:textId="77777777" w:rsidR="00C83B9E" w:rsidRPr="00C83B9E" w:rsidRDefault="00C83B9E" w:rsidP="00C83B9E">
      <w:pPr>
        <w:numPr>
          <w:ilvl w:val="0"/>
          <w:numId w:val="21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best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alternative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FCB185F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analyse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situations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critically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appropriate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solutions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D72A61C" w14:textId="5DC93E0B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25B89D1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>Self-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</w:p>
    <w:p w14:paraId="7CC2E453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responsibility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5BBE3657" w14:textId="77777777" w:rsidR="00C83B9E" w:rsidRPr="00C83B9E" w:rsidRDefault="00C83B9E" w:rsidP="00C83B9E">
      <w:pPr>
        <w:numPr>
          <w:ilvl w:val="0"/>
          <w:numId w:val="2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unit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B37A0EA" w14:textId="77777777" w:rsidR="00C83B9E" w:rsidRPr="00C83B9E" w:rsidRDefault="00C83B9E" w:rsidP="00C83B9E">
      <w:pPr>
        <w:numPr>
          <w:ilvl w:val="0"/>
          <w:numId w:val="2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Evaluation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history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risk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factors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0250DC6" w14:textId="77777777" w:rsidR="00C83B9E" w:rsidRPr="00C83B9E" w:rsidRDefault="00C83B9E" w:rsidP="00C83B9E">
      <w:pPr>
        <w:numPr>
          <w:ilvl w:val="0"/>
          <w:numId w:val="21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88E1375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long-term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behavioural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change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D8D67FC" w14:textId="0C5E1D84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4DB31BF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&amp;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Integration</w:t>
      </w:r>
    </w:p>
    <w:p w14:paraId="58104853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align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REFIT’s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dimension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03B36D20" w14:textId="77777777" w:rsidR="00C83B9E" w:rsidRPr="00C83B9E" w:rsidRDefault="00C83B9E" w:rsidP="00C83B9E">
      <w:pPr>
        <w:numPr>
          <w:ilvl w:val="0"/>
          <w:numId w:val="2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Video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56E175B" w14:textId="77777777" w:rsidR="00C83B9E" w:rsidRPr="00C83B9E" w:rsidRDefault="00C83B9E" w:rsidP="00C83B9E">
      <w:pPr>
        <w:numPr>
          <w:ilvl w:val="0"/>
          <w:numId w:val="2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🧩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Interactive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B82B069" w14:textId="77777777" w:rsidR="00C83B9E" w:rsidRPr="00C83B9E" w:rsidRDefault="00C83B9E" w:rsidP="00C83B9E">
      <w:pPr>
        <w:numPr>
          <w:ilvl w:val="0"/>
          <w:numId w:val="2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symptom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recording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B68862" w14:textId="77777777" w:rsidR="00C83B9E" w:rsidRPr="00C83B9E" w:rsidRDefault="00C83B9E" w:rsidP="00C83B9E">
      <w:pPr>
        <w:numPr>
          <w:ilvl w:val="0"/>
          <w:numId w:val="21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instant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89AE215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elements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-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informed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28E0083C" w14:textId="119F0B8D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5A8C003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Collaborative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25DB013E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benefit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from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5DCB6C4E" w14:textId="77777777" w:rsidR="00C83B9E" w:rsidRPr="00C83B9E" w:rsidRDefault="00C83B9E" w:rsidP="00C83B9E">
      <w:pPr>
        <w:numPr>
          <w:ilvl w:val="0"/>
          <w:numId w:val="21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Peer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sharing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006E2CC" w14:textId="77777777" w:rsidR="00C83B9E" w:rsidRPr="00C83B9E" w:rsidRDefault="00C83B9E" w:rsidP="00C83B9E">
      <w:pPr>
        <w:numPr>
          <w:ilvl w:val="0"/>
          <w:numId w:val="21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Group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3378C9F" w14:textId="77777777" w:rsidR="00C83B9E" w:rsidRPr="00C83B9E" w:rsidRDefault="00C83B9E" w:rsidP="00C83B9E">
      <w:pPr>
        <w:numPr>
          <w:ilvl w:val="0"/>
          <w:numId w:val="21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Collaborative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studies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1A6171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fosters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community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exchange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good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6018EFF0" w14:textId="1D8AD559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7B9AA63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Summary</w:t>
      </w:r>
      <w:proofErr w:type="spellEnd"/>
    </w:p>
    <w:p w14:paraId="68CA6B35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methodology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387FC8E4" w14:textId="77777777" w:rsidR="00C83B9E" w:rsidRPr="00C83B9E" w:rsidRDefault="00C83B9E" w:rsidP="00C83B9E">
      <w:pPr>
        <w:numPr>
          <w:ilvl w:val="0"/>
          <w:numId w:val="2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mechanisms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theory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94A973E" w14:textId="77777777" w:rsidR="00C83B9E" w:rsidRPr="00C83B9E" w:rsidRDefault="00C83B9E" w:rsidP="00C83B9E">
      <w:pPr>
        <w:numPr>
          <w:ilvl w:val="0"/>
          <w:numId w:val="2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D98D2C7" w14:textId="77777777" w:rsidR="00C83B9E" w:rsidRPr="00C83B9E" w:rsidRDefault="00C83B9E" w:rsidP="00C83B9E">
      <w:pPr>
        <w:numPr>
          <w:ilvl w:val="0"/>
          <w:numId w:val="2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ADB1168" w14:textId="77777777" w:rsidR="00C83B9E" w:rsidRPr="00C83B9E" w:rsidRDefault="00C83B9E" w:rsidP="00C83B9E">
      <w:pPr>
        <w:numPr>
          <w:ilvl w:val="0"/>
          <w:numId w:val="2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lastRenderedPageBreak/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(self-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513798F3" w14:textId="77777777" w:rsidR="00C83B9E" w:rsidRPr="00C83B9E" w:rsidRDefault="00C83B9E" w:rsidP="00C83B9E">
      <w:pPr>
        <w:numPr>
          <w:ilvl w:val="0"/>
          <w:numId w:val="2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(modern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health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3196FB7" w14:textId="77777777" w:rsidR="00713E6A" w:rsidRDefault="00713E6A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9A2351E" w14:textId="77777777" w:rsidR="00713E6A" w:rsidRPr="003F668C" w:rsidRDefault="00713E6A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B18BCD7" w14:textId="77777777" w:rsidR="00E7283D" w:rsidRDefault="00E7283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4D9E38CB" w14:textId="757F98E0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7.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Integration (Horizontal)</w:t>
      </w:r>
    </w:p>
    <w:p w14:paraId="76CA9D11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embedded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horizontally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enabling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enhance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-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driven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technology-supported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not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health-related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competencies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but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also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essential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skills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modern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sports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well-being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55F87C47" w14:textId="2B6B0D50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8C4873C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will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684E1A9" w14:textId="77777777" w:rsidR="00C83B9E" w:rsidRPr="00C83B9E" w:rsidRDefault="00C83B9E" w:rsidP="00C83B9E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mobile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applications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wearable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technologies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injury-related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indicators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as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pain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limitations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2D1FA92" w14:textId="77777777" w:rsidR="00C83B9E" w:rsidRPr="00C83B9E" w:rsidRDefault="00C83B9E" w:rsidP="00C83B9E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interpret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health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gram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rest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periods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symptom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evolution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informed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about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C867547" w14:textId="77777777" w:rsidR="00C83B9E" w:rsidRPr="00C83B9E" w:rsidRDefault="00C83B9E" w:rsidP="00C83B9E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Access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video-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instructional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materials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D4DEE25" w14:textId="77777777" w:rsidR="00C83B9E" w:rsidRPr="00C83B9E" w:rsidRDefault="00C83B9E" w:rsidP="00C83B9E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Record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history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symptoms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progress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dashboards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mobile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1B5FAF9" w14:textId="77777777" w:rsidR="00C83B9E" w:rsidRPr="00C83B9E" w:rsidRDefault="00C83B9E" w:rsidP="00C83B9E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interactive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tutorials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planners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adjust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return-to-refereeing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D6A1447" w14:textId="77777777" w:rsidR="00C83B9E" w:rsidRPr="00C83B9E" w:rsidRDefault="00C83B9E" w:rsidP="00C83B9E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online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activities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quizzes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receiving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immediate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9897E7" w14:textId="77777777" w:rsidR="00C83B9E" w:rsidRPr="00C83B9E" w:rsidRDefault="00C83B9E" w:rsidP="00C83B9E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self-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readiness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E081D8F" w14:textId="77777777" w:rsidR="00C83B9E" w:rsidRPr="00C83B9E" w:rsidRDefault="00C83B9E" w:rsidP="00C83B9E">
      <w:pPr>
        <w:numPr>
          <w:ilvl w:val="0"/>
          <w:numId w:val="21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gram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privacy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ethical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safe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management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health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gram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862C9F8" w14:textId="750712D9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0EB12D2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Tools &amp;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Platforms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Indicative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353DF96D" w14:textId="77777777" w:rsidR="00C83B9E" w:rsidRPr="00C83B9E" w:rsidRDefault="00C83B9E" w:rsidP="00C83B9E">
      <w:pPr>
        <w:numPr>
          <w:ilvl w:val="0"/>
          <w:numId w:val="2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pain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5969D18" w14:textId="77777777" w:rsidR="00C83B9E" w:rsidRPr="00C83B9E" w:rsidRDefault="00C83B9E" w:rsidP="00C83B9E">
      <w:pPr>
        <w:numPr>
          <w:ilvl w:val="0"/>
          <w:numId w:val="2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⌚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Wearable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devices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heart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rate,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indicators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1E157B09" w14:textId="77777777" w:rsidR="00C83B9E" w:rsidRPr="00C83B9E" w:rsidRDefault="00C83B9E" w:rsidP="00C83B9E">
      <w:pPr>
        <w:numPr>
          <w:ilvl w:val="0"/>
          <w:numId w:val="2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Online video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libraries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91DCF87" w14:textId="77777777" w:rsidR="00C83B9E" w:rsidRPr="00C83B9E" w:rsidRDefault="00C83B9E" w:rsidP="00C83B9E">
      <w:pPr>
        <w:numPr>
          <w:ilvl w:val="0"/>
          <w:numId w:val="2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💻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Learning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platforms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(LMS,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interactive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7AF3DEB" w14:textId="77777777" w:rsidR="00C83B9E" w:rsidRPr="00C83B9E" w:rsidRDefault="00C83B9E" w:rsidP="00C83B9E">
      <w:pPr>
        <w:numPr>
          <w:ilvl w:val="0"/>
          <w:numId w:val="21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templates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8E72BFA" w14:textId="046A1728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78ED3DC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Integration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Units</w:t>
      </w:r>
      <w:proofErr w:type="spellEnd"/>
    </w:p>
    <w:p w14:paraId="4D62880C" w14:textId="77777777" w:rsidR="00C83B9E" w:rsidRPr="00C83B9E" w:rsidRDefault="00C83B9E" w:rsidP="00C83B9E">
      <w:pPr>
        <w:numPr>
          <w:ilvl w:val="0"/>
          <w:numId w:val="21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U1: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self-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risks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video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80A0821" w14:textId="77777777" w:rsidR="00C83B9E" w:rsidRPr="00C83B9E" w:rsidRDefault="00C83B9E" w:rsidP="00C83B9E">
      <w:pPr>
        <w:numPr>
          <w:ilvl w:val="0"/>
          <w:numId w:val="21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U2: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Video-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3E6B6AD" w14:textId="77777777" w:rsidR="00C83B9E" w:rsidRPr="00C83B9E" w:rsidRDefault="00C83B9E" w:rsidP="00C83B9E">
      <w:pPr>
        <w:numPr>
          <w:ilvl w:val="0"/>
          <w:numId w:val="21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U3: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4FAD8C7" w14:textId="77777777" w:rsidR="00C83B9E" w:rsidRPr="00C83B9E" w:rsidRDefault="00C83B9E" w:rsidP="00C83B9E">
      <w:pPr>
        <w:numPr>
          <w:ilvl w:val="0"/>
          <w:numId w:val="21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U4: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return-to-refereeing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+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tracker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65AFA2B" w14:textId="571CBC21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B3C4673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Expected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Competence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Development</w:t>
      </w:r>
    </w:p>
    <w:p w14:paraId="726762F2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be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034BCE76" w14:textId="77777777" w:rsidR="00C83B9E" w:rsidRPr="00C83B9E" w:rsidRDefault="00C83B9E" w:rsidP="00C83B9E">
      <w:pPr>
        <w:numPr>
          <w:ilvl w:val="0"/>
          <w:numId w:val="22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injuries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E3C31C1" w14:textId="77777777" w:rsidR="00C83B9E" w:rsidRPr="00C83B9E" w:rsidRDefault="00C83B9E" w:rsidP="00C83B9E">
      <w:pPr>
        <w:numPr>
          <w:ilvl w:val="0"/>
          <w:numId w:val="22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Interpret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basic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health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data</w:t>
      </w:r>
      <w:proofErr w:type="gram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64D6506" w14:textId="77777777" w:rsidR="00C83B9E" w:rsidRPr="00C83B9E" w:rsidRDefault="00C83B9E" w:rsidP="00C83B9E">
      <w:pPr>
        <w:numPr>
          <w:ilvl w:val="0"/>
          <w:numId w:val="22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daily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2297297" w14:textId="77777777" w:rsidR="00C83B9E" w:rsidRPr="00C83B9E" w:rsidRDefault="00C83B9E" w:rsidP="00C83B9E">
      <w:pPr>
        <w:numPr>
          <w:ilvl w:val="0"/>
          <w:numId w:val="22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basic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literacy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health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0B1CDD3" w14:textId="77777777" w:rsidR="004C7286" w:rsidRDefault="004C7286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446AD44" w14:textId="77777777" w:rsidR="00C83B9E" w:rsidRDefault="00C83B9E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47BFF00" w14:textId="77777777" w:rsidR="00C83B9E" w:rsidRDefault="00C83B9E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FE30233" w14:textId="77777777" w:rsidR="00C83B9E" w:rsidRDefault="00C83B9E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CA977CD" w14:textId="77777777" w:rsidR="00C83B9E" w:rsidRDefault="00C83B9E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A653203" w14:textId="77777777" w:rsidR="00C83B9E" w:rsidRDefault="00C83B9E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F95603B" w14:textId="77777777" w:rsidR="00C83B9E" w:rsidRDefault="00C83B9E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9DDB059" w14:textId="77777777" w:rsidR="00C83B9E" w:rsidRPr="003F668C" w:rsidRDefault="00C83B9E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2D3403A" w14:textId="77777777" w:rsidR="005A11FA" w:rsidRDefault="005A11FA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2031F10B" w14:textId="65DDA36B" w:rsidR="004C7286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8.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Strategy</w:t>
      </w:r>
      <w:proofErr w:type="spellEnd"/>
    </w:p>
    <w:p w14:paraId="0CA0758C" w14:textId="2A32BB19" w:rsidR="00C83B9E" w:rsidRPr="00C83B9E" w:rsidRDefault="00C83B9E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eastAsia="tr-TR"/>
        </w:rPr>
        <w:t>The assessment strategy is designed to evaluate participants’ knowledge, practical application, and real-life competence in injury prevention, recovery, and rehabilitation, ensuring alignment with EQF Level 4–5 and REFIT’s competency-based approach. It combines formative and summative methods, supported by digital tools and scenario-based evaluation.</w:t>
      </w:r>
    </w:p>
    <w:p w14:paraId="61491BA6" w14:textId="77777777" w:rsidR="00C83B9E" w:rsidRDefault="00C83B9E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2F453E4" w14:textId="18393D6A" w:rsidR="00C83B9E" w:rsidRPr="00C83B9E" w:rsidRDefault="00C83B9E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Assessment Overview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2"/>
        <w:gridCol w:w="2833"/>
        <w:gridCol w:w="827"/>
        <w:gridCol w:w="2431"/>
      </w:tblGrid>
      <w:tr w:rsidR="00C83B9E" w:rsidRPr="00C83B9E" w14:paraId="07BA9634" w14:textId="77777777" w:rsidTr="00C83B9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BC70F9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14:paraId="2D46E2D7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Method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79188B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Weight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AF3615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Type</w:t>
            </w:r>
            <w:proofErr w:type="spellEnd"/>
          </w:p>
        </w:tc>
      </w:tr>
      <w:tr w:rsidR="00C83B9E" w:rsidRPr="00C83B9E" w14:paraId="21948353" w14:textId="77777777" w:rsidTr="00C83B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102D0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Knowledge</w:t>
            </w:r>
          </w:p>
        </w:tc>
        <w:tc>
          <w:tcPr>
            <w:tcW w:w="0" w:type="auto"/>
            <w:vAlign w:val="center"/>
            <w:hideMark/>
          </w:tcPr>
          <w:p w14:paraId="3975A8B3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Online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Quiz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D5AB46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30%</w:t>
            </w:r>
          </w:p>
        </w:tc>
        <w:tc>
          <w:tcPr>
            <w:tcW w:w="0" w:type="auto"/>
            <w:vAlign w:val="center"/>
            <w:hideMark/>
          </w:tcPr>
          <w:p w14:paraId="2D188AE0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Formative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+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Summative</w:t>
            </w:r>
            <w:proofErr w:type="spellEnd"/>
          </w:p>
        </w:tc>
      </w:tr>
      <w:tr w:rsidR="00C83B9E" w:rsidRPr="00C83B9E" w14:paraId="293E9546" w14:textId="77777777" w:rsidTr="00C83B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ED9B9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Practical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736E7D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Prevention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Plan</w:t>
            </w:r>
          </w:p>
        </w:tc>
        <w:tc>
          <w:tcPr>
            <w:tcW w:w="0" w:type="auto"/>
            <w:vAlign w:val="center"/>
            <w:hideMark/>
          </w:tcPr>
          <w:p w14:paraId="51629AE9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40%</w:t>
            </w:r>
          </w:p>
        </w:tc>
        <w:tc>
          <w:tcPr>
            <w:tcW w:w="0" w:type="auto"/>
            <w:vAlign w:val="center"/>
            <w:hideMark/>
          </w:tcPr>
          <w:p w14:paraId="4EDDACE4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Summative</w:t>
            </w:r>
            <w:proofErr w:type="spellEnd"/>
          </w:p>
        </w:tc>
      </w:tr>
      <w:tr w:rsidR="00C83B9E" w:rsidRPr="00C83B9E" w14:paraId="17CA8696" w14:textId="77777777" w:rsidTr="00C83B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F16E3A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Participation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1E9212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Activities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Engagement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D67EB4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03C781C8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Formative</w:t>
            </w:r>
            <w:proofErr w:type="spellEnd"/>
          </w:p>
        </w:tc>
      </w:tr>
      <w:tr w:rsidR="00C83B9E" w:rsidRPr="00C83B9E" w14:paraId="5A18FEA9" w14:textId="77777777" w:rsidTr="00C83B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9F36B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1C4249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Case-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Based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27D25F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14:paraId="0DBE56EA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Formative</w:t>
            </w:r>
            <w:proofErr w:type="spellEnd"/>
          </w:p>
        </w:tc>
      </w:tr>
    </w:tbl>
    <w:p w14:paraId="72C66A12" w14:textId="77777777" w:rsidR="00C83B9E" w:rsidRDefault="00C83B9E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67312F4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Knowledge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(30%)</w:t>
      </w:r>
    </w:p>
    <w:p w14:paraId="17AAFFB9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162110F6" w14:textId="77777777" w:rsidR="00C83B9E" w:rsidRPr="00C83B9E" w:rsidRDefault="00C83B9E" w:rsidP="00C83B9E">
      <w:pPr>
        <w:numPr>
          <w:ilvl w:val="0"/>
          <w:numId w:val="22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Online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(multiple-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choice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D945C0D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F9C186C" w14:textId="77777777" w:rsidR="00C83B9E" w:rsidRPr="00C83B9E" w:rsidRDefault="00C83B9E" w:rsidP="00C83B9E">
      <w:pPr>
        <w:numPr>
          <w:ilvl w:val="0"/>
          <w:numId w:val="22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❓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Interactive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embedded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LMS </w:t>
      </w:r>
    </w:p>
    <w:p w14:paraId="72619576" w14:textId="77777777" w:rsidR="00C83B9E" w:rsidRPr="00C83B9E" w:rsidRDefault="00C83B9E" w:rsidP="00C83B9E">
      <w:pPr>
        <w:numPr>
          <w:ilvl w:val="0"/>
          <w:numId w:val="22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questions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24AFD2D8" w14:textId="77777777" w:rsidR="00C83B9E" w:rsidRPr="00C83B9E" w:rsidRDefault="00C83B9E" w:rsidP="00C83B9E">
      <w:pPr>
        <w:numPr>
          <w:ilvl w:val="0"/>
          <w:numId w:val="22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⚡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Instant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reinforcement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8386F6E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81782F5" w14:textId="77777777" w:rsidR="00C83B9E" w:rsidRPr="00C83B9E" w:rsidRDefault="00C83B9E" w:rsidP="00C83B9E">
      <w:pPr>
        <w:numPr>
          <w:ilvl w:val="0"/>
          <w:numId w:val="22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of: </w:t>
      </w:r>
    </w:p>
    <w:p w14:paraId="3907F374" w14:textId="77777777" w:rsidR="00C83B9E" w:rsidRPr="00C83B9E" w:rsidRDefault="00C83B9E" w:rsidP="00C83B9E">
      <w:pPr>
        <w:numPr>
          <w:ilvl w:val="1"/>
          <w:numId w:val="22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types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causes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1138C20" w14:textId="77777777" w:rsidR="00C83B9E" w:rsidRPr="00C83B9E" w:rsidRDefault="00C83B9E" w:rsidP="00C83B9E">
      <w:pPr>
        <w:numPr>
          <w:ilvl w:val="1"/>
          <w:numId w:val="22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5F35913" w14:textId="77777777" w:rsidR="00C83B9E" w:rsidRPr="00C83B9E" w:rsidRDefault="00C83B9E" w:rsidP="00C83B9E">
      <w:pPr>
        <w:numPr>
          <w:ilvl w:val="1"/>
          <w:numId w:val="22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processes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3AD299C" w14:textId="19A5C53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52226B4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(40%)</w:t>
      </w:r>
    </w:p>
    <w:p w14:paraId="6A33A9D8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B07B73B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 xml:space="preserve">Development of a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20D44A0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20E8112" w14:textId="77777777" w:rsidR="00C83B9E" w:rsidRPr="00C83B9E" w:rsidRDefault="00C83B9E" w:rsidP="00C83B9E">
      <w:pPr>
        <w:numPr>
          <w:ilvl w:val="0"/>
          <w:numId w:val="22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17A6C4C" w14:textId="77777777" w:rsidR="00C83B9E" w:rsidRPr="00C83B9E" w:rsidRDefault="00C83B9E" w:rsidP="00C83B9E">
      <w:pPr>
        <w:numPr>
          <w:ilvl w:val="0"/>
          <w:numId w:val="22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approach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0999ADE" w14:textId="77777777" w:rsidR="00C83B9E" w:rsidRPr="00C83B9E" w:rsidRDefault="00C83B9E" w:rsidP="00C83B9E">
      <w:pPr>
        <w:numPr>
          <w:ilvl w:val="0"/>
          <w:numId w:val="22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🔄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Return-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-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elements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FD708C6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Evaluation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Criteria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7784A67" w14:textId="77777777" w:rsidR="00C83B9E" w:rsidRPr="00C83B9E" w:rsidRDefault="00C83B9E" w:rsidP="00C83B9E">
      <w:pPr>
        <w:numPr>
          <w:ilvl w:val="0"/>
          <w:numId w:val="22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Relevance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participant’s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context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CCB2D47" w14:textId="77777777" w:rsidR="00C83B9E" w:rsidRPr="00C83B9E" w:rsidRDefault="00C83B9E" w:rsidP="00C83B9E">
      <w:pPr>
        <w:numPr>
          <w:ilvl w:val="0"/>
          <w:numId w:val="22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Integration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principles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994F128" w14:textId="77777777" w:rsidR="00C83B9E" w:rsidRPr="00C83B9E" w:rsidRDefault="00C83B9E" w:rsidP="00C83B9E">
      <w:pPr>
        <w:numPr>
          <w:ilvl w:val="0"/>
          <w:numId w:val="22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applicability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feasibility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1F468D0" w14:textId="77777777" w:rsidR="00C83B9E" w:rsidRPr="00C83B9E" w:rsidRDefault="00C83B9E" w:rsidP="00C83B9E">
      <w:pPr>
        <w:numPr>
          <w:ilvl w:val="0"/>
          <w:numId w:val="22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Alignment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outcomes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65F93C" w14:textId="353A5398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B174E70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(10%)</w:t>
      </w:r>
    </w:p>
    <w:p w14:paraId="1828D7C9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1EAFD3A" w14:textId="77777777" w:rsidR="00C83B9E" w:rsidRPr="00C83B9E" w:rsidRDefault="00C83B9E" w:rsidP="00C83B9E">
      <w:pPr>
        <w:numPr>
          <w:ilvl w:val="0"/>
          <w:numId w:val="22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Active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F0197A6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B23A5A0" w14:textId="77777777" w:rsidR="00C83B9E" w:rsidRPr="00C83B9E" w:rsidRDefault="00C83B9E" w:rsidP="00C83B9E">
      <w:pPr>
        <w:numPr>
          <w:ilvl w:val="0"/>
          <w:numId w:val="22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🏃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0195E1AA" w14:textId="77777777" w:rsidR="00C83B9E" w:rsidRPr="00C83B9E" w:rsidRDefault="00C83B9E" w:rsidP="00C83B9E">
      <w:pPr>
        <w:numPr>
          <w:ilvl w:val="0"/>
          <w:numId w:val="22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🎭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DFEF7DE" w14:textId="77777777" w:rsidR="00C83B9E" w:rsidRPr="00C83B9E" w:rsidRDefault="00C83B9E" w:rsidP="00C83B9E">
      <w:pPr>
        <w:numPr>
          <w:ilvl w:val="0"/>
          <w:numId w:val="22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👥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Peer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interaction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977F9EE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ABC15A0" w14:textId="77777777" w:rsidR="00C83B9E" w:rsidRPr="00C83B9E" w:rsidRDefault="00C83B9E" w:rsidP="00C83B9E">
      <w:pPr>
        <w:numPr>
          <w:ilvl w:val="0"/>
          <w:numId w:val="22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collaborative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C965FC2" w14:textId="77777777" w:rsidR="00C83B9E" w:rsidRPr="00C83B9E" w:rsidRDefault="00C83B9E" w:rsidP="00C83B9E">
      <w:pPr>
        <w:numPr>
          <w:ilvl w:val="0"/>
          <w:numId w:val="22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engagement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effort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FE47E01" w14:textId="25E3F4FD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BC2AEC0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(20%)</w:t>
      </w:r>
    </w:p>
    <w:p w14:paraId="06B6D30C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Method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ECB17ED" w14:textId="77777777" w:rsidR="00C83B9E" w:rsidRPr="00C83B9E" w:rsidRDefault="00C83B9E" w:rsidP="00C83B9E">
      <w:pPr>
        <w:numPr>
          <w:ilvl w:val="0"/>
          <w:numId w:val="23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Case-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log </w:t>
      </w:r>
    </w:p>
    <w:p w14:paraId="4061AB26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Features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DEFB8A7" w14:textId="77777777" w:rsidR="00C83B9E" w:rsidRPr="00C83B9E" w:rsidRDefault="00C83B9E" w:rsidP="00C83B9E">
      <w:pPr>
        <w:numPr>
          <w:ilvl w:val="0"/>
          <w:numId w:val="23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Analysis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08BD56D" w14:textId="77777777" w:rsidR="00C83B9E" w:rsidRPr="00C83B9E" w:rsidRDefault="00C83B9E" w:rsidP="00C83B9E">
      <w:pPr>
        <w:numPr>
          <w:ilvl w:val="0"/>
          <w:numId w:val="23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📓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risks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F87B30E" w14:textId="77777777" w:rsidR="00C83B9E" w:rsidRPr="00C83B9E" w:rsidRDefault="00C83B9E" w:rsidP="00C83B9E">
      <w:pPr>
        <w:numPr>
          <w:ilvl w:val="0"/>
          <w:numId w:val="23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lastRenderedPageBreak/>
        <w:t>🔄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Identification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3ECEEAF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Purpose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38D9E2B" w14:textId="77777777" w:rsidR="00C83B9E" w:rsidRPr="00C83B9E" w:rsidRDefault="00C83B9E" w:rsidP="00C83B9E">
      <w:pPr>
        <w:numPr>
          <w:ilvl w:val="0"/>
          <w:numId w:val="23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informed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decision-making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AF9B55C" w14:textId="77777777" w:rsidR="00C83B9E" w:rsidRPr="00C83B9E" w:rsidRDefault="00C83B9E" w:rsidP="00C83B9E">
      <w:pPr>
        <w:numPr>
          <w:ilvl w:val="0"/>
          <w:numId w:val="23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long-term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change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8AF46D0" w14:textId="467C3401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73C82D7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8.1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Integration</w:t>
      </w:r>
    </w:p>
    <w:p w14:paraId="37742D73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7F006938" w14:textId="77777777" w:rsidR="00C83B9E" w:rsidRPr="00C83B9E" w:rsidRDefault="00C83B9E" w:rsidP="00C83B9E">
      <w:pPr>
        <w:numPr>
          <w:ilvl w:val="0"/>
          <w:numId w:val="23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💻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Online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automatic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DD17E62" w14:textId="77777777" w:rsidR="00C83B9E" w:rsidRPr="00C83B9E" w:rsidRDefault="00C83B9E" w:rsidP="00C83B9E">
      <w:pPr>
        <w:numPr>
          <w:ilvl w:val="0"/>
          <w:numId w:val="23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submission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&amp;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8EA44F3" w14:textId="77777777" w:rsidR="00C83B9E" w:rsidRPr="00C83B9E" w:rsidRDefault="00C83B9E" w:rsidP="00C83B9E">
      <w:pPr>
        <w:numPr>
          <w:ilvl w:val="0"/>
          <w:numId w:val="23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📱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/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logs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indicators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E6405D4" w14:textId="77777777" w:rsidR="00C83B9E" w:rsidRPr="00C83B9E" w:rsidRDefault="00C83B9E" w:rsidP="00C83B9E">
      <w:pPr>
        <w:numPr>
          <w:ilvl w:val="0"/>
          <w:numId w:val="23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🧾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Optional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e-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portfolio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documenting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E40710D" w14:textId="4CDFF30E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93DF429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8.2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Flow</w:t>
      </w:r>
      <w:proofErr w:type="spellEnd"/>
    </w:p>
    <w:p w14:paraId="18CCAD3A" w14:textId="77777777" w:rsidR="00C83B9E" w:rsidRPr="00C83B9E" w:rsidRDefault="00C83B9E" w:rsidP="00C83B9E">
      <w:pPr>
        <w:numPr>
          <w:ilvl w:val="0"/>
          <w:numId w:val="23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During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formative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):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F1E45DC" w14:textId="77777777" w:rsidR="00C83B9E" w:rsidRPr="00C83B9E" w:rsidRDefault="00C83B9E" w:rsidP="00C83B9E">
      <w:pPr>
        <w:numPr>
          <w:ilvl w:val="1"/>
          <w:numId w:val="23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Quizzes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case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discussions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76B072D" w14:textId="77777777" w:rsidR="00C83B9E" w:rsidRPr="00C83B9E" w:rsidRDefault="00C83B9E" w:rsidP="00C83B9E">
      <w:pPr>
        <w:numPr>
          <w:ilvl w:val="0"/>
          <w:numId w:val="23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summative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):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FFF25BB" w14:textId="77777777" w:rsidR="00C83B9E" w:rsidRPr="00C83B9E" w:rsidRDefault="00C83B9E" w:rsidP="00C83B9E">
      <w:pPr>
        <w:numPr>
          <w:ilvl w:val="1"/>
          <w:numId w:val="23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Submission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&amp;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</w:p>
    <w:p w14:paraId="2A5775B7" w14:textId="77777777" w:rsidR="00C83B9E" w:rsidRPr="00C83B9E" w:rsidRDefault="00C83B9E" w:rsidP="00C83B9E">
      <w:pPr>
        <w:numPr>
          <w:ilvl w:val="0"/>
          <w:numId w:val="23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Feedback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stage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84BADD7" w14:textId="77777777" w:rsidR="00C83B9E" w:rsidRPr="00C83B9E" w:rsidRDefault="00C83B9E" w:rsidP="00C83B9E">
      <w:pPr>
        <w:numPr>
          <w:ilvl w:val="1"/>
          <w:numId w:val="23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+ self-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A59126F" w14:textId="090CD8A5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624F395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8.3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Certification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Threshold</w:t>
      </w:r>
      <w:proofErr w:type="spellEnd"/>
    </w:p>
    <w:p w14:paraId="22A16B01" w14:textId="77777777" w:rsidR="00C83B9E" w:rsidRPr="00C83B9E" w:rsidRDefault="00C83B9E" w:rsidP="00C83B9E">
      <w:pPr>
        <w:numPr>
          <w:ilvl w:val="0"/>
          <w:numId w:val="22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successfully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complete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592D0F8" w14:textId="77777777" w:rsidR="00C83B9E" w:rsidRPr="00C83B9E" w:rsidRDefault="00C83B9E" w:rsidP="00C83B9E">
      <w:pPr>
        <w:numPr>
          <w:ilvl w:val="0"/>
          <w:numId w:val="23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Achieve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minimum 60%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overall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score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C677823" w14:textId="77777777" w:rsidR="00C83B9E" w:rsidRPr="00C83B9E" w:rsidRDefault="00C83B9E" w:rsidP="00C83B9E">
      <w:pPr>
        <w:numPr>
          <w:ilvl w:val="0"/>
          <w:numId w:val="23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8789979" w14:textId="77777777" w:rsidR="00C83B9E" w:rsidRPr="00C83B9E" w:rsidRDefault="00C83B9E" w:rsidP="00C83B9E">
      <w:pPr>
        <w:numPr>
          <w:ilvl w:val="0"/>
          <w:numId w:val="23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Participate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activities</w:t>
      </w:r>
      <w:proofErr w:type="spellEnd"/>
    </w:p>
    <w:p w14:paraId="212C47A1" w14:textId="77777777" w:rsidR="00C83B9E" w:rsidRDefault="00C83B9E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726D7F8" w14:textId="77777777" w:rsidR="00C83B9E" w:rsidRDefault="00C83B9E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4705E62" w14:textId="77777777" w:rsidR="00337C25" w:rsidRDefault="00337C25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 w:type="page"/>
      </w:r>
    </w:p>
    <w:p w14:paraId="7A3872A9" w14:textId="74BDE7BE" w:rsidR="004C7286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9.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Rubric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Module-Specific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5752F9EB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evaluates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key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competency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areas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related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four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progressive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Basic,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Developing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Competent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Advanced.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clear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descriptors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objective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254A865D" w14:textId="6BBA09E5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37115708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Rubric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Table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2"/>
        <w:gridCol w:w="1669"/>
        <w:gridCol w:w="1592"/>
        <w:gridCol w:w="1635"/>
        <w:gridCol w:w="1898"/>
      </w:tblGrid>
      <w:tr w:rsidR="00C83B9E" w:rsidRPr="00C83B9E" w14:paraId="1A29B4EB" w14:textId="77777777" w:rsidTr="00C83B9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C5BDD8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Criteria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10E99F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 (1)</w:t>
            </w:r>
          </w:p>
        </w:tc>
        <w:tc>
          <w:tcPr>
            <w:tcW w:w="0" w:type="auto"/>
            <w:vAlign w:val="center"/>
            <w:hideMark/>
          </w:tcPr>
          <w:p w14:paraId="75DF7703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Developing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(2)</w:t>
            </w:r>
          </w:p>
        </w:tc>
        <w:tc>
          <w:tcPr>
            <w:tcW w:w="0" w:type="auto"/>
            <w:vAlign w:val="center"/>
            <w:hideMark/>
          </w:tcPr>
          <w:p w14:paraId="18E5B0D8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Competent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(3)</w:t>
            </w:r>
          </w:p>
        </w:tc>
        <w:tc>
          <w:tcPr>
            <w:tcW w:w="0" w:type="auto"/>
            <w:vAlign w:val="center"/>
            <w:hideMark/>
          </w:tcPr>
          <w:p w14:paraId="3EBE0099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Advanced (4)</w:t>
            </w:r>
          </w:p>
        </w:tc>
      </w:tr>
      <w:tr w:rsidR="00C83B9E" w:rsidRPr="00C83B9E" w14:paraId="1605DBA5" w14:textId="77777777" w:rsidTr="00C83B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E4BD9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Risk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Awareness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80B1AD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Limited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awareness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injury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risks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unable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identify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personal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risk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factors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2D1EA0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Basic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awareness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identifies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some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risks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but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lacks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depth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consistency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FCC5BB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Good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awareness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identifies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key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injury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risks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understands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their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causes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3A5619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Excellent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awareness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proactively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identifies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analyses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anticipates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injury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risks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different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contexts</w:t>
            </w:r>
            <w:proofErr w:type="spellEnd"/>
          </w:p>
        </w:tc>
      </w:tr>
      <w:tr w:rsidR="00C83B9E" w:rsidRPr="00C83B9E" w14:paraId="13BC0F07" w14:textId="77777777" w:rsidTr="00C83B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C80541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Prevention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Practices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7E9749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Does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not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prevention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strategies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no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structured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routine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7E8AFC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prevention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techniques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inconsistently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A6B99F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appropriate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prevention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routines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regularly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(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mobility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strength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warm-up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C2BB498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Fully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integrates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structured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personalised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prevention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strategies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into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regular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training</w:t>
            </w:r>
            <w:proofErr w:type="spellEnd"/>
          </w:p>
        </w:tc>
      </w:tr>
      <w:tr w:rsidR="00C83B9E" w:rsidRPr="00C83B9E" w14:paraId="5224F525" w14:textId="77777777" w:rsidTr="00C83B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930EC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Management</w:t>
            </w:r>
          </w:p>
        </w:tc>
        <w:tc>
          <w:tcPr>
            <w:tcW w:w="0" w:type="auto"/>
            <w:vAlign w:val="center"/>
            <w:hideMark/>
          </w:tcPr>
          <w:p w14:paraId="7FF69C1B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Limited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understanding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does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not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strategies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CFB7DD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methods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inconsistently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(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e.g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., rest,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hydration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5CD5D18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appropriate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strategies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regularly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workload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794A52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advanced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consistent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strategies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integrates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them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into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performance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planning</w:t>
            </w:r>
            <w:proofErr w:type="spellEnd"/>
          </w:p>
        </w:tc>
      </w:tr>
      <w:tr w:rsidR="00C83B9E" w:rsidRPr="00C83B9E" w14:paraId="3C1F9331" w14:textId="77777777" w:rsidTr="00C83B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D5F9C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Rehabilitation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Application</w:t>
            </w:r>
          </w:p>
        </w:tc>
        <w:tc>
          <w:tcPr>
            <w:tcW w:w="0" w:type="auto"/>
            <w:vAlign w:val="center"/>
            <w:hideMark/>
          </w:tcPr>
          <w:p w14:paraId="3DA9D557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Unable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follow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rehabilitation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steps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high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risk of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improper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6A3336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Follows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rehabilitation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guidance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support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3B78D6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Applies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appropriate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rehabilitation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steps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independently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in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simple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cases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975188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Demonstrates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structured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progressive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rehabilitation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management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adapting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stages</w:t>
            </w:r>
            <w:proofErr w:type="spellEnd"/>
          </w:p>
        </w:tc>
      </w:tr>
      <w:tr w:rsidR="00C83B9E" w:rsidRPr="00C83B9E" w14:paraId="68971AB5" w14:textId="77777777" w:rsidTr="00C83B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E9D46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lastRenderedPageBreak/>
              <w:t>Return-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-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Refereeing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Planning</w:t>
            </w:r>
          </w:p>
        </w:tc>
        <w:tc>
          <w:tcPr>
            <w:tcW w:w="0" w:type="auto"/>
            <w:vAlign w:val="center"/>
            <w:hideMark/>
          </w:tcPr>
          <w:p w14:paraId="22C44B4A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No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structured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plan;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unsafe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return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decisions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892CF3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Basic plan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limited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structure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monitoring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8E42AA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Structured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return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plan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appropriate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load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progression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A04C2C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Comprehensive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well-monitored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return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plan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adaptive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load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management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risk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control</w:t>
            </w:r>
            <w:proofErr w:type="spellEnd"/>
          </w:p>
        </w:tc>
      </w:tr>
      <w:tr w:rsidR="00C83B9E" w:rsidRPr="00C83B9E" w14:paraId="2486D397" w14:textId="77777777" w:rsidTr="00C83B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89315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Tools</w:t>
            </w:r>
          </w:p>
        </w:tc>
        <w:tc>
          <w:tcPr>
            <w:tcW w:w="0" w:type="auto"/>
            <w:vAlign w:val="center"/>
            <w:hideMark/>
          </w:tcPr>
          <w:p w14:paraId="005F53BD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Does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not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for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monitoring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tracking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1C3B98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with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limited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understanding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27306E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Uses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monitor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adjust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behaviour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79B7A4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Effectively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integrates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digital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tools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gram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data</w:t>
            </w:r>
            <w:proofErr w:type="gram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into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injury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prevention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rehabilitation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strategies</w:t>
            </w:r>
            <w:proofErr w:type="spellEnd"/>
          </w:p>
        </w:tc>
      </w:tr>
      <w:tr w:rsidR="00C83B9E" w:rsidRPr="00C83B9E" w14:paraId="34E7DFA1" w14:textId="77777777" w:rsidTr="00C83B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70067E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Self-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Assessment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&amp;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B60A48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No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or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awareness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of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personal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condition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B54551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Limited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;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identifies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issues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superficially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313A79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on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injury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risks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recovery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process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identifies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improvements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9D0C26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Demonstrates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critical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reflection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continuously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adapts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behaviour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based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on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insights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and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gram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data</w:t>
            </w:r>
            <w:proofErr w:type="gramEnd"/>
          </w:p>
        </w:tc>
      </w:tr>
    </w:tbl>
    <w:p w14:paraId="76C137B7" w14:textId="77777777" w:rsidR="00C83B9E" w:rsidRPr="003F668C" w:rsidRDefault="00C83B9E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p w14:paraId="2705AFFB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9.1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Scoring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System</w:t>
      </w:r>
      <w:proofErr w:type="spellEnd"/>
    </w:p>
    <w:p w14:paraId="203CEBC1" w14:textId="77777777" w:rsidR="00C83B9E" w:rsidRPr="00C83B9E" w:rsidRDefault="00C83B9E" w:rsidP="00C83B9E">
      <w:pPr>
        <w:numPr>
          <w:ilvl w:val="0"/>
          <w:numId w:val="2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criterion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from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 (Basic)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4 (Advanced)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C2D0E19" w14:textId="77777777" w:rsidR="00C83B9E" w:rsidRPr="00C83B9E" w:rsidRDefault="00C83B9E" w:rsidP="00C83B9E">
      <w:pPr>
        <w:numPr>
          <w:ilvl w:val="0"/>
          <w:numId w:val="23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Total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calculated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across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criteria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782BDC2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Performance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2"/>
        <w:gridCol w:w="1195"/>
      </w:tblGrid>
      <w:tr w:rsidR="00C83B9E" w:rsidRPr="00C83B9E" w14:paraId="1DED0E6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B68BCC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Score</w:t>
            </w:r>
            <w:proofErr w:type="spellEnd"/>
            <w:r w:rsidRPr="00C83B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C83B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Range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1E0685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Level</w:t>
            </w:r>
          </w:p>
        </w:tc>
      </w:tr>
      <w:tr w:rsidR="00C83B9E" w:rsidRPr="00C83B9E" w14:paraId="7BAACC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F844E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7–12</w:t>
            </w:r>
          </w:p>
        </w:tc>
        <w:tc>
          <w:tcPr>
            <w:tcW w:w="0" w:type="auto"/>
            <w:vAlign w:val="center"/>
            <w:hideMark/>
          </w:tcPr>
          <w:p w14:paraId="47935EDB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Basic</w:t>
            </w:r>
          </w:p>
        </w:tc>
      </w:tr>
      <w:tr w:rsidR="00C83B9E" w:rsidRPr="00C83B9E" w14:paraId="2905A4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3F0E8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13–18</w:t>
            </w:r>
          </w:p>
        </w:tc>
        <w:tc>
          <w:tcPr>
            <w:tcW w:w="0" w:type="auto"/>
            <w:vAlign w:val="center"/>
            <w:hideMark/>
          </w:tcPr>
          <w:p w14:paraId="2F1DE5CD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Developing</w:t>
            </w:r>
            <w:proofErr w:type="spellEnd"/>
          </w:p>
        </w:tc>
      </w:tr>
      <w:tr w:rsidR="00C83B9E" w:rsidRPr="00C83B9E" w14:paraId="7F81E7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73FBA9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19–24</w:t>
            </w:r>
          </w:p>
        </w:tc>
        <w:tc>
          <w:tcPr>
            <w:tcW w:w="0" w:type="auto"/>
            <w:vAlign w:val="center"/>
            <w:hideMark/>
          </w:tcPr>
          <w:p w14:paraId="748A7A47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Competent</w:t>
            </w:r>
            <w:proofErr w:type="spellEnd"/>
          </w:p>
        </w:tc>
      </w:tr>
      <w:tr w:rsidR="00C83B9E" w:rsidRPr="00C83B9E" w14:paraId="062064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9F2237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25–28</w:t>
            </w:r>
          </w:p>
        </w:tc>
        <w:tc>
          <w:tcPr>
            <w:tcW w:w="0" w:type="auto"/>
            <w:vAlign w:val="center"/>
            <w:hideMark/>
          </w:tcPr>
          <w:p w14:paraId="34F06A07" w14:textId="77777777" w:rsidR="00C83B9E" w:rsidRPr="00C83B9E" w:rsidRDefault="00C83B9E" w:rsidP="00C83B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C83B9E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Advanced</w:t>
            </w:r>
          </w:p>
        </w:tc>
      </w:tr>
    </w:tbl>
    <w:p w14:paraId="23B8F021" w14:textId="6658B00C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8E0EF9E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9.2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Assessment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</w:p>
    <w:p w14:paraId="38553AC5" w14:textId="77777777" w:rsidR="00C83B9E" w:rsidRPr="00C83B9E" w:rsidRDefault="00C83B9E" w:rsidP="00C83B9E">
      <w:pPr>
        <w:numPr>
          <w:ilvl w:val="0"/>
          <w:numId w:val="4"/>
        </w:numPr>
        <w:tabs>
          <w:tab w:val="num" w:pos="360"/>
        </w:tabs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38BC5E26" w14:textId="77777777" w:rsidR="00C83B9E" w:rsidRPr="00C83B9E" w:rsidRDefault="00C83B9E" w:rsidP="00C83B9E">
      <w:pPr>
        <w:numPr>
          <w:ilvl w:val="0"/>
          <w:numId w:val="23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lastRenderedPageBreak/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Evaluation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 (40%)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D74B5B1" w14:textId="77777777" w:rsidR="00C83B9E" w:rsidRPr="00C83B9E" w:rsidRDefault="00C83B9E" w:rsidP="00C83B9E">
      <w:pPr>
        <w:numPr>
          <w:ilvl w:val="0"/>
          <w:numId w:val="23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activities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16B11A1" w14:textId="77777777" w:rsidR="00C83B9E" w:rsidRPr="00C83B9E" w:rsidRDefault="00C83B9E" w:rsidP="00C83B9E">
      <w:pPr>
        <w:numPr>
          <w:ilvl w:val="0"/>
          <w:numId w:val="23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3902E86" w14:textId="77777777" w:rsidR="00C83B9E" w:rsidRPr="00C83B9E" w:rsidRDefault="00C83B9E" w:rsidP="00C83B9E">
      <w:pPr>
        <w:numPr>
          <w:ilvl w:val="0"/>
          <w:numId w:val="23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Symbol" w:eastAsia="Times New Roman" w:hAnsi="Segoe UI Symbol" w:cs="Segoe UI Symbol"/>
          <w:sz w:val="24"/>
          <w:szCs w:val="24"/>
          <w:lang w:val="tr-TR" w:eastAsia="tr-TR"/>
        </w:rPr>
        <w:t>✔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consistency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countries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partners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D5586D9" w14:textId="26780B5D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5230734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9.3 Feedback Integration</w:t>
      </w:r>
    </w:p>
    <w:p w14:paraId="7BD81D98" w14:textId="77777777" w:rsidR="00C83B9E" w:rsidRPr="00C83B9E" w:rsidRDefault="00C83B9E" w:rsidP="00C83B9E">
      <w:pPr>
        <w:numPr>
          <w:ilvl w:val="0"/>
          <w:numId w:val="4"/>
        </w:numPr>
        <w:tabs>
          <w:tab w:val="num" w:pos="360"/>
        </w:tabs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:</w:t>
      </w:r>
    </w:p>
    <w:p w14:paraId="2CF449E7" w14:textId="77777777" w:rsidR="00C83B9E" w:rsidRPr="00C83B9E" w:rsidRDefault="00C83B9E" w:rsidP="00C83B9E">
      <w:pPr>
        <w:numPr>
          <w:ilvl w:val="0"/>
          <w:numId w:val="23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qualitative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alongside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scores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2C3FC29" w14:textId="77777777" w:rsidR="00C83B9E" w:rsidRPr="00C83B9E" w:rsidRDefault="00C83B9E" w:rsidP="00C83B9E">
      <w:pPr>
        <w:numPr>
          <w:ilvl w:val="0"/>
          <w:numId w:val="23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Highlight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strengths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areas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3AD712F" w14:textId="77777777" w:rsidR="00C83B9E" w:rsidRPr="00C83B9E" w:rsidRDefault="00C83B9E" w:rsidP="00C83B9E">
      <w:pPr>
        <w:numPr>
          <w:ilvl w:val="0"/>
          <w:numId w:val="23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refine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their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3DC346B" w14:textId="77777777" w:rsidR="004C7286" w:rsidRDefault="004C7286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BE6ACD0" w14:textId="77777777" w:rsidR="00337C25" w:rsidRDefault="00337C2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41D3D5D9" w14:textId="55E1A0E7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10. Learning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</w:p>
    <w:p w14:paraId="553C4660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At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will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produce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set of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evidence-based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their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injuries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manage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safely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return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in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line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module’s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outcomes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0464AC24" w14:textId="76CE79F1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52C9DB2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will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produce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3BAA8D7B" w14:textId="77777777" w:rsidR="00C83B9E" w:rsidRPr="00C83B9E" w:rsidRDefault="00C83B9E" w:rsidP="00C83B9E">
      <w:pPr>
        <w:numPr>
          <w:ilvl w:val="0"/>
          <w:numId w:val="239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Routine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A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personalised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designed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risk,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19027D08" w14:textId="77777777" w:rsidR="00C83B9E" w:rsidRPr="00C83B9E" w:rsidRDefault="00C83B9E" w:rsidP="00C83B9E">
      <w:pPr>
        <w:numPr>
          <w:ilvl w:val="1"/>
          <w:numId w:val="23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F834B1D" w14:textId="77777777" w:rsidR="00C83B9E" w:rsidRPr="00C83B9E" w:rsidRDefault="00C83B9E" w:rsidP="00C83B9E">
      <w:pPr>
        <w:numPr>
          <w:ilvl w:val="1"/>
          <w:numId w:val="23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flexibility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AE55BA5" w14:textId="77777777" w:rsidR="00C83B9E" w:rsidRPr="00C83B9E" w:rsidRDefault="00C83B9E" w:rsidP="00C83B9E">
      <w:pPr>
        <w:numPr>
          <w:ilvl w:val="1"/>
          <w:numId w:val="23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stability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components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BF9A70E" w14:textId="77777777" w:rsidR="00C83B9E" w:rsidRPr="00C83B9E" w:rsidRDefault="00C83B9E" w:rsidP="00C83B9E">
      <w:pPr>
        <w:numPr>
          <w:ilvl w:val="1"/>
          <w:numId w:val="23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Adaptation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individual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needs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38A7CF6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This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participant’s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strategies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consistently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training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preparation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72E897AC" w14:textId="02544B04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00F8510" w14:textId="77777777" w:rsidR="00C83B9E" w:rsidRPr="00C83B9E" w:rsidRDefault="00C83B9E" w:rsidP="00C83B9E">
      <w:pPr>
        <w:numPr>
          <w:ilvl w:val="0"/>
          <w:numId w:val="240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Checklist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A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outlining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key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4E70A016" w14:textId="77777777" w:rsidR="00C83B9E" w:rsidRPr="00C83B9E" w:rsidRDefault="00C83B9E" w:rsidP="00C83B9E">
      <w:pPr>
        <w:numPr>
          <w:ilvl w:val="1"/>
          <w:numId w:val="24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Rest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sleep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1BA4DB3" w14:textId="77777777" w:rsidR="00C83B9E" w:rsidRPr="00C83B9E" w:rsidRDefault="00C83B9E" w:rsidP="00C83B9E">
      <w:pPr>
        <w:numPr>
          <w:ilvl w:val="1"/>
          <w:numId w:val="24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Hydration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nutrition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considerations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343A078" w14:textId="77777777" w:rsidR="00C83B9E" w:rsidRPr="00C83B9E" w:rsidRDefault="00C83B9E" w:rsidP="00C83B9E">
      <w:pPr>
        <w:numPr>
          <w:ilvl w:val="1"/>
          <w:numId w:val="24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Stretching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47010A3" w14:textId="77777777" w:rsidR="00C83B9E" w:rsidRPr="00C83B9E" w:rsidRDefault="00C83B9E" w:rsidP="00C83B9E">
      <w:pPr>
        <w:numPr>
          <w:ilvl w:val="1"/>
          <w:numId w:val="24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5A3AE633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checklist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daily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post-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209E1A15" w14:textId="7AF41EF3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C5B4C27" w14:textId="77777777" w:rsidR="00C83B9E" w:rsidRPr="00C83B9E" w:rsidRDefault="00C83B9E" w:rsidP="00C83B9E">
      <w:pPr>
        <w:numPr>
          <w:ilvl w:val="0"/>
          <w:numId w:val="241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Return-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-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Plan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A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safely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including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05855AAC" w14:textId="77777777" w:rsidR="00C83B9E" w:rsidRPr="00C83B9E" w:rsidRDefault="00C83B9E" w:rsidP="00C83B9E">
      <w:pPr>
        <w:numPr>
          <w:ilvl w:val="1"/>
          <w:numId w:val="24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Gradual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reintroduction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7F43E8A" w14:textId="77777777" w:rsidR="00C83B9E" w:rsidRPr="00C83B9E" w:rsidRDefault="00C83B9E" w:rsidP="00C83B9E">
      <w:pPr>
        <w:numPr>
          <w:ilvl w:val="1"/>
          <w:numId w:val="24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milestones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readiness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indicators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0102DF8" w14:textId="77777777" w:rsidR="00C83B9E" w:rsidRPr="00C83B9E" w:rsidRDefault="00C83B9E" w:rsidP="00C83B9E">
      <w:pPr>
        <w:numPr>
          <w:ilvl w:val="1"/>
          <w:numId w:val="24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Risk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7C043E9" w14:textId="77777777" w:rsidR="00C83B9E" w:rsidRPr="00C83B9E" w:rsidRDefault="00C83B9E" w:rsidP="00C83B9E">
      <w:pPr>
        <w:numPr>
          <w:ilvl w:val="1"/>
          <w:numId w:val="24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Timeline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phases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5F9F9B2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This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participant’s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ability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make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informed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safe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progressive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return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decisions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31ECD00C" w14:textId="06620F5D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4F6208B" w14:textId="77777777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Additional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Interactive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Outputs</w:t>
      </w:r>
      <w:proofErr w:type="spellEnd"/>
    </w:p>
    <w:p w14:paraId="514B5993" w14:textId="77777777" w:rsidR="00C83B9E" w:rsidRPr="00C83B9E" w:rsidRDefault="00C83B9E" w:rsidP="00C83B9E">
      <w:pPr>
        <w:numPr>
          <w:ilvl w:val="0"/>
          <w:numId w:val="242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📊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Log (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Recommended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record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52B83784" w14:textId="77777777" w:rsidR="00C83B9E" w:rsidRPr="00C83B9E" w:rsidRDefault="00C83B9E" w:rsidP="00C83B9E">
      <w:pPr>
        <w:numPr>
          <w:ilvl w:val="1"/>
          <w:numId w:val="24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symptoms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severity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0369800" w14:textId="77777777" w:rsidR="00C83B9E" w:rsidRPr="00C83B9E" w:rsidRDefault="00C83B9E" w:rsidP="00C83B9E">
      <w:pPr>
        <w:numPr>
          <w:ilvl w:val="1"/>
          <w:numId w:val="24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progress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971F1B2" w14:textId="77777777" w:rsidR="00C83B9E" w:rsidRPr="00C83B9E" w:rsidRDefault="00C83B9E" w:rsidP="00C83B9E">
      <w:pPr>
        <w:numPr>
          <w:ilvl w:val="1"/>
          <w:numId w:val="24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Training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adjustments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3520E43" w14:textId="5881CB53" w:rsidR="00C83B9E" w:rsidRPr="00C83B9E" w:rsidRDefault="00C83B9E" w:rsidP="00C83B9E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DF9E4F9" w14:textId="77777777" w:rsidR="00C83B9E" w:rsidRPr="00C83B9E" w:rsidRDefault="00C83B9E" w:rsidP="00C83B9E">
      <w:pPr>
        <w:numPr>
          <w:ilvl w:val="0"/>
          <w:numId w:val="243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🎥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Evidence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Optional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submit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26D20CFC" w14:textId="77777777" w:rsidR="00C83B9E" w:rsidRPr="00C83B9E" w:rsidRDefault="00C83B9E" w:rsidP="00C83B9E">
      <w:pPr>
        <w:numPr>
          <w:ilvl w:val="1"/>
          <w:numId w:val="24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Short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videos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348E202" w14:textId="77777777" w:rsidR="00C83B9E" w:rsidRPr="00C83B9E" w:rsidRDefault="00C83B9E" w:rsidP="00C83B9E">
      <w:pPr>
        <w:numPr>
          <w:ilvl w:val="1"/>
          <w:numId w:val="24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Evidence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correct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technique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application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E1344FC" w14:textId="5D27BCC5" w:rsidR="00C83B9E" w:rsidRPr="00C83B9E" w:rsidRDefault="00C83B9E" w:rsidP="00C83B9E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44A64B8" w14:textId="77777777" w:rsidR="00C83B9E" w:rsidRPr="00C83B9E" w:rsidRDefault="00C83B9E" w:rsidP="00C83B9E">
      <w:pPr>
        <w:numPr>
          <w:ilvl w:val="0"/>
          <w:numId w:val="244"/>
        </w:num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🧠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Case 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Report (</w:t>
      </w:r>
      <w:proofErr w:type="spellStart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Optional</w:t>
      </w:r>
      <w:proofErr w:type="spellEnd"/>
      <w:r w:rsidRPr="00C83B9E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A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short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reflection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7506B358" w14:textId="77777777" w:rsidR="00C83B9E" w:rsidRPr="00C83B9E" w:rsidRDefault="00C83B9E" w:rsidP="00C83B9E">
      <w:pPr>
        <w:numPr>
          <w:ilvl w:val="1"/>
          <w:numId w:val="24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An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D1B2245" w14:textId="77777777" w:rsidR="00C83B9E" w:rsidRPr="00C83B9E" w:rsidRDefault="00C83B9E" w:rsidP="00C83B9E">
      <w:pPr>
        <w:numPr>
          <w:ilvl w:val="1"/>
          <w:numId w:val="24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process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4FE68BD" w14:textId="77777777" w:rsidR="00C83B9E" w:rsidRPr="00C83B9E" w:rsidRDefault="00C83B9E" w:rsidP="00C83B9E">
      <w:pPr>
        <w:numPr>
          <w:ilvl w:val="1"/>
          <w:numId w:val="244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Lessons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learned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C83B9E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improvements</w:t>
      </w:r>
      <w:proofErr w:type="spellEnd"/>
    </w:p>
    <w:p w14:paraId="2903C8A4" w14:textId="77777777" w:rsidR="004C7286" w:rsidRDefault="004C7286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AF42979" w14:textId="77777777" w:rsidR="00337C25" w:rsidRDefault="00337C2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br w:type="page"/>
      </w:r>
    </w:p>
    <w:p w14:paraId="1134FF2B" w14:textId="6B807ACE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11.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</w:t>
      </w:r>
      <w:proofErr w:type="spellEnd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F668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Guidelines</w:t>
      </w:r>
      <w:proofErr w:type="spellEnd"/>
    </w:p>
    <w:p w14:paraId="6674BBC3" w14:textId="7777777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Trainers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critical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role in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that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delivered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safe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learner-centred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manner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effectively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following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guidelines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consistent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high-quality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delivery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across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partners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14:paraId="27540A5F" w14:textId="47BF6A0B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E1EB2E1" w14:textId="7777777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Emphasise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Practical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</w:p>
    <w:p w14:paraId="5AC14FCE" w14:textId="77777777" w:rsidR="00380D2C" w:rsidRPr="00380D2C" w:rsidRDefault="00380D2C" w:rsidP="00380D2C">
      <w:pPr>
        <w:numPr>
          <w:ilvl w:val="0"/>
          <w:numId w:val="2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Prioritise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hands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-on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demonstrations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mobility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stability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rehabilitation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451F8B85" w14:textId="77777777" w:rsidR="00380D2C" w:rsidRPr="00380D2C" w:rsidRDefault="00380D2C" w:rsidP="00380D2C">
      <w:pPr>
        <w:numPr>
          <w:ilvl w:val="0"/>
          <w:numId w:val="2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step-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-step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guidance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video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demonstrations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638468E" w14:textId="77777777" w:rsidR="00380D2C" w:rsidRPr="00380D2C" w:rsidRDefault="00380D2C" w:rsidP="00380D2C">
      <w:pPr>
        <w:numPr>
          <w:ilvl w:val="0"/>
          <w:numId w:val="24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Ensure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correctly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-time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feedback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7F79C3E" w14:textId="194002FD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131A428" w14:textId="7777777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Real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Cases</w:t>
      </w:r>
      <w:proofErr w:type="spellEnd"/>
    </w:p>
    <w:p w14:paraId="38735DC3" w14:textId="77777777" w:rsidR="00380D2C" w:rsidRPr="00380D2C" w:rsidRDefault="00380D2C" w:rsidP="00380D2C">
      <w:pPr>
        <w:numPr>
          <w:ilvl w:val="0"/>
          <w:numId w:val="24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Integrate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-life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or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realistic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muscle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strain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fatigue-related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improper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3CE0C367" w14:textId="77777777" w:rsidR="00380D2C" w:rsidRPr="00380D2C" w:rsidRDefault="00380D2C" w:rsidP="00380D2C">
      <w:pPr>
        <w:numPr>
          <w:ilvl w:val="0"/>
          <w:numId w:val="24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cases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15B51DCA" w14:textId="77777777" w:rsidR="00380D2C" w:rsidRPr="00380D2C" w:rsidRDefault="00380D2C" w:rsidP="00380D2C">
      <w:pPr>
        <w:numPr>
          <w:ilvl w:val="1"/>
          <w:numId w:val="24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Causes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04479EA" w14:textId="77777777" w:rsidR="00380D2C" w:rsidRPr="00380D2C" w:rsidRDefault="00380D2C" w:rsidP="00380D2C">
      <w:pPr>
        <w:numPr>
          <w:ilvl w:val="1"/>
          <w:numId w:val="24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Response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E05F44D" w14:textId="77777777" w:rsidR="00380D2C" w:rsidRPr="00380D2C" w:rsidRDefault="00380D2C" w:rsidP="00380D2C">
      <w:pPr>
        <w:numPr>
          <w:ilvl w:val="1"/>
          <w:numId w:val="24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opportunities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7A1634" w14:textId="77777777" w:rsidR="00380D2C" w:rsidRPr="00380D2C" w:rsidRDefault="00380D2C" w:rsidP="00380D2C">
      <w:pPr>
        <w:numPr>
          <w:ilvl w:val="0"/>
          <w:numId w:val="24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video-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based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examples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where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possible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realism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7B26F68" w14:textId="46A73F9B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368AA31" w14:textId="7777777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Encourage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Experience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Sharing</w:t>
      </w:r>
      <w:proofErr w:type="spellEnd"/>
    </w:p>
    <w:p w14:paraId="71560997" w14:textId="77777777" w:rsidR="00380D2C" w:rsidRPr="00380D2C" w:rsidRDefault="00380D2C" w:rsidP="00380D2C">
      <w:pPr>
        <w:numPr>
          <w:ilvl w:val="0"/>
          <w:numId w:val="24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Facilitate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open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discussions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where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share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CBAE65C" w14:textId="77777777" w:rsidR="00380D2C" w:rsidRPr="00380D2C" w:rsidRDefault="00380D2C" w:rsidP="00380D2C">
      <w:pPr>
        <w:numPr>
          <w:ilvl w:val="0"/>
          <w:numId w:val="24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peer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exchange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best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9241EAD" w14:textId="77777777" w:rsidR="00380D2C" w:rsidRPr="00380D2C" w:rsidRDefault="00380D2C" w:rsidP="00380D2C">
      <w:pPr>
        <w:numPr>
          <w:ilvl w:val="0"/>
          <w:numId w:val="247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questions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connect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module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content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9B9C915" w14:textId="2E9FE1D4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7641CBE" w14:textId="7777777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Adapt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Different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Levels</w:t>
      </w:r>
      <w:proofErr w:type="spellEnd"/>
    </w:p>
    <w:p w14:paraId="06AF9771" w14:textId="77777777" w:rsidR="00380D2C" w:rsidRPr="00380D2C" w:rsidRDefault="00380D2C" w:rsidP="00380D2C">
      <w:pPr>
        <w:numPr>
          <w:ilvl w:val="0"/>
          <w:numId w:val="24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Adjust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complexity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intensity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on: </w:t>
      </w:r>
    </w:p>
    <w:p w14:paraId="19518B8A" w14:textId="77777777" w:rsidR="00380D2C" w:rsidRPr="00380D2C" w:rsidRDefault="00380D2C" w:rsidP="00380D2C">
      <w:pPr>
        <w:numPr>
          <w:ilvl w:val="1"/>
          <w:numId w:val="24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Amateur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862FD87" w14:textId="77777777" w:rsidR="00380D2C" w:rsidRPr="00380D2C" w:rsidRDefault="00380D2C" w:rsidP="00380D2C">
      <w:pPr>
        <w:numPr>
          <w:ilvl w:val="1"/>
          <w:numId w:val="24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Semi-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professional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8A5206D" w14:textId="77777777" w:rsidR="00380D2C" w:rsidRPr="00380D2C" w:rsidRDefault="00380D2C" w:rsidP="00380D2C">
      <w:pPr>
        <w:numPr>
          <w:ilvl w:val="1"/>
          <w:numId w:val="24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 xml:space="preserve">Professional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1D9BD28" w14:textId="77777777" w:rsidR="00380D2C" w:rsidRPr="00380D2C" w:rsidRDefault="00380D2C" w:rsidP="00380D2C">
      <w:pPr>
        <w:numPr>
          <w:ilvl w:val="0"/>
          <w:numId w:val="24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alternative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modifications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where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needed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3A6CEB" w14:textId="77777777" w:rsidR="00380D2C" w:rsidRPr="00380D2C" w:rsidRDefault="00380D2C" w:rsidP="00380D2C">
      <w:pPr>
        <w:numPr>
          <w:ilvl w:val="0"/>
          <w:numId w:val="24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Offer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advanced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options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experienced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1712E7E" w14:textId="6610D3F2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E115751" w14:textId="7777777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5.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Ensure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Safe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 Environment</w:t>
      </w:r>
    </w:p>
    <w:p w14:paraId="4A4F731A" w14:textId="77777777" w:rsidR="00380D2C" w:rsidRPr="00380D2C" w:rsidRDefault="00380D2C" w:rsidP="00380D2C">
      <w:pPr>
        <w:numPr>
          <w:ilvl w:val="0"/>
          <w:numId w:val="24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Emphasise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safe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execution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risk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4FF7A85" w14:textId="77777777" w:rsidR="00380D2C" w:rsidRPr="00380D2C" w:rsidRDefault="00380D2C" w:rsidP="00380D2C">
      <w:pPr>
        <w:numPr>
          <w:ilvl w:val="0"/>
          <w:numId w:val="24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’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physical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sessions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80C247F" w14:textId="77777777" w:rsidR="00380D2C" w:rsidRPr="00380D2C" w:rsidRDefault="00380D2C" w:rsidP="00380D2C">
      <w:pPr>
        <w:numPr>
          <w:ilvl w:val="0"/>
          <w:numId w:val="24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respect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limits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avoid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overexertion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4E0F05B" w14:textId="6DB579DC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471B332" w14:textId="7777777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6.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Facilitate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Applied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Learning</w:t>
      </w:r>
    </w:p>
    <w:p w14:paraId="18F43A5E" w14:textId="77777777" w:rsidR="00380D2C" w:rsidRPr="00380D2C" w:rsidRDefault="00380D2C" w:rsidP="00380D2C">
      <w:pPr>
        <w:numPr>
          <w:ilvl w:val="0"/>
          <w:numId w:val="25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simulation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decision-making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e.g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., “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continue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rest?”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situations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) </w:t>
      </w:r>
    </w:p>
    <w:p w14:paraId="6C6FDA46" w14:textId="77777777" w:rsidR="00380D2C" w:rsidRPr="00380D2C" w:rsidRDefault="00380D2C" w:rsidP="00380D2C">
      <w:pPr>
        <w:numPr>
          <w:ilvl w:val="0"/>
          <w:numId w:val="25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apply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knowledge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realistic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contexts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A159D21" w14:textId="77777777" w:rsidR="00380D2C" w:rsidRPr="00380D2C" w:rsidRDefault="00380D2C" w:rsidP="00380D2C">
      <w:pPr>
        <w:numPr>
          <w:ilvl w:val="0"/>
          <w:numId w:val="250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problem-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solving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through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guided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A39AB77" w14:textId="7371BEE6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173E214" w14:textId="7777777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7.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Support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Reflective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Practice</w:t>
      </w:r>
      <w:proofErr w:type="spellEnd"/>
    </w:p>
    <w:p w14:paraId="75B4D7AE" w14:textId="77777777" w:rsidR="00380D2C" w:rsidRPr="00380D2C" w:rsidRDefault="00380D2C" w:rsidP="00380D2C">
      <w:pPr>
        <w:numPr>
          <w:ilvl w:val="0"/>
          <w:numId w:val="25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Encourage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complete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reflection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activities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after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each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unit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35C313D1" w14:textId="77777777" w:rsidR="00380D2C" w:rsidRPr="00380D2C" w:rsidRDefault="00380D2C" w:rsidP="00380D2C">
      <w:pPr>
        <w:numPr>
          <w:ilvl w:val="0"/>
          <w:numId w:val="25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Guide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them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in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analysing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17DBF818" w14:textId="77777777" w:rsidR="00380D2C" w:rsidRPr="00380D2C" w:rsidRDefault="00380D2C" w:rsidP="00380D2C">
      <w:pPr>
        <w:numPr>
          <w:ilvl w:val="1"/>
          <w:numId w:val="25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Personal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risks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6CC968EA" w14:textId="77777777" w:rsidR="00380D2C" w:rsidRPr="00380D2C" w:rsidRDefault="00380D2C" w:rsidP="00380D2C">
      <w:pPr>
        <w:numPr>
          <w:ilvl w:val="1"/>
          <w:numId w:val="25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habits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5CABBB1" w14:textId="77777777" w:rsidR="00380D2C" w:rsidRPr="00380D2C" w:rsidRDefault="00380D2C" w:rsidP="00380D2C">
      <w:pPr>
        <w:numPr>
          <w:ilvl w:val="1"/>
          <w:numId w:val="25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Training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behaviour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4D8F3151" w14:textId="77777777" w:rsidR="00380D2C" w:rsidRPr="00380D2C" w:rsidRDefault="00380D2C" w:rsidP="00380D2C">
      <w:pPr>
        <w:numPr>
          <w:ilvl w:val="0"/>
          <w:numId w:val="251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Promote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self-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regulated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learning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963DD3A" w14:textId="09B4AD8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72AA3A8" w14:textId="7777777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8.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Integrate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Tools</w:t>
      </w:r>
    </w:p>
    <w:p w14:paraId="19D5369B" w14:textId="77777777" w:rsidR="00380D2C" w:rsidRPr="00380D2C" w:rsidRDefault="00380D2C" w:rsidP="00380D2C">
      <w:pPr>
        <w:numPr>
          <w:ilvl w:val="0"/>
          <w:numId w:val="25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Introduce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monitoring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39C923B" w14:textId="77777777" w:rsidR="00380D2C" w:rsidRPr="00380D2C" w:rsidRDefault="00380D2C" w:rsidP="00380D2C">
      <w:pPr>
        <w:numPr>
          <w:ilvl w:val="0"/>
          <w:numId w:val="25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Demonstrate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how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digital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tools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: </w:t>
      </w:r>
    </w:p>
    <w:p w14:paraId="48A2A492" w14:textId="77777777" w:rsidR="00380D2C" w:rsidRPr="00380D2C" w:rsidRDefault="00380D2C" w:rsidP="00380D2C">
      <w:pPr>
        <w:numPr>
          <w:ilvl w:val="1"/>
          <w:numId w:val="25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Tracking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symptoms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290454A" w14:textId="77777777" w:rsidR="00380D2C" w:rsidRPr="00380D2C" w:rsidRDefault="00380D2C" w:rsidP="00380D2C">
      <w:pPr>
        <w:numPr>
          <w:ilvl w:val="1"/>
          <w:numId w:val="25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3BEEFF8" w14:textId="77777777" w:rsidR="00380D2C" w:rsidRPr="00380D2C" w:rsidRDefault="00380D2C" w:rsidP="00380D2C">
      <w:pPr>
        <w:numPr>
          <w:ilvl w:val="1"/>
          <w:numId w:val="25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Planning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return-to-refereeing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1F08A688" w14:textId="77777777" w:rsidR="00380D2C" w:rsidRPr="00380D2C" w:rsidRDefault="00380D2C" w:rsidP="00380D2C">
      <w:pPr>
        <w:numPr>
          <w:ilvl w:val="0"/>
          <w:numId w:val="25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>Ensure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understand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basic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interpretation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health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gram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9E9740B" w14:textId="3F2F03E1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C158C28" w14:textId="7777777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9.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Progress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Provide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Feedback</w:t>
      </w:r>
    </w:p>
    <w:p w14:paraId="61AEC347" w14:textId="77777777" w:rsidR="00380D2C" w:rsidRPr="00380D2C" w:rsidRDefault="00380D2C" w:rsidP="00380D2C">
      <w:pPr>
        <w:numPr>
          <w:ilvl w:val="0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Observe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participants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during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practical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exercises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simulations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0886789A" w14:textId="77777777" w:rsidR="00380D2C" w:rsidRPr="00380D2C" w:rsidRDefault="00380D2C" w:rsidP="00380D2C">
      <w:pPr>
        <w:numPr>
          <w:ilvl w:val="0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Provide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constructive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personalised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feedback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based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on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assessment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rubric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9CD5E73" w14:textId="77777777" w:rsidR="00380D2C" w:rsidRPr="00380D2C" w:rsidRDefault="00380D2C" w:rsidP="00380D2C">
      <w:pPr>
        <w:numPr>
          <w:ilvl w:val="0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improvement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of: </w:t>
      </w:r>
    </w:p>
    <w:p w14:paraId="46AD2596" w14:textId="77777777" w:rsidR="00380D2C" w:rsidRPr="00380D2C" w:rsidRDefault="00380D2C" w:rsidP="00380D2C">
      <w:pPr>
        <w:numPr>
          <w:ilvl w:val="1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7B87D417" w14:textId="77777777" w:rsidR="00380D2C" w:rsidRPr="00380D2C" w:rsidRDefault="00380D2C" w:rsidP="00380D2C">
      <w:pPr>
        <w:numPr>
          <w:ilvl w:val="1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strategies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</w:p>
    <w:p w14:paraId="24E06613" w14:textId="19024B06" w:rsidR="00380D2C" w:rsidRDefault="00380D2C" w:rsidP="00380D2C">
      <w:pPr>
        <w:numPr>
          <w:ilvl w:val="1"/>
          <w:numId w:val="25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Return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plans</w:t>
      </w:r>
      <w:proofErr w:type="spellEnd"/>
    </w:p>
    <w:p w14:paraId="0804F668" w14:textId="77777777" w:rsidR="00380D2C" w:rsidRDefault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 w:type="page"/>
      </w:r>
    </w:p>
    <w:p w14:paraId="3D6C6EA8" w14:textId="7777777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lastRenderedPageBreak/>
        <w:t>🧠</w:t>
      </w: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REFIT –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Module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2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Quiz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Bank (25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Questions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03DDE559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Format: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Multiple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Choice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(MCQ) +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Scenario-Based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Correct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answers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marked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for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trainers</w:t>
      </w:r>
      <w:proofErr w:type="spellEnd"/>
    </w:p>
    <w:p w14:paraId="72B4314A" w14:textId="68068DAD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5D3D94D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A: Knowledge (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Awareness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)</w:t>
      </w:r>
    </w:p>
    <w:p w14:paraId="2B44045D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most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common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type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refereeing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6B682FC3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Head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Muscle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strain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Bone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fracture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Eye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</w:p>
    <w:p w14:paraId="16FD2CBA" w14:textId="079B332A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9A989CE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Overuse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injuries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are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mainly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caused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48185A15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Sudden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trauma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Repetitive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stress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time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Poor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communication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Weather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conditions</w:t>
      </w:r>
      <w:proofErr w:type="spellEnd"/>
    </w:p>
    <w:p w14:paraId="6944C4F2" w14:textId="5E760142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E4478A5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3.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Which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joint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most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commonly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affected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in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73D507AA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Shoulder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Elbow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Knee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Wrist</w:t>
      </w:r>
      <w:proofErr w:type="spellEnd"/>
    </w:p>
    <w:p w14:paraId="4E93E7AA" w14:textId="701B31E4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B2B359C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4.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Muscle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strains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usually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occur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due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63B454C5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Excessive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hydration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sudden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Good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Proper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</w:p>
    <w:p w14:paraId="18250520" w14:textId="5E55EDC4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F426441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5.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key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factor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increasing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risk?</w:t>
      </w:r>
    </w:p>
    <w:p w14:paraId="110D0455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Proper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Good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conditioning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overload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Stretching</w:t>
      </w:r>
      <w:proofErr w:type="spellEnd"/>
    </w:p>
    <w:p w14:paraId="3B6BE7E0" w14:textId="3550D3C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5AB62A7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B: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</w:p>
    <w:p w14:paraId="0AF47830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6.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proper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warm-up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5FB382E8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Cause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Replace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</w:p>
    <w:p w14:paraId="04B1E456" w14:textId="78D94AE3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79179DB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7.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Which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injuries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62FC8C64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Jumping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stability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Sleeping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Sitting</w:t>
      </w:r>
      <w:proofErr w:type="spellEnd"/>
    </w:p>
    <w:p w14:paraId="0DA2BD43" w14:textId="431ADF40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7435A27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8.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Mobility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exercises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improve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2DE66775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Flexibility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movement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efficiency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Strength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Reaction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time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</w:p>
    <w:p w14:paraId="7B1BAC72" w14:textId="78F36C98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FB39369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9.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be:</w:t>
      </w:r>
    </w:p>
    <w:p w14:paraId="572B290A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Occasional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Regular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consistent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Done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month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Ignored</w:t>
      </w:r>
      <w:proofErr w:type="spellEnd"/>
    </w:p>
    <w:p w14:paraId="2DD25540" w14:textId="2D99F4F6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91D5250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10.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key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principle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of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prevention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74EBADA3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Train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randomly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load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gradually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rest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Skip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warm-up</w:t>
      </w:r>
      <w:proofErr w:type="spellEnd"/>
    </w:p>
    <w:p w14:paraId="107139AF" w14:textId="06575105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2BE9E9A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C: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</w:p>
    <w:p w14:paraId="45D76458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11.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includes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3315B1C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rest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Rest,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hydration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sleep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Training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harder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</w:p>
    <w:p w14:paraId="47812487" w14:textId="5ECBE383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063237D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12.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hydration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important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36554116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is not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important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Supports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mood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</w:p>
    <w:p w14:paraId="7FAEB830" w14:textId="4EE4095B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CDD096A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13.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When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seek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professional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76BF0AA3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Always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When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pain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persists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worsens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Never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after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matches</w:t>
      </w:r>
      <w:proofErr w:type="spellEnd"/>
    </w:p>
    <w:p w14:paraId="1A07F50C" w14:textId="1D47D010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E507B24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14.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be:</w:t>
      </w:r>
    </w:p>
    <w:p w14:paraId="3090ED3E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Immediate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full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Gradual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structured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Very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fast</w:t>
      </w:r>
      <w:proofErr w:type="spellEnd"/>
    </w:p>
    <w:p w14:paraId="42EA4335" w14:textId="6705ADC8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021205F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15.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risk of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poor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01E3A75F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>B) Re-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Faster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speed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Better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endurance</w:t>
      </w:r>
      <w:proofErr w:type="spellEnd"/>
    </w:p>
    <w:p w14:paraId="1598863C" w14:textId="5FE8C5CB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7627169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D: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&amp;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Monitoring</w:t>
      </w:r>
      <w:proofErr w:type="spellEnd"/>
    </w:p>
    <w:p w14:paraId="36A589CF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16.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tracking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07A49AAD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Play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games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symptoms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lastRenderedPageBreak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Replace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doctors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</w:p>
    <w:p w14:paraId="50CE9578" w14:textId="7FF8EB69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20490665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17.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can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tools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2C871673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Hair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growth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Pain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activity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levels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Weather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only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Food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taste</w:t>
      </w:r>
      <w:proofErr w:type="spellEnd"/>
    </w:p>
    <w:p w14:paraId="557517BD" w14:textId="0B6C263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081C7EF6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18.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gram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483F59EA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it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make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informed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decisions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avoid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workload</w:t>
      </w:r>
      <w:proofErr w:type="spellEnd"/>
    </w:p>
    <w:p w14:paraId="416948D7" w14:textId="4F02C440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F1C29FB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19.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Digital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monitoring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helps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</w:p>
    <w:p w14:paraId="76838621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Reduce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awareness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Improve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management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injuries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Replace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</w:p>
    <w:p w14:paraId="2EBD9B3F" w14:textId="382FB4E6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3AF99215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Segoe UI Emoji" w:eastAsia="Times New Roman" w:hAnsi="Segoe UI Emoji" w:cs="Segoe UI Emoji"/>
          <w:b/>
          <w:bCs/>
          <w:sz w:val="24"/>
          <w:szCs w:val="24"/>
          <w:lang w:val="tr-TR" w:eastAsia="tr-TR"/>
        </w:rPr>
        <w:t>🔹</w:t>
      </w: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SECTION E: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Scenario-Based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Questions</w:t>
      </w:r>
      <w:proofErr w:type="spellEnd"/>
    </w:p>
    <w:p w14:paraId="13661370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20.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feels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knee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pain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after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BEST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action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4E046111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Continue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pain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Rest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symptoms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Increase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intensity</w:t>
      </w:r>
      <w:proofErr w:type="spellEnd"/>
    </w:p>
    <w:p w14:paraId="190C978E" w14:textId="193BB9BE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31ED5EA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21.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returns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too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early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after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risk?</w:t>
      </w:r>
    </w:p>
    <w:p w14:paraId="210135BF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Faster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>B) Re-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injury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Better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performance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No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effect</w:t>
      </w:r>
      <w:proofErr w:type="spellEnd"/>
    </w:p>
    <w:p w14:paraId="46779BA8" w14:textId="23516DDD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759B4981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lastRenderedPageBreak/>
        <w:t xml:space="preserve">22.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skips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warm-up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gets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injured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main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cause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is:</w:t>
      </w:r>
    </w:p>
    <w:p w14:paraId="615FD305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Good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preparation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Lack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prevention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routine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Hydration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Weather</w:t>
      </w:r>
      <w:proofErr w:type="spellEnd"/>
    </w:p>
    <w:p w14:paraId="342F5C15" w14:textId="05F087D6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7EC4F5F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23.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tracks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recovery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but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ignores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gram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data</w:t>
      </w:r>
      <w:proofErr w:type="gram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missing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5FADBCC3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A) Training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Data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interpretation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action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Equipment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>D) Rest</w:t>
      </w:r>
    </w:p>
    <w:p w14:paraId="272F6919" w14:textId="7797DA55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60DF98E8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24.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feels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fatigue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but has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match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tomorrow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should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they do?</w:t>
      </w:r>
    </w:p>
    <w:p w14:paraId="7CF9D84A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Train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harder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fatigue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Adjust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workload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recover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properly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Stop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refereeing</w:t>
      </w:r>
      <w:proofErr w:type="spellEnd"/>
    </w:p>
    <w:p w14:paraId="17EB9130" w14:textId="179FD48F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432D8D1E" w14:textId="77777777" w:rsidR="00380D2C" w:rsidRPr="00380D2C" w:rsidRDefault="00380D2C" w:rsidP="00380D2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25. A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referee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completes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rehabilitation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and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wants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return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What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is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the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best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approach</w:t>
      </w:r>
      <w:proofErr w:type="spellEnd"/>
      <w:r w:rsidRPr="00380D2C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?</w:t>
      </w:r>
    </w:p>
    <w:p w14:paraId="458B97F5" w14:textId="77777777" w:rsidR="00380D2C" w:rsidRPr="00380D2C" w:rsidRDefault="00380D2C" w:rsidP="00380D2C">
      <w:pPr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A)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Immediate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full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B)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Gradual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return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with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monitoring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r w:rsidRPr="00380D2C">
        <w:rPr>
          <w:rFonts w:ascii="Segoe UI Emoji" w:eastAsia="Times New Roman" w:hAnsi="Segoe UI Emoji" w:cs="Segoe UI Emoji"/>
          <w:sz w:val="24"/>
          <w:szCs w:val="24"/>
          <w:lang w:val="tr-TR" w:eastAsia="tr-TR"/>
        </w:rPr>
        <w:t>✅</w:t>
      </w:r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C) No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training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  <w:t xml:space="preserve">D) </w:t>
      </w:r>
      <w:proofErr w:type="spellStart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Ignore</w:t>
      </w:r>
      <w:proofErr w:type="spellEnd"/>
      <w:r w:rsidRPr="00380D2C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plan</w:t>
      </w:r>
    </w:p>
    <w:p w14:paraId="52EE3F61" w14:textId="77777777" w:rsidR="00380D2C" w:rsidRPr="00380D2C" w:rsidRDefault="00380D2C" w:rsidP="00380D2C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5469A1F7" w14:textId="77777777" w:rsidR="004C7286" w:rsidRPr="003F668C" w:rsidRDefault="004C7286" w:rsidP="004C7286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p w14:paraId="1BC4420E" w14:textId="77777777" w:rsidR="00CE6B19" w:rsidRPr="00CE6B19" w:rsidRDefault="00CE6B19" w:rsidP="00CE6B19">
      <w:pPr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</w:p>
    <w:sectPr w:rsidR="00CE6B19" w:rsidRPr="00CE6B19" w:rsidSect="00FD4FE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28" w:right="180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E145C" w14:textId="77777777" w:rsidR="00161D07" w:rsidRDefault="00161D07" w:rsidP="00BE7418">
      <w:r>
        <w:separator/>
      </w:r>
    </w:p>
  </w:endnote>
  <w:endnote w:type="continuationSeparator" w:id="0">
    <w:p w14:paraId="25154891" w14:textId="77777777" w:rsidR="00161D07" w:rsidRDefault="00161D07" w:rsidP="00BE7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55506" w14:textId="74C7D8BE" w:rsidR="00A83091" w:rsidRPr="00A83091" w:rsidRDefault="00A83091" w:rsidP="00A83091">
    <w:pPr>
      <w:jc w:val="center"/>
      <w:rPr>
        <w:rFonts w:ascii="Times New Roman" w:hAnsi="Times New Roman" w:cs="Times New Roman"/>
        <w:b/>
        <w:bCs/>
        <w:color w:val="00A0B8" w:themeColor="accent1"/>
        <w:sz w:val="28"/>
        <w:szCs w:val="28"/>
        <w:lang w:val="en-GB"/>
      </w:rPr>
    </w:pPr>
    <w:r w:rsidRPr="00A83091">
      <w:rPr>
        <w:rFonts w:ascii="Times New Roman" w:hAnsi="Times New Roman" w:cs="Times New Roman"/>
        <w:b/>
        <w:bCs/>
        <w:color w:val="00A0B8" w:themeColor="accent1"/>
        <w:sz w:val="28"/>
        <w:szCs w:val="28"/>
        <w:lang w:val="en-GB"/>
      </w:rPr>
      <w:t>2025-1-BG01-KA210-VET-000350534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8A916" w14:textId="349DB8FA" w:rsidR="00A90B33" w:rsidRPr="000F630B" w:rsidRDefault="00A90B33" w:rsidP="00A90B33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tr-TR" w:eastAsia="tr-TR"/>
      </w:rPr>
    </w:pPr>
    <w:r w:rsidRPr="00A90B33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 xml:space="preserve">© </w:t>
    </w:r>
    <w:r w:rsidR="008A0035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REFIT</w:t>
    </w:r>
    <w:r w:rsidRPr="00A90B33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, 202</w:t>
    </w:r>
    <w:r w:rsidR="008A0035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5</w:t>
    </w:r>
    <w:r w:rsidRPr="00A90B33">
      <w:rPr>
        <w:rFonts w:ascii="Times New Roman" w:eastAsia="Times New Roman" w:hAnsi="Times New Roman" w:cs="Times New Roman"/>
        <w:b/>
        <w:bCs/>
        <w:sz w:val="20"/>
        <w:szCs w:val="20"/>
        <w:lang w:val="tr-TR" w:eastAsia="tr-TR"/>
      </w:rPr>
      <w:t>.</w:t>
    </w:r>
    <w:r w:rsidRPr="00A90B33">
      <w:rPr>
        <w:rFonts w:ascii="Times New Roman" w:eastAsia="Times New Roman" w:hAnsi="Times New Roman" w:cs="Times New Roman"/>
        <w:sz w:val="20"/>
        <w:szCs w:val="20"/>
        <w:lang w:val="tr-TR" w:eastAsia="tr-TR"/>
      </w:rPr>
      <w:br/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Funded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by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Union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.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Views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and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opinions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expressed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are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however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those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of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author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(s)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only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and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do not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necessarily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reflect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those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of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Union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Education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and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Culture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Executive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Agency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(EACEA).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Neither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European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Union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nor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EACEA can be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held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responsible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for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 xml:space="preserve"> </w:t>
    </w:r>
    <w:proofErr w:type="spellStart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them</w:t>
    </w:r>
    <w:proofErr w:type="spellEnd"/>
    <w:r w:rsidRPr="00A90B33">
      <w:rPr>
        <w:rFonts w:ascii="Times New Roman" w:eastAsia="Times New Roman" w:hAnsi="Times New Roman" w:cs="Times New Roman"/>
        <w:sz w:val="18"/>
        <w:szCs w:val="18"/>
        <w:lang w:val="tr-TR" w:eastAsia="tr-T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BED48" w14:textId="77777777" w:rsidR="00161D07" w:rsidRDefault="00161D07" w:rsidP="00BE7418">
      <w:r>
        <w:separator/>
      </w:r>
    </w:p>
  </w:footnote>
  <w:footnote w:type="continuationSeparator" w:id="0">
    <w:p w14:paraId="5ABB5EA7" w14:textId="77777777" w:rsidR="00161D07" w:rsidRDefault="00161D07" w:rsidP="00BE7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6"/>
      <w:gridCol w:w="3526"/>
    </w:tblGrid>
    <w:tr w:rsidR="00A83091" w14:paraId="74175E11" w14:textId="77777777" w:rsidTr="00A83091">
      <w:trPr>
        <w:trHeight w:val="864"/>
      </w:trPr>
      <w:tc>
        <w:tcPr>
          <w:tcW w:w="3526" w:type="dxa"/>
        </w:tcPr>
        <w:p w14:paraId="20CA87E5" w14:textId="686EF804" w:rsidR="00A83091" w:rsidRDefault="00A83091" w:rsidP="00A83091">
          <w:pPr>
            <w:pStyle w:val="stBilgi"/>
          </w:pPr>
          <w:r>
            <w:rPr>
              <w:noProof/>
            </w:rPr>
            <w:drawing>
              <wp:inline distT="0" distB="0" distL="0" distR="0" wp14:anchorId="042D9AF5" wp14:editId="4B1DD13A">
                <wp:extent cx="602377" cy="610321"/>
                <wp:effectExtent l="0" t="0" r="7620" b="0"/>
                <wp:docPr id="645675759" name="Resim 7" descr="ekran görüntüsü, simge, sembol, grafik, yazı tipi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5675759" name="Resim 7" descr="ekran görüntüsü, simge, sembol, grafik, yazı tipi içeren bir resim&#10;&#10;Yapay zeka tarafından oluşturulmuş içerik yanlış olabilir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402" cy="6154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6" w:type="dxa"/>
        </w:tcPr>
        <w:p w14:paraId="14CC1391" w14:textId="2609D7C0" w:rsidR="00A83091" w:rsidRDefault="00A83091" w:rsidP="00A83091">
          <w:pPr>
            <w:pStyle w:val="stBilgi"/>
            <w:jc w:val="right"/>
          </w:pPr>
          <w:r>
            <w:rPr>
              <w:noProof/>
            </w:rPr>
            <w:drawing>
              <wp:inline distT="0" distB="0" distL="0" distR="0" wp14:anchorId="62A69DAA" wp14:editId="4853D7CE">
                <wp:extent cx="502703" cy="502703"/>
                <wp:effectExtent l="0" t="0" r="0" b="0"/>
                <wp:docPr id="1026073447" name="Resim 6" descr="metin, logo, yazı tipi, grafik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073447" name="Resim 6" descr="metin, logo, yazı tipi, grafik içeren bir resim&#10;&#10;Yapay zeka tarafından oluşturulmuş içerik yanlış olabilir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158" cy="5121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315BE51" w14:textId="262FD103" w:rsidR="00A83091" w:rsidRDefault="00A83091">
    <w:pPr>
      <w:pStyle w:val="stBilgi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7228B3" wp14:editId="1D900EE1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 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Dikdörtgen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Dikdörtgen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Dikdörtgen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3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Metin Kutusu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5706E8" w14:textId="77777777" w:rsidR="00A83091" w:rsidRDefault="00A83091">
                            <w:pPr>
                              <w:pStyle w:val="stBilgi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tr-TR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7228B3" id="Grup 179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">
              <v:group id="Grup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Dikdörtgen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" fillcolor="white [3212]" stroked="f" strokeweight="2pt">
                  <v:fill opacity="0"/>
                </v:rect>
                <v:shape id="Dikdörtgen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" path="m,l1462822,r,1014481l638269,407899,,xe" fillcolor="#00a0b8 [3204]" stroked="f" strokeweight="2pt">
                  <v:path arrowok="t" o:connecttype="custom" o:connectlocs="0,0;1463040,0;1463040,1014984;638364,408101;0,0" o:connectangles="0,0,0,0,0"/>
                </v:shape>
                <v:rect id="Dikdörtgen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" strokecolor="white [3212]" strokeweight="2pt">
                  <v:fill r:id="rId4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195706E8" w14:textId="77777777" w:rsidR="00A83091" w:rsidRDefault="00A83091">
                      <w:pPr>
                        <w:pStyle w:val="stBilgi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tr-TR"/>
                        </w:rPr>
                        <w:t>2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85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6"/>
      <w:gridCol w:w="4256"/>
    </w:tblGrid>
    <w:tr w:rsidR="003508E3" w14:paraId="003B8792" w14:textId="77777777" w:rsidTr="006E423A">
      <w:trPr>
        <w:trHeight w:val="1124"/>
      </w:trPr>
      <w:tc>
        <w:tcPr>
          <w:tcW w:w="4256" w:type="dxa"/>
        </w:tcPr>
        <w:p w14:paraId="33A462FB" w14:textId="5775BF08" w:rsidR="003508E3" w:rsidRDefault="006E423A" w:rsidP="00BE7418">
          <w:pPr>
            <w:rPr>
              <w:lang w:val="fr-FR"/>
            </w:rPr>
          </w:pPr>
          <w:r>
            <w:rPr>
              <w:noProof/>
              <w:lang w:val="fr-FR"/>
            </w:rPr>
            <w:drawing>
              <wp:inline distT="0" distB="0" distL="0" distR="0" wp14:anchorId="5B2E7F67" wp14:editId="4F135AC6">
                <wp:extent cx="842963" cy="854080"/>
                <wp:effectExtent l="0" t="0" r="0" b="0"/>
                <wp:docPr id="306669994" name="Resim 2" descr="ekran görüntüsü, simge, sembol, grafik, yazı tipi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6669994" name="Resim 2" descr="ekran görüntüsü, simge, sembol, grafik, yazı tipi içeren bir resim&#10;&#10;Yapay zeka tarafından oluşturulmuş içerik yanlış olabilir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2963" cy="854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44760F73" w14:textId="7C6217DB" w:rsidR="003508E3" w:rsidRDefault="006E423A" w:rsidP="003508E3">
          <w:pPr>
            <w:jc w:val="right"/>
            <w:rPr>
              <w:lang w:val="fr-FR"/>
            </w:rPr>
          </w:pPr>
          <w:r>
            <w:rPr>
              <w:noProof/>
              <w:lang w:val="fr-FR"/>
            </w:rPr>
            <w:drawing>
              <wp:inline distT="0" distB="0" distL="0" distR="0" wp14:anchorId="5A3A27BD" wp14:editId="352EF179">
                <wp:extent cx="671388" cy="770855"/>
                <wp:effectExtent l="0" t="0" r="0" b="0"/>
                <wp:docPr id="2052120489" name="Resim 3" descr="metin, logo, yazı tipi, grafik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2120489" name="Resim 3" descr="metin, logo, yazı tipi, grafik içeren bir resim&#10;&#10;Yapay zeka tarafından oluşturulmuş içerik yanlış olabilir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473" t="5308" r="9363" b="60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444" cy="7858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3298848" w14:textId="5D764441" w:rsidR="00ED7E03" w:rsidRDefault="00ED7E03" w:rsidP="006E423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eMaddemi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09A36CF"/>
    <w:multiLevelType w:val="multilevel"/>
    <w:tmpl w:val="C20A8A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EB5DA6"/>
    <w:multiLevelType w:val="hybridMultilevel"/>
    <w:tmpl w:val="0908DB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1B714C"/>
    <w:multiLevelType w:val="multilevel"/>
    <w:tmpl w:val="5E50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3016B10"/>
    <w:multiLevelType w:val="multilevel"/>
    <w:tmpl w:val="26F86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34B7B47"/>
    <w:multiLevelType w:val="multilevel"/>
    <w:tmpl w:val="4AF2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3546F35"/>
    <w:multiLevelType w:val="multilevel"/>
    <w:tmpl w:val="2330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B95B95"/>
    <w:multiLevelType w:val="multilevel"/>
    <w:tmpl w:val="35464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6366915"/>
    <w:multiLevelType w:val="multilevel"/>
    <w:tmpl w:val="27DE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6535092"/>
    <w:multiLevelType w:val="multilevel"/>
    <w:tmpl w:val="5EE6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704650F"/>
    <w:multiLevelType w:val="multilevel"/>
    <w:tmpl w:val="5A5C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71C7495"/>
    <w:multiLevelType w:val="multilevel"/>
    <w:tmpl w:val="AEF0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7491D57"/>
    <w:multiLevelType w:val="multilevel"/>
    <w:tmpl w:val="71FE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74B6D28"/>
    <w:multiLevelType w:val="multilevel"/>
    <w:tmpl w:val="CDDC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90F2B14"/>
    <w:multiLevelType w:val="multilevel"/>
    <w:tmpl w:val="AC525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A050820"/>
    <w:multiLevelType w:val="multilevel"/>
    <w:tmpl w:val="D08E65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C571951"/>
    <w:multiLevelType w:val="multilevel"/>
    <w:tmpl w:val="EEC0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C80311C"/>
    <w:multiLevelType w:val="multilevel"/>
    <w:tmpl w:val="79F2C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CC91B80"/>
    <w:multiLevelType w:val="multilevel"/>
    <w:tmpl w:val="8D98A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CF71B24"/>
    <w:multiLevelType w:val="multilevel"/>
    <w:tmpl w:val="F63E4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D483622"/>
    <w:multiLevelType w:val="multilevel"/>
    <w:tmpl w:val="04090023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0D8C6176"/>
    <w:multiLevelType w:val="multilevel"/>
    <w:tmpl w:val="4ADC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DAA7680"/>
    <w:multiLevelType w:val="multilevel"/>
    <w:tmpl w:val="C2EC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E8C4270"/>
    <w:multiLevelType w:val="multilevel"/>
    <w:tmpl w:val="14649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EDB2AC3"/>
    <w:multiLevelType w:val="multilevel"/>
    <w:tmpl w:val="4FFE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0431478"/>
    <w:multiLevelType w:val="multilevel"/>
    <w:tmpl w:val="E056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0635DC4"/>
    <w:multiLevelType w:val="multilevel"/>
    <w:tmpl w:val="03F4E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09A21D5"/>
    <w:multiLevelType w:val="multilevel"/>
    <w:tmpl w:val="3CDC1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1691B2E"/>
    <w:multiLevelType w:val="multilevel"/>
    <w:tmpl w:val="EB20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17F7945"/>
    <w:multiLevelType w:val="multilevel"/>
    <w:tmpl w:val="1CE4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193647E"/>
    <w:multiLevelType w:val="multilevel"/>
    <w:tmpl w:val="F8FA333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129A58BA"/>
    <w:multiLevelType w:val="multilevel"/>
    <w:tmpl w:val="34168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375165E"/>
    <w:multiLevelType w:val="hybridMultilevel"/>
    <w:tmpl w:val="599E6F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378217D"/>
    <w:multiLevelType w:val="multilevel"/>
    <w:tmpl w:val="D36C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4CB7365"/>
    <w:multiLevelType w:val="multilevel"/>
    <w:tmpl w:val="58A049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150A4967"/>
    <w:multiLevelType w:val="multilevel"/>
    <w:tmpl w:val="695C5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53368B9"/>
    <w:multiLevelType w:val="hybridMultilevel"/>
    <w:tmpl w:val="8A24E964"/>
    <w:lvl w:ilvl="0" w:tplc="4DE49692">
      <w:numFmt w:val="bullet"/>
      <w:lvlText w:val="-"/>
      <w:lvlJc w:val="left"/>
      <w:pPr>
        <w:ind w:left="107" w:hanging="18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D6DC3594">
      <w:numFmt w:val="bullet"/>
      <w:lvlText w:val="•"/>
      <w:lvlJc w:val="left"/>
      <w:pPr>
        <w:ind w:left="496" w:hanging="185"/>
      </w:pPr>
      <w:rPr>
        <w:lang w:val="en-US" w:eastAsia="en-US" w:bidi="ar-SA"/>
      </w:rPr>
    </w:lvl>
    <w:lvl w:ilvl="2" w:tplc="CC08E3D6">
      <w:numFmt w:val="bullet"/>
      <w:lvlText w:val="•"/>
      <w:lvlJc w:val="left"/>
      <w:pPr>
        <w:ind w:left="893" w:hanging="185"/>
      </w:pPr>
      <w:rPr>
        <w:lang w:val="en-US" w:eastAsia="en-US" w:bidi="ar-SA"/>
      </w:rPr>
    </w:lvl>
    <w:lvl w:ilvl="3" w:tplc="23BA2014">
      <w:numFmt w:val="bullet"/>
      <w:lvlText w:val="•"/>
      <w:lvlJc w:val="left"/>
      <w:pPr>
        <w:ind w:left="1290" w:hanging="185"/>
      </w:pPr>
      <w:rPr>
        <w:lang w:val="en-US" w:eastAsia="en-US" w:bidi="ar-SA"/>
      </w:rPr>
    </w:lvl>
    <w:lvl w:ilvl="4" w:tplc="1EF63192">
      <w:numFmt w:val="bullet"/>
      <w:lvlText w:val="•"/>
      <w:lvlJc w:val="left"/>
      <w:pPr>
        <w:ind w:left="1687" w:hanging="185"/>
      </w:pPr>
      <w:rPr>
        <w:lang w:val="en-US" w:eastAsia="en-US" w:bidi="ar-SA"/>
      </w:rPr>
    </w:lvl>
    <w:lvl w:ilvl="5" w:tplc="122A2E46">
      <w:numFmt w:val="bullet"/>
      <w:lvlText w:val="•"/>
      <w:lvlJc w:val="left"/>
      <w:pPr>
        <w:ind w:left="2084" w:hanging="185"/>
      </w:pPr>
      <w:rPr>
        <w:lang w:val="en-US" w:eastAsia="en-US" w:bidi="ar-SA"/>
      </w:rPr>
    </w:lvl>
    <w:lvl w:ilvl="6" w:tplc="ABCEB26E">
      <w:numFmt w:val="bullet"/>
      <w:lvlText w:val="•"/>
      <w:lvlJc w:val="left"/>
      <w:pPr>
        <w:ind w:left="2480" w:hanging="185"/>
      </w:pPr>
      <w:rPr>
        <w:lang w:val="en-US" w:eastAsia="en-US" w:bidi="ar-SA"/>
      </w:rPr>
    </w:lvl>
    <w:lvl w:ilvl="7" w:tplc="97704806">
      <w:numFmt w:val="bullet"/>
      <w:lvlText w:val="•"/>
      <w:lvlJc w:val="left"/>
      <w:pPr>
        <w:ind w:left="2877" w:hanging="185"/>
      </w:pPr>
      <w:rPr>
        <w:lang w:val="en-US" w:eastAsia="en-US" w:bidi="ar-SA"/>
      </w:rPr>
    </w:lvl>
    <w:lvl w:ilvl="8" w:tplc="8CAC0D8E">
      <w:numFmt w:val="bullet"/>
      <w:lvlText w:val="•"/>
      <w:lvlJc w:val="left"/>
      <w:pPr>
        <w:ind w:left="3274" w:hanging="185"/>
      </w:pPr>
      <w:rPr>
        <w:lang w:val="en-US" w:eastAsia="en-US" w:bidi="ar-SA"/>
      </w:rPr>
    </w:lvl>
  </w:abstractNum>
  <w:abstractNum w:abstractNumId="47" w15:restartNumberingAfterBreak="0">
    <w:nsid w:val="15F22370"/>
    <w:multiLevelType w:val="multilevel"/>
    <w:tmpl w:val="8CDEB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6667187"/>
    <w:multiLevelType w:val="multilevel"/>
    <w:tmpl w:val="29BEE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6DF2CC0"/>
    <w:multiLevelType w:val="multilevel"/>
    <w:tmpl w:val="F282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76949F1"/>
    <w:multiLevelType w:val="multilevel"/>
    <w:tmpl w:val="E3829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8DD03F9"/>
    <w:multiLevelType w:val="hybridMultilevel"/>
    <w:tmpl w:val="4766A2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93A7B90"/>
    <w:multiLevelType w:val="multilevel"/>
    <w:tmpl w:val="3734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9E22C71"/>
    <w:multiLevelType w:val="hybridMultilevel"/>
    <w:tmpl w:val="28CC9190"/>
    <w:lvl w:ilvl="0" w:tplc="BA8635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A6FD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CAF5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3605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B64F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9C2B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F2C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701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AA30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4" w15:restartNumberingAfterBreak="0">
    <w:nsid w:val="1AA42906"/>
    <w:multiLevelType w:val="multilevel"/>
    <w:tmpl w:val="FDF43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AB96E5B"/>
    <w:multiLevelType w:val="multilevel"/>
    <w:tmpl w:val="D6F2A3C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1B500A8D"/>
    <w:multiLevelType w:val="multilevel"/>
    <w:tmpl w:val="CF24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B8A30F8"/>
    <w:multiLevelType w:val="hybridMultilevel"/>
    <w:tmpl w:val="98D2465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C4A77DA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 w15:restartNumberingAfterBreak="0">
    <w:nsid w:val="1D114D9B"/>
    <w:multiLevelType w:val="multilevel"/>
    <w:tmpl w:val="E6F6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D3644C7"/>
    <w:multiLevelType w:val="multilevel"/>
    <w:tmpl w:val="7362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DA27C52"/>
    <w:multiLevelType w:val="multilevel"/>
    <w:tmpl w:val="33989BD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1E0614A3"/>
    <w:multiLevelType w:val="multilevel"/>
    <w:tmpl w:val="ED486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E9C0158"/>
    <w:multiLevelType w:val="hybridMultilevel"/>
    <w:tmpl w:val="61406D96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EAD1AD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 w15:restartNumberingAfterBreak="0">
    <w:nsid w:val="1ED87ACF"/>
    <w:multiLevelType w:val="multilevel"/>
    <w:tmpl w:val="5F64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F3D2E63"/>
    <w:multiLevelType w:val="multilevel"/>
    <w:tmpl w:val="99F6D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F9C4C32"/>
    <w:multiLevelType w:val="multilevel"/>
    <w:tmpl w:val="D5C4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FE725A7"/>
    <w:multiLevelType w:val="multilevel"/>
    <w:tmpl w:val="4618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06F0396"/>
    <w:multiLevelType w:val="multilevel"/>
    <w:tmpl w:val="617A1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1230525"/>
    <w:multiLevelType w:val="multilevel"/>
    <w:tmpl w:val="FD7AC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213D54FC"/>
    <w:multiLevelType w:val="multilevel"/>
    <w:tmpl w:val="22A44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1625E33"/>
    <w:multiLevelType w:val="multilevel"/>
    <w:tmpl w:val="1B669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21A43B5F"/>
    <w:multiLevelType w:val="multilevel"/>
    <w:tmpl w:val="F706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1E759AC"/>
    <w:multiLevelType w:val="multilevel"/>
    <w:tmpl w:val="A4CA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3191F32"/>
    <w:multiLevelType w:val="multilevel"/>
    <w:tmpl w:val="FE9A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3B50848"/>
    <w:multiLevelType w:val="multilevel"/>
    <w:tmpl w:val="E1F4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25D92648"/>
    <w:multiLevelType w:val="multilevel"/>
    <w:tmpl w:val="B42C90E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2647379B"/>
    <w:multiLevelType w:val="multilevel"/>
    <w:tmpl w:val="C74E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6873222"/>
    <w:multiLevelType w:val="multilevel"/>
    <w:tmpl w:val="1C5A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7250066"/>
    <w:multiLevelType w:val="multilevel"/>
    <w:tmpl w:val="E848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81D2813"/>
    <w:multiLevelType w:val="multilevel"/>
    <w:tmpl w:val="49C4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83B12E8"/>
    <w:multiLevelType w:val="multilevel"/>
    <w:tmpl w:val="05DE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8E4678A"/>
    <w:multiLevelType w:val="multilevel"/>
    <w:tmpl w:val="ACAC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96834CB"/>
    <w:multiLevelType w:val="multilevel"/>
    <w:tmpl w:val="2728A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971094A"/>
    <w:multiLevelType w:val="hybridMultilevel"/>
    <w:tmpl w:val="31226FCA"/>
    <w:lvl w:ilvl="0" w:tplc="C79E6DA8">
      <w:start w:val="10"/>
      <w:numFmt w:val="bullet"/>
      <w:lvlText w:val="-"/>
      <w:lvlJc w:val="left"/>
      <w:pPr>
        <w:ind w:left="720" w:hanging="360"/>
      </w:pPr>
      <w:rPr>
        <w:rFonts w:ascii="Constantia" w:eastAsiaTheme="minorHAnsi" w:hAnsi="Constant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97D530D"/>
    <w:multiLevelType w:val="multilevel"/>
    <w:tmpl w:val="AF9C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A1771A7"/>
    <w:multiLevelType w:val="multilevel"/>
    <w:tmpl w:val="CB86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B1322E9"/>
    <w:multiLevelType w:val="multilevel"/>
    <w:tmpl w:val="FD6473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2BAF1D04"/>
    <w:multiLevelType w:val="multilevel"/>
    <w:tmpl w:val="D8BE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C685B16"/>
    <w:multiLevelType w:val="multilevel"/>
    <w:tmpl w:val="27DC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C840D63"/>
    <w:multiLevelType w:val="multilevel"/>
    <w:tmpl w:val="6AF4A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CD931B2"/>
    <w:multiLevelType w:val="multilevel"/>
    <w:tmpl w:val="867E0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CDC3631"/>
    <w:multiLevelType w:val="multilevel"/>
    <w:tmpl w:val="89FE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D833438"/>
    <w:multiLevelType w:val="hybridMultilevel"/>
    <w:tmpl w:val="EDBE4656"/>
    <w:lvl w:ilvl="0" w:tplc="B44C4290">
      <w:numFmt w:val="bullet"/>
      <w:lvlText w:val="-"/>
      <w:lvlJc w:val="left"/>
      <w:pPr>
        <w:ind w:left="107" w:hanging="185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0C4ADCB4">
      <w:numFmt w:val="bullet"/>
      <w:lvlText w:val="•"/>
      <w:lvlJc w:val="left"/>
      <w:pPr>
        <w:ind w:left="511" w:hanging="185"/>
      </w:pPr>
      <w:rPr>
        <w:lang w:val="en-US" w:eastAsia="en-US" w:bidi="ar-SA"/>
      </w:rPr>
    </w:lvl>
    <w:lvl w:ilvl="2" w:tplc="7EA4D622">
      <w:numFmt w:val="bullet"/>
      <w:lvlText w:val="•"/>
      <w:lvlJc w:val="left"/>
      <w:pPr>
        <w:ind w:left="922" w:hanging="185"/>
      </w:pPr>
      <w:rPr>
        <w:lang w:val="en-US" w:eastAsia="en-US" w:bidi="ar-SA"/>
      </w:rPr>
    </w:lvl>
    <w:lvl w:ilvl="3" w:tplc="665665E0">
      <w:numFmt w:val="bullet"/>
      <w:lvlText w:val="•"/>
      <w:lvlJc w:val="left"/>
      <w:pPr>
        <w:ind w:left="1333" w:hanging="185"/>
      </w:pPr>
      <w:rPr>
        <w:lang w:val="en-US" w:eastAsia="en-US" w:bidi="ar-SA"/>
      </w:rPr>
    </w:lvl>
    <w:lvl w:ilvl="4" w:tplc="9F38A08C">
      <w:numFmt w:val="bullet"/>
      <w:lvlText w:val="•"/>
      <w:lvlJc w:val="left"/>
      <w:pPr>
        <w:ind w:left="1744" w:hanging="185"/>
      </w:pPr>
      <w:rPr>
        <w:lang w:val="en-US" w:eastAsia="en-US" w:bidi="ar-SA"/>
      </w:rPr>
    </w:lvl>
    <w:lvl w:ilvl="5" w:tplc="C56083C0">
      <w:numFmt w:val="bullet"/>
      <w:lvlText w:val="•"/>
      <w:lvlJc w:val="left"/>
      <w:pPr>
        <w:ind w:left="2155" w:hanging="185"/>
      </w:pPr>
      <w:rPr>
        <w:lang w:val="en-US" w:eastAsia="en-US" w:bidi="ar-SA"/>
      </w:rPr>
    </w:lvl>
    <w:lvl w:ilvl="6" w:tplc="D8D27CD2">
      <w:numFmt w:val="bullet"/>
      <w:lvlText w:val="•"/>
      <w:lvlJc w:val="left"/>
      <w:pPr>
        <w:ind w:left="2566" w:hanging="185"/>
      </w:pPr>
      <w:rPr>
        <w:lang w:val="en-US" w:eastAsia="en-US" w:bidi="ar-SA"/>
      </w:rPr>
    </w:lvl>
    <w:lvl w:ilvl="7" w:tplc="F62E055A">
      <w:numFmt w:val="bullet"/>
      <w:lvlText w:val="•"/>
      <w:lvlJc w:val="left"/>
      <w:pPr>
        <w:ind w:left="2977" w:hanging="185"/>
      </w:pPr>
      <w:rPr>
        <w:lang w:val="en-US" w:eastAsia="en-US" w:bidi="ar-SA"/>
      </w:rPr>
    </w:lvl>
    <w:lvl w:ilvl="8" w:tplc="90020EEC">
      <w:numFmt w:val="bullet"/>
      <w:lvlText w:val="•"/>
      <w:lvlJc w:val="left"/>
      <w:pPr>
        <w:ind w:left="3388" w:hanging="185"/>
      </w:pPr>
      <w:rPr>
        <w:lang w:val="en-US" w:eastAsia="en-US" w:bidi="ar-SA"/>
      </w:rPr>
    </w:lvl>
  </w:abstractNum>
  <w:abstractNum w:abstractNumId="95" w15:restartNumberingAfterBreak="0">
    <w:nsid w:val="2E3B565D"/>
    <w:multiLevelType w:val="multilevel"/>
    <w:tmpl w:val="CD7A66D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2F057E36"/>
    <w:multiLevelType w:val="multilevel"/>
    <w:tmpl w:val="7B3C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304F0507"/>
    <w:multiLevelType w:val="multilevel"/>
    <w:tmpl w:val="2166944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30C93B24"/>
    <w:multiLevelType w:val="multilevel"/>
    <w:tmpl w:val="07A6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310E1E7C"/>
    <w:multiLevelType w:val="hybridMultilevel"/>
    <w:tmpl w:val="57629C9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319143C1"/>
    <w:multiLevelType w:val="multilevel"/>
    <w:tmpl w:val="182A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31B94C7D"/>
    <w:multiLevelType w:val="multilevel"/>
    <w:tmpl w:val="4898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31FD75A8"/>
    <w:multiLevelType w:val="multilevel"/>
    <w:tmpl w:val="FF502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322B51A7"/>
    <w:multiLevelType w:val="multilevel"/>
    <w:tmpl w:val="8294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25E728B"/>
    <w:multiLevelType w:val="hybridMultilevel"/>
    <w:tmpl w:val="0AACC2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3C66299"/>
    <w:multiLevelType w:val="multilevel"/>
    <w:tmpl w:val="C6D0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4F90310"/>
    <w:multiLevelType w:val="multilevel"/>
    <w:tmpl w:val="684C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530402B"/>
    <w:multiLevelType w:val="multilevel"/>
    <w:tmpl w:val="FC8A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35937BA3"/>
    <w:multiLevelType w:val="multilevel"/>
    <w:tmpl w:val="00342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36260988"/>
    <w:multiLevelType w:val="multilevel"/>
    <w:tmpl w:val="895E4DC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36372C49"/>
    <w:multiLevelType w:val="multilevel"/>
    <w:tmpl w:val="66DA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36674BA8"/>
    <w:multiLevelType w:val="multilevel"/>
    <w:tmpl w:val="6570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370630A0"/>
    <w:multiLevelType w:val="multilevel"/>
    <w:tmpl w:val="56FEE3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37173D4B"/>
    <w:multiLevelType w:val="multilevel"/>
    <w:tmpl w:val="60841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37794DA2"/>
    <w:multiLevelType w:val="hybridMultilevel"/>
    <w:tmpl w:val="5B2615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37BC5B0C"/>
    <w:multiLevelType w:val="multilevel"/>
    <w:tmpl w:val="56EAD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8140D14"/>
    <w:multiLevelType w:val="multilevel"/>
    <w:tmpl w:val="DD92A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8E976C6"/>
    <w:multiLevelType w:val="multilevel"/>
    <w:tmpl w:val="D83AB73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393A254E"/>
    <w:multiLevelType w:val="multilevel"/>
    <w:tmpl w:val="B6008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39B6390B"/>
    <w:multiLevelType w:val="hybridMultilevel"/>
    <w:tmpl w:val="0B28494E"/>
    <w:lvl w:ilvl="0" w:tplc="F27E5D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3A8E0747"/>
    <w:multiLevelType w:val="multilevel"/>
    <w:tmpl w:val="B8CC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3A964DD0"/>
    <w:multiLevelType w:val="multilevel"/>
    <w:tmpl w:val="AE940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3B9B76EB"/>
    <w:multiLevelType w:val="multilevel"/>
    <w:tmpl w:val="DAB8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3B9D3AB7"/>
    <w:multiLevelType w:val="multilevel"/>
    <w:tmpl w:val="6A1E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3C9B4621"/>
    <w:multiLevelType w:val="multilevel"/>
    <w:tmpl w:val="39C6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3E690B48"/>
    <w:multiLevelType w:val="multilevel"/>
    <w:tmpl w:val="FB72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3EE3397C"/>
    <w:multiLevelType w:val="multilevel"/>
    <w:tmpl w:val="FABA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00C51E1"/>
    <w:multiLevelType w:val="multilevel"/>
    <w:tmpl w:val="E4BA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40634DEC"/>
    <w:multiLevelType w:val="multilevel"/>
    <w:tmpl w:val="3A62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08E43EA"/>
    <w:multiLevelType w:val="hybridMultilevel"/>
    <w:tmpl w:val="865CE1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0B7771C"/>
    <w:multiLevelType w:val="multilevel"/>
    <w:tmpl w:val="7ADA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0D43B93"/>
    <w:multiLevelType w:val="multilevel"/>
    <w:tmpl w:val="4D30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0EE3704"/>
    <w:multiLevelType w:val="multilevel"/>
    <w:tmpl w:val="80500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41255FBD"/>
    <w:multiLevelType w:val="multilevel"/>
    <w:tmpl w:val="64B0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1CC0035"/>
    <w:multiLevelType w:val="multilevel"/>
    <w:tmpl w:val="6284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427B2B1B"/>
    <w:multiLevelType w:val="multilevel"/>
    <w:tmpl w:val="BAA4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42CB33CB"/>
    <w:multiLevelType w:val="multilevel"/>
    <w:tmpl w:val="5D2A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438E5026"/>
    <w:multiLevelType w:val="hybridMultilevel"/>
    <w:tmpl w:val="ECD44158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44EF53C7"/>
    <w:multiLevelType w:val="multilevel"/>
    <w:tmpl w:val="9398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58138CD"/>
    <w:multiLevelType w:val="multilevel"/>
    <w:tmpl w:val="8EE6A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5D94C42"/>
    <w:multiLevelType w:val="multilevel"/>
    <w:tmpl w:val="7D78EF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463B7A3A"/>
    <w:multiLevelType w:val="multilevel"/>
    <w:tmpl w:val="C318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6A16185"/>
    <w:multiLevelType w:val="multilevel"/>
    <w:tmpl w:val="F35A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4" w15:restartNumberingAfterBreak="0">
    <w:nsid w:val="471A0270"/>
    <w:multiLevelType w:val="multilevel"/>
    <w:tmpl w:val="3FBC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471A67A3"/>
    <w:multiLevelType w:val="multilevel"/>
    <w:tmpl w:val="54C2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47746C3B"/>
    <w:multiLevelType w:val="multilevel"/>
    <w:tmpl w:val="C0F40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47D87F8F"/>
    <w:multiLevelType w:val="multilevel"/>
    <w:tmpl w:val="E8A2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4A8D5717"/>
    <w:multiLevelType w:val="hybridMultilevel"/>
    <w:tmpl w:val="BDEA41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4A8F1AC2"/>
    <w:multiLevelType w:val="multilevel"/>
    <w:tmpl w:val="4F5A8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4BF6650B"/>
    <w:multiLevelType w:val="multilevel"/>
    <w:tmpl w:val="4180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4C7739B1"/>
    <w:multiLevelType w:val="multilevel"/>
    <w:tmpl w:val="043A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4CDB3625"/>
    <w:multiLevelType w:val="hybridMultilevel"/>
    <w:tmpl w:val="B66A99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AD3913"/>
    <w:multiLevelType w:val="multilevel"/>
    <w:tmpl w:val="AAC8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4E025E46"/>
    <w:multiLevelType w:val="multilevel"/>
    <w:tmpl w:val="C972C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4E2C3D7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6" w15:restartNumberingAfterBreak="0">
    <w:nsid w:val="4E763F62"/>
    <w:multiLevelType w:val="multilevel"/>
    <w:tmpl w:val="9536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4E7D5E71"/>
    <w:multiLevelType w:val="hybridMultilevel"/>
    <w:tmpl w:val="62245FAE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4F6A686C"/>
    <w:multiLevelType w:val="multilevel"/>
    <w:tmpl w:val="A5FC3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4F762D04"/>
    <w:multiLevelType w:val="multilevel"/>
    <w:tmpl w:val="63AA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0FA5617"/>
    <w:multiLevelType w:val="multilevel"/>
    <w:tmpl w:val="DF08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1254DA0"/>
    <w:multiLevelType w:val="multilevel"/>
    <w:tmpl w:val="5A04D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51974252"/>
    <w:multiLevelType w:val="hybridMultilevel"/>
    <w:tmpl w:val="EF4003DE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1B01086"/>
    <w:multiLevelType w:val="hybridMultilevel"/>
    <w:tmpl w:val="351AB5B2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1ED3BBC"/>
    <w:multiLevelType w:val="multilevel"/>
    <w:tmpl w:val="C0BA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52106929"/>
    <w:multiLevelType w:val="multilevel"/>
    <w:tmpl w:val="240EB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52374D90"/>
    <w:multiLevelType w:val="multilevel"/>
    <w:tmpl w:val="B7363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52C5174F"/>
    <w:multiLevelType w:val="multilevel"/>
    <w:tmpl w:val="E9B08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52FC5FF9"/>
    <w:multiLevelType w:val="multilevel"/>
    <w:tmpl w:val="34EE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53A6499F"/>
    <w:multiLevelType w:val="hybridMultilevel"/>
    <w:tmpl w:val="56E4F548"/>
    <w:lvl w:ilvl="0" w:tplc="9E6405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53E66A9B"/>
    <w:multiLevelType w:val="multilevel"/>
    <w:tmpl w:val="15AE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556D6D2C"/>
    <w:multiLevelType w:val="multilevel"/>
    <w:tmpl w:val="E30E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55B9753C"/>
    <w:multiLevelType w:val="multilevel"/>
    <w:tmpl w:val="B658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565B3179"/>
    <w:multiLevelType w:val="multilevel"/>
    <w:tmpl w:val="3A94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56E42235"/>
    <w:multiLevelType w:val="multilevel"/>
    <w:tmpl w:val="FC8E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575803D3"/>
    <w:multiLevelType w:val="multilevel"/>
    <w:tmpl w:val="A890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5799435E"/>
    <w:multiLevelType w:val="multilevel"/>
    <w:tmpl w:val="59DCBA9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 w15:restartNumberingAfterBreak="0">
    <w:nsid w:val="579943F2"/>
    <w:multiLevelType w:val="multilevel"/>
    <w:tmpl w:val="9E38341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58340B94"/>
    <w:multiLevelType w:val="multilevel"/>
    <w:tmpl w:val="BEC2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58FF7278"/>
    <w:multiLevelType w:val="multilevel"/>
    <w:tmpl w:val="68D0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594275EF"/>
    <w:multiLevelType w:val="multilevel"/>
    <w:tmpl w:val="567C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594505EF"/>
    <w:multiLevelType w:val="multilevel"/>
    <w:tmpl w:val="868E6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59CD5F2D"/>
    <w:multiLevelType w:val="multilevel"/>
    <w:tmpl w:val="3A4E3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5BE64DB0"/>
    <w:multiLevelType w:val="multilevel"/>
    <w:tmpl w:val="2260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5C377F20"/>
    <w:multiLevelType w:val="multilevel"/>
    <w:tmpl w:val="6B28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5C752E0C"/>
    <w:multiLevelType w:val="multilevel"/>
    <w:tmpl w:val="A208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5E0070A0"/>
    <w:multiLevelType w:val="multilevel"/>
    <w:tmpl w:val="19505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5EC338DE"/>
    <w:multiLevelType w:val="multilevel"/>
    <w:tmpl w:val="A21EE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5F9F293F"/>
    <w:multiLevelType w:val="multilevel"/>
    <w:tmpl w:val="128A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603943F5"/>
    <w:multiLevelType w:val="multilevel"/>
    <w:tmpl w:val="92E0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61F1237D"/>
    <w:multiLevelType w:val="hybridMultilevel"/>
    <w:tmpl w:val="B61E41A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30E67BE"/>
    <w:multiLevelType w:val="multilevel"/>
    <w:tmpl w:val="6FD4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63BB46D8"/>
    <w:multiLevelType w:val="hybridMultilevel"/>
    <w:tmpl w:val="FF762026"/>
    <w:lvl w:ilvl="0" w:tplc="37D09CA2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3CC5BC8"/>
    <w:multiLevelType w:val="hybridMultilevel"/>
    <w:tmpl w:val="11E6EAB0"/>
    <w:lvl w:ilvl="0" w:tplc="21F080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4043432"/>
    <w:multiLevelType w:val="multilevel"/>
    <w:tmpl w:val="3364023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 w15:restartNumberingAfterBreak="0">
    <w:nsid w:val="6458536A"/>
    <w:multiLevelType w:val="multilevel"/>
    <w:tmpl w:val="C324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6462569F"/>
    <w:multiLevelType w:val="multilevel"/>
    <w:tmpl w:val="CDB8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6465494B"/>
    <w:multiLevelType w:val="multilevel"/>
    <w:tmpl w:val="2132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64763EB6"/>
    <w:multiLevelType w:val="multilevel"/>
    <w:tmpl w:val="3DB0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650950AD"/>
    <w:multiLevelType w:val="multilevel"/>
    <w:tmpl w:val="747E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656C374D"/>
    <w:multiLevelType w:val="multilevel"/>
    <w:tmpl w:val="A4665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65BD52C5"/>
    <w:multiLevelType w:val="multilevel"/>
    <w:tmpl w:val="45D8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66465E47"/>
    <w:multiLevelType w:val="multilevel"/>
    <w:tmpl w:val="39C6B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669A6869"/>
    <w:multiLevelType w:val="multilevel"/>
    <w:tmpl w:val="8EB8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6743315C"/>
    <w:multiLevelType w:val="hybridMultilevel"/>
    <w:tmpl w:val="9FF29A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7A5642D"/>
    <w:multiLevelType w:val="multilevel"/>
    <w:tmpl w:val="CBC8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67FA3B66"/>
    <w:multiLevelType w:val="multilevel"/>
    <w:tmpl w:val="0802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68333A67"/>
    <w:multiLevelType w:val="multilevel"/>
    <w:tmpl w:val="5C44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685127CE"/>
    <w:multiLevelType w:val="hybridMultilevel"/>
    <w:tmpl w:val="2A6A916C"/>
    <w:lvl w:ilvl="0" w:tplc="938E2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91941A3"/>
    <w:multiLevelType w:val="multilevel"/>
    <w:tmpl w:val="A578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6A19059E"/>
    <w:multiLevelType w:val="multilevel"/>
    <w:tmpl w:val="605E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6A2F6773"/>
    <w:multiLevelType w:val="multilevel"/>
    <w:tmpl w:val="E3C6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6B196ADC"/>
    <w:multiLevelType w:val="multilevel"/>
    <w:tmpl w:val="74A8D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6BA2682D"/>
    <w:multiLevelType w:val="multilevel"/>
    <w:tmpl w:val="87FE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6C31621E"/>
    <w:multiLevelType w:val="multilevel"/>
    <w:tmpl w:val="C21E7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 w15:restartNumberingAfterBreak="0">
    <w:nsid w:val="6D371E65"/>
    <w:multiLevelType w:val="multilevel"/>
    <w:tmpl w:val="792AB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6D5066D7"/>
    <w:multiLevelType w:val="multilevel"/>
    <w:tmpl w:val="2AE636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 w15:restartNumberingAfterBreak="0">
    <w:nsid w:val="6DB04390"/>
    <w:multiLevelType w:val="multilevel"/>
    <w:tmpl w:val="7E5AC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 w15:restartNumberingAfterBreak="0">
    <w:nsid w:val="6E9519F0"/>
    <w:multiLevelType w:val="hybridMultilevel"/>
    <w:tmpl w:val="A19C83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6F8E5984"/>
    <w:multiLevelType w:val="multilevel"/>
    <w:tmpl w:val="E484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70065496"/>
    <w:multiLevelType w:val="multilevel"/>
    <w:tmpl w:val="87381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708B41EC"/>
    <w:multiLevelType w:val="hybridMultilevel"/>
    <w:tmpl w:val="1938CE2C"/>
    <w:lvl w:ilvl="0" w:tplc="16D425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F0F0F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C220E5"/>
    <w:multiLevelType w:val="hybridMultilevel"/>
    <w:tmpl w:val="4C8A97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12E3926"/>
    <w:multiLevelType w:val="multilevel"/>
    <w:tmpl w:val="5C000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71C67FF5"/>
    <w:multiLevelType w:val="multilevel"/>
    <w:tmpl w:val="40EC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73C64479"/>
    <w:multiLevelType w:val="multilevel"/>
    <w:tmpl w:val="44C6B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74105162"/>
    <w:multiLevelType w:val="multilevel"/>
    <w:tmpl w:val="A5B82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74F11840"/>
    <w:multiLevelType w:val="multilevel"/>
    <w:tmpl w:val="130E8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756E5D97"/>
    <w:multiLevelType w:val="multilevel"/>
    <w:tmpl w:val="877AF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761307EF"/>
    <w:multiLevelType w:val="multilevel"/>
    <w:tmpl w:val="1BC0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76C10987"/>
    <w:multiLevelType w:val="multilevel"/>
    <w:tmpl w:val="3BF4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77BC4406"/>
    <w:multiLevelType w:val="multilevel"/>
    <w:tmpl w:val="B8C2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77EE39A2"/>
    <w:multiLevelType w:val="multilevel"/>
    <w:tmpl w:val="726056A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 w15:restartNumberingAfterBreak="0">
    <w:nsid w:val="78EF2A69"/>
    <w:multiLevelType w:val="multilevel"/>
    <w:tmpl w:val="8BF8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79644320"/>
    <w:multiLevelType w:val="multilevel"/>
    <w:tmpl w:val="CD38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79F457A2"/>
    <w:multiLevelType w:val="multilevel"/>
    <w:tmpl w:val="5FA83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7B040FAE"/>
    <w:multiLevelType w:val="multilevel"/>
    <w:tmpl w:val="8C3A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7B0F3E28"/>
    <w:multiLevelType w:val="multilevel"/>
    <w:tmpl w:val="A7168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7B595491"/>
    <w:multiLevelType w:val="multilevel"/>
    <w:tmpl w:val="F034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7B763757"/>
    <w:multiLevelType w:val="multilevel"/>
    <w:tmpl w:val="041F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40" w15:restartNumberingAfterBreak="0">
    <w:nsid w:val="7C290043"/>
    <w:multiLevelType w:val="multilevel"/>
    <w:tmpl w:val="7CE6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7C9C4C89"/>
    <w:multiLevelType w:val="multilevel"/>
    <w:tmpl w:val="E8802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7CC60224"/>
    <w:multiLevelType w:val="hybridMultilevel"/>
    <w:tmpl w:val="A80C7E0A"/>
    <w:lvl w:ilvl="0" w:tplc="C79E6DA8">
      <w:start w:val="10"/>
      <w:numFmt w:val="bullet"/>
      <w:lvlText w:val="-"/>
      <w:lvlJc w:val="left"/>
      <w:pPr>
        <w:ind w:left="862" w:hanging="360"/>
      </w:pPr>
      <w:rPr>
        <w:rFonts w:ascii="Constantia" w:eastAsiaTheme="minorHAnsi" w:hAnsi="Constant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3" w15:restartNumberingAfterBreak="0">
    <w:nsid w:val="7D0160C3"/>
    <w:multiLevelType w:val="multilevel"/>
    <w:tmpl w:val="DF5A3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4" w15:restartNumberingAfterBreak="0">
    <w:nsid w:val="7D172723"/>
    <w:multiLevelType w:val="multilevel"/>
    <w:tmpl w:val="47DA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7DE63F68"/>
    <w:multiLevelType w:val="multilevel"/>
    <w:tmpl w:val="985A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7E573121"/>
    <w:multiLevelType w:val="multilevel"/>
    <w:tmpl w:val="F9D62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7E7E6B75"/>
    <w:multiLevelType w:val="multilevel"/>
    <w:tmpl w:val="6166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7ED871C7"/>
    <w:multiLevelType w:val="multilevel"/>
    <w:tmpl w:val="7F926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7EFC528F"/>
    <w:multiLevelType w:val="multilevel"/>
    <w:tmpl w:val="D976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7FAD684F"/>
    <w:multiLevelType w:val="multilevel"/>
    <w:tmpl w:val="D1A4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5645155">
    <w:abstractNumId w:val="9"/>
  </w:num>
  <w:num w:numId="2" w16cid:durableId="782264008">
    <w:abstractNumId w:val="8"/>
  </w:num>
  <w:num w:numId="3" w16cid:durableId="1889565146">
    <w:abstractNumId w:val="8"/>
  </w:num>
  <w:num w:numId="4" w16cid:durableId="1826776665">
    <w:abstractNumId w:val="9"/>
  </w:num>
  <w:num w:numId="5" w16cid:durableId="296841986">
    <w:abstractNumId w:val="143"/>
  </w:num>
  <w:num w:numId="6" w16cid:durableId="986015258">
    <w:abstractNumId w:val="12"/>
  </w:num>
  <w:num w:numId="7" w16cid:durableId="501513515">
    <w:abstractNumId w:val="30"/>
  </w:num>
  <w:num w:numId="8" w16cid:durableId="1099176005">
    <w:abstractNumId w:val="7"/>
  </w:num>
  <w:num w:numId="9" w16cid:durableId="1606108826">
    <w:abstractNumId w:val="6"/>
  </w:num>
  <w:num w:numId="10" w16cid:durableId="266623532">
    <w:abstractNumId w:val="5"/>
  </w:num>
  <w:num w:numId="11" w16cid:durableId="736518774">
    <w:abstractNumId w:val="4"/>
  </w:num>
  <w:num w:numId="12" w16cid:durableId="753434398">
    <w:abstractNumId w:val="3"/>
  </w:num>
  <w:num w:numId="13" w16cid:durableId="181627890">
    <w:abstractNumId w:val="2"/>
  </w:num>
  <w:num w:numId="14" w16cid:durableId="1125587563">
    <w:abstractNumId w:val="1"/>
  </w:num>
  <w:num w:numId="15" w16cid:durableId="580330997">
    <w:abstractNumId w:val="0"/>
  </w:num>
  <w:num w:numId="16" w16cid:durableId="628978302">
    <w:abstractNumId w:val="94"/>
  </w:num>
  <w:num w:numId="17" w16cid:durableId="2086562203">
    <w:abstractNumId w:val="46"/>
  </w:num>
  <w:num w:numId="18" w16cid:durableId="1028676319">
    <w:abstractNumId w:val="204"/>
  </w:num>
  <w:num w:numId="19" w16cid:durableId="760680272">
    <w:abstractNumId w:val="85"/>
  </w:num>
  <w:num w:numId="20" w16cid:durableId="391079291">
    <w:abstractNumId w:val="242"/>
  </w:num>
  <w:num w:numId="21" w16cid:durableId="200437400">
    <w:abstractNumId w:val="193"/>
  </w:num>
  <w:num w:numId="22" w16cid:durableId="1405300104">
    <w:abstractNumId w:val="119"/>
  </w:num>
  <w:num w:numId="23" w16cid:durableId="467744791">
    <w:abstractNumId w:val="11"/>
  </w:num>
  <w:num w:numId="24" w16cid:durableId="936138279">
    <w:abstractNumId w:val="162"/>
  </w:num>
  <w:num w:numId="25" w16cid:durableId="1394427950">
    <w:abstractNumId w:val="157"/>
  </w:num>
  <w:num w:numId="26" w16cid:durableId="151414644">
    <w:abstractNumId w:val="63"/>
  </w:num>
  <w:num w:numId="27" w16cid:durableId="829557935">
    <w:abstractNumId w:val="129"/>
  </w:num>
  <w:num w:numId="28" w16cid:durableId="573199413">
    <w:abstractNumId w:val="137"/>
  </w:num>
  <w:num w:numId="29" w16cid:durableId="790854573">
    <w:abstractNumId w:val="192"/>
  </w:num>
  <w:num w:numId="30" w16cid:durableId="1284799909">
    <w:abstractNumId w:val="218"/>
  </w:num>
  <w:num w:numId="31" w16cid:durableId="7174772">
    <w:abstractNumId w:val="208"/>
  </w:num>
  <w:num w:numId="32" w16cid:durableId="1055733912">
    <w:abstractNumId w:val="169"/>
  </w:num>
  <w:num w:numId="33" w16cid:durableId="1459644472">
    <w:abstractNumId w:val="224"/>
  </w:num>
  <w:num w:numId="34" w16cid:durableId="205680835">
    <w:abstractNumId w:val="26"/>
  </w:num>
  <w:num w:numId="35" w16cid:durableId="820391209">
    <w:abstractNumId w:val="126"/>
  </w:num>
  <w:num w:numId="36" w16cid:durableId="1682048180">
    <w:abstractNumId w:val="57"/>
  </w:num>
  <w:num w:numId="37" w16cid:durableId="1211114098">
    <w:abstractNumId w:val="45"/>
  </w:num>
  <w:num w:numId="38" w16cid:durableId="1333483066">
    <w:abstractNumId w:val="99"/>
  </w:num>
  <w:num w:numId="39" w16cid:durableId="429933326">
    <w:abstractNumId w:val="104"/>
  </w:num>
  <w:num w:numId="40" w16cid:durableId="420371985">
    <w:abstractNumId w:val="222"/>
  </w:num>
  <w:num w:numId="41" w16cid:durableId="408383221">
    <w:abstractNumId w:val="163"/>
  </w:num>
  <w:num w:numId="42" w16cid:durableId="1093629616">
    <w:abstractNumId w:val="221"/>
  </w:num>
  <w:num w:numId="43" w16cid:durableId="306975199">
    <w:abstractNumId w:val="53"/>
  </w:num>
  <w:num w:numId="44" w16cid:durableId="1600988273">
    <w:abstractNumId w:val="114"/>
  </w:num>
  <w:num w:numId="45" w16cid:durableId="781268837">
    <w:abstractNumId w:val="220"/>
  </w:num>
  <w:num w:numId="46" w16cid:durableId="1973904346">
    <w:abstractNumId w:val="167"/>
  </w:num>
  <w:num w:numId="47" w16cid:durableId="1963219143">
    <w:abstractNumId w:val="203"/>
  </w:num>
  <w:num w:numId="48" w16cid:durableId="1217081195">
    <w:abstractNumId w:val="181"/>
  </w:num>
  <w:num w:numId="49" w16cid:durableId="83914202">
    <w:abstractNumId w:val="173"/>
  </w:num>
  <w:num w:numId="50" w16cid:durableId="1303729419">
    <w:abstractNumId w:val="69"/>
  </w:num>
  <w:num w:numId="51" w16cid:durableId="753477471">
    <w:abstractNumId w:val="128"/>
  </w:num>
  <w:num w:numId="52" w16cid:durableId="894853012">
    <w:abstractNumId w:val="27"/>
  </w:num>
  <w:num w:numId="53" w16cid:durableId="2056079227">
    <w:abstractNumId w:val="32"/>
  </w:num>
  <w:num w:numId="54" w16cid:durableId="786656505">
    <w:abstractNumId w:val="34"/>
  </w:num>
  <w:num w:numId="55" w16cid:durableId="1476802876">
    <w:abstractNumId w:val="184"/>
  </w:num>
  <w:num w:numId="56" w16cid:durableId="257568742">
    <w:abstractNumId w:val="245"/>
  </w:num>
  <w:num w:numId="57" w16cid:durableId="1430084312">
    <w:abstractNumId w:val="219"/>
  </w:num>
  <w:num w:numId="58" w16cid:durableId="914244960">
    <w:abstractNumId w:val="211"/>
  </w:num>
  <w:num w:numId="59" w16cid:durableId="1805347022">
    <w:abstractNumId w:val="243"/>
  </w:num>
  <w:num w:numId="60" w16cid:durableId="1848907894">
    <w:abstractNumId w:val="10"/>
  </w:num>
  <w:num w:numId="61" w16cid:durableId="1548183272">
    <w:abstractNumId w:val="88"/>
  </w:num>
  <w:num w:numId="62" w16cid:durableId="551894066">
    <w:abstractNumId w:val="44"/>
  </w:num>
  <w:num w:numId="63" w16cid:durableId="1514879158">
    <w:abstractNumId w:val="40"/>
  </w:num>
  <w:num w:numId="64" w16cid:durableId="2123649624">
    <w:abstractNumId w:val="177"/>
  </w:num>
  <w:num w:numId="65" w16cid:durableId="444079566">
    <w:abstractNumId w:val="61"/>
  </w:num>
  <w:num w:numId="66" w16cid:durableId="12457789">
    <w:abstractNumId w:val="95"/>
  </w:num>
  <w:num w:numId="67" w16cid:durableId="947463795">
    <w:abstractNumId w:val="109"/>
  </w:num>
  <w:num w:numId="68" w16cid:durableId="1878463569">
    <w:abstractNumId w:val="22"/>
  </w:num>
  <w:num w:numId="69" w16cid:durableId="1302541166">
    <w:abstractNumId w:val="70"/>
  </w:num>
  <w:num w:numId="70" w16cid:durableId="921836648">
    <w:abstractNumId w:val="140"/>
  </w:num>
  <w:num w:numId="71" w16cid:durableId="1757092189">
    <w:abstractNumId w:val="25"/>
  </w:num>
  <w:num w:numId="72" w16cid:durableId="675228253">
    <w:abstractNumId w:val="97"/>
  </w:num>
  <w:num w:numId="73" w16cid:durableId="2003199687">
    <w:abstractNumId w:val="195"/>
  </w:num>
  <w:num w:numId="74" w16cid:durableId="1879008793">
    <w:abstractNumId w:val="112"/>
  </w:num>
  <w:num w:numId="75" w16cid:durableId="898782272">
    <w:abstractNumId w:val="55"/>
  </w:num>
  <w:num w:numId="76" w16cid:durableId="28261399">
    <w:abstractNumId w:val="160"/>
  </w:num>
  <w:num w:numId="77" w16cid:durableId="869150547">
    <w:abstractNumId w:val="216"/>
  </w:num>
  <w:num w:numId="78" w16cid:durableId="1688797219">
    <w:abstractNumId w:val="117"/>
  </w:num>
  <w:num w:numId="79" w16cid:durableId="4865011">
    <w:abstractNumId w:val="226"/>
  </w:num>
  <w:num w:numId="80" w16cid:durableId="502552369">
    <w:abstractNumId w:val="77"/>
  </w:num>
  <w:num w:numId="81" w16cid:durableId="890770351">
    <w:abstractNumId w:val="120"/>
  </w:num>
  <w:num w:numId="82" w16cid:durableId="1333408611">
    <w:abstractNumId w:val="176"/>
  </w:num>
  <w:num w:numId="83" w16cid:durableId="1757626641">
    <w:abstractNumId w:val="43"/>
  </w:num>
  <w:num w:numId="84" w16cid:durableId="1404716569">
    <w:abstractNumId w:val="232"/>
  </w:num>
  <w:num w:numId="85" w16cid:durableId="1186865900">
    <w:abstractNumId w:val="194"/>
  </w:num>
  <w:num w:numId="86" w16cid:durableId="109476566">
    <w:abstractNumId w:val="110"/>
  </w:num>
  <w:num w:numId="87" w16cid:durableId="92211895">
    <w:abstractNumId w:val="133"/>
  </w:num>
  <w:num w:numId="88" w16cid:durableId="1009409977">
    <w:abstractNumId w:val="161"/>
  </w:num>
  <w:num w:numId="89" w16cid:durableId="679814111">
    <w:abstractNumId w:val="39"/>
  </w:num>
  <w:num w:numId="90" w16cid:durableId="1884365936">
    <w:abstractNumId w:val="215"/>
  </w:num>
  <w:num w:numId="91" w16cid:durableId="1024477759">
    <w:abstractNumId w:val="28"/>
  </w:num>
  <w:num w:numId="92" w16cid:durableId="1137533007">
    <w:abstractNumId w:val="73"/>
  </w:num>
  <w:num w:numId="93" w16cid:durableId="1007713568">
    <w:abstractNumId w:val="236"/>
  </w:num>
  <w:num w:numId="94" w16cid:durableId="974062996">
    <w:abstractNumId w:val="241"/>
  </w:num>
  <w:num w:numId="95" w16cid:durableId="309867588">
    <w:abstractNumId w:val="125"/>
  </w:num>
  <w:num w:numId="96" w16cid:durableId="514345770">
    <w:abstractNumId w:val="132"/>
  </w:num>
  <w:num w:numId="97" w16cid:durableId="2135561227">
    <w:abstractNumId w:val="144"/>
  </w:num>
  <w:num w:numId="98" w16cid:durableId="539897613">
    <w:abstractNumId w:val="48"/>
  </w:num>
  <w:num w:numId="99" w16cid:durableId="625114364">
    <w:abstractNumId w:val="96"/>
  </w:num>
  <w:num w:numId="100" w16cid:durableId="2077360278">
    <w:abstractNumId w:val="67"/>
  </w:num>
  <w:num w:numId="101" w16cid:durableId="1986618823">
    <w:abstractNumId w:val="136"/>
  </w:num>
  <w:num w:numId="102" w16cid:durableId="1651515122">
    <w:abstractNumId w:val="180"/>
  </w:num>
  <w:num w:numId="103" w16cid:durableId="961956000">
    <w:abstractNumId w:val="158"/>
  </w:num>
  <w:num w:numId="104" w16cid:durableId="167525299">
    <w:abstractNumId w:val="185"/>
  </w:num>
  <w:num w:numId="105" w16cid:durableId="1312056669">
    <w:abstractNumId w:val="237"/>
  </w:num>
  <w:num w:numId="106" w16cid:durableId="1863085515">
    <w:abstractNumId w:val="196"/>
  </w:num>
  <w:num w:numId="107" w16cid:durableId="1777603340">
    <w:abstractNumId w:val="199"/>
  </w:num>
  <w:num w:numId="108" w16cid:durableId="597757574">
    <w:abstractNumId w:val="178"/>
  </w:num>
  <w:num w:numId="109" w16cid:durableId="1182738815">
    <w:abstractNumId w:val="42"/>
  </w:num>
  <w:num w:numId="110" w16cid:durableId="523594612">
    <w:abstractNumId w:val="51"/>
  </w:num>
  <w:num w:numId="111" w16cid:durableId="477188063">
    <w:abstractNumId w:val="190"/>
  </w:num>
  <w:num w:numId="112" w16cid:durableId="765032504">
    <w:abstractNumId w:val="148"/>
  </w:num>
  <w:num w:numId="113" w16cid:durableId="737361833">
    <w:abstractNumId w:val="58"/>
  </w:num>
  <w:num w:numId="114" w16cid:durableId="1794784001">
    <w:abstractNumId w:val="152"/>
  </w:num>
  <w:num w:numId="115" w16cid:durableId="2122459265">
    <w:abstractNumId w:val="64"/>
  </w:num>
  <w:num w:numId="116" w16cid:durableId="29691654">
    <w:abstractNumId w:val="239"/>
  </w:num>
  <w:num w:numId="117" w16cid:durableId="17777606">
    <w:abstractNumId w:val="155"/>
  </w:num>
  <w:num w:numId="118" w16cid:durableId="21784690">
    <w:abstractNumId w:val="49"/>
  </w:num>
  <w:num w:numId="119" w16cid:durableId="540746680">
    <w:abstractNumId w:val="100"/>
  </w:num>
  <w:num w:numId="120" w16cid:durableId="915817572">
    <w:abstractNumId w:val="29"/>
  </w:num>
  <w:num w:numId="121" w16cid:durableId="632564000">
    <w:abstractNumId w:val="249"/>
  </w:num>
  <w:num w:numId="122" w16cid:durableId="98841587">
    <w:abstractNumId w:val="217"/>
  </w:num>
  <w:num w:numId="123" w16cid:durableId="1493251647">
    <w:abstractNumId w:val="124"/>
  </w:num>
  <w:num w:numId="124" w16cid:durableId="1044718590">
    <w:abstractNumId w:val="127"/>
  </w:num>
  <w:num w:numId="125" w16cid:durableId="1545748313">
    <w:abstractNumId w:val="13"/>
  </w:num>
  <w:num w:numId="126" w16cid:durableId="1237284310">
    <w:abstractNumId w:val="229"/>
  </w:num>
  <w:num w:numId="127" w16cid:durableId="555580922">
    <w:abstractNumId w:val="209"/>
  </w:num>
  <w:num w:numId="128" w16cid:durableId="941645655">
    <w:abstractNumId w:val="84"/>
  </w:num>
  <w:num w:numId="129" w16cid:durableId="930426815">
    <w:abstractNumId w:val="151"/>
  </w:num>
  <w:num w:numId="130" w16cid:durableId="64299292">
    <w:abstractNumId w:val="213"/>
  </w:num>
  <w:num w:numId="131" w16cid:durableId="567038445">
    <w:abstractNumId w:val="65"/>
  </w:num>
  <w:num w:numId="132" w16cid:durableId="872227803">
    <w:abstractNumId w:val="105"/>
  </w:num>
  <w:num w:numId="133" w16cid:durableId="2035224647">
    <w:abstractNumId w:val="164"/>
  </w:num>
  <w:num w:numId="134" w16cid:durableId="2112890269">
    <w:abstractNumId w:val="79"/>
  </w:num>
  <w:num w:numId="135" w16cid:durableId="895623257">
    <w:abstractNumId w:val="122"/>
  </w:num>
  <w:num w:numId="136" w16cid:durableId="912279464">
    <w:abstractNumId w:val="82"/>
  </w:num>
  <w:num w:numId="137" w16cid:durableId="880753605">
    <w:abstractNumId w:val="90"/>
  </w:num>
  <w:num w:numId="138" w16cid:durableId="1892299388">
    <w:abstractNumId w:val="76"/>
  </w:num>
  <w:num w:numId="139" w16cid:durableId="875237059">
    <w:abstractNumId w:val="230"/>
  </w:num>
  <w:num w:numId="140" w16cid:durableId="1949851757">
    <w:abstractNumId w:val="238"/>
  </w:num>
  <w:num w:numId="141" w16cid:durableId="1796563179">
    <w:abstractNumId w:val="16"/>
  </w:num>
  <w:num w:numId="142" w16cid:durableId="331639716">
    <w:abstractNumId w:val="183"/>
  </w:num>
  <w:num w:numId="143" w16cid:durableId="437680574">
    <w:abstractNumId w:val="52"/>
  </w:num>
  <w:num w:numId="144" w16cid:durableId="1846630754">
    <w:abstractNumId w:val="107"/>
  </w:num>
  <w:num w:numId="145" w16cid:durableId="1488327891">
    <w:abstractNumId w:val="153"/>
  </w:num>
  <w:num w:numId="146" w16cid:durableId="1544706246">
    <w:abstractNumId w:val="80"/>
  </w:num>
  <w:num w:numId="147" w16cid:durableId="1274364872">
    <w:abstractNumId w:val="189"/>
  </w:num>
  <w:num w:numId="148" w16cid:durableId="1258441925">
    <w:abstractNumId w:val="231"/>
  </w:num>
  <w:num w:numId="149" w16cid:durableId="1714310127">
    <w:abstractNumId w:val="201"/>
  </w:num>
  <w:num w:numId="150" w16cid:durableId="822427452">
    <w:abstractNumId w:val="156"/>
  </w:num>
  <w:num w:numId="151" w16cid:durableId="1935895555">
    <w:abstractNumId w:val="68"/>
  </w:num>
  <w:num w:numId="152" w16cid:durableId="1508013348">
    <w:abstractNumId w:val="17"/>
  </w:num>
  <w:num w:numId="153" w16cid:durableId="1882014125">
    <w:abstractNumId w:val="145"/>
  </w:num>
  <w:num w:numId="154" w16cid:durableId="124348279">
    <w:abstractNumId w:val="198"/>
  </w:num>
  <w:num w:numId="155" w16cid:durableId="2109498359">
    <w:abstractNumId w:val="31"/>
  </w:num>
  <w:num w:numId="156" w16cid:durableId="799764626">
    <w:abstractNumId w:val="108"/>
  </w:num>
  <w:num w:numId="157" w16cid:durableId="1117141116">
    <w:abstractNumId w:val="207"/>
  </w:num>
  <w:num w:numId="158" w16cid:durableId="982002901">
    <w:abstractNumId w:val="186"/>
  </w:num>
  <w:num w:numId="159" w16cid:durableId="338851362">
    <w:abstractNumId w:val="38"/>
  </w:num>
  <w:num w:numId="160" w16cid:durableId="622615874">
    <w:abstractNumId w:val="147"/>
  </w:num>
  <w:num w:numId="161" w16cid:durableId="85537014">
    <w:abstractNumId w:val="233"/>
  </w:num>
  <w:num w:numId="162" w16cid:durableId="1494877477">
    <w:abstractNumId w:val="33"/>
  </w:num>
  <w:num w:numId="163" w16cid:durableId="1950043455">
    <w:abstractNumId w:val="41"/>
  </w:num>
  <w:num w:numId="164" w16cid:durableId="208686843">
    <w:abstractNumId w:val="86"/>
  </w:num>
  <w:num w:numId="165" w16cid:durableId="1395425258">
    <w:abstractNumId w:val="89"/>
  </w:num>
  <w:num w:numId="166" w16cid:durableId="230307973">
    <w:abstractNumId w:val="21"/>
  </w:num>
  <w:num w:numId="167" w16cid:durableId="219295646">
    <w:abstractNumId w:val="250"/>
  </w:num>
  <w:num w:numId="168" w16cid:durableId="146291396">
    <w:abstractNumId w:val="47"/>
  </w:num>
  <w:num w:numId="169" w16cid:durableId="1748529676">
    <w:abstractNumId w:val="134"/>
  </w:num>
  <w:num w:numId="170" w16cid:durableId="88475425">
    <w:abstractNumId w:val="18"/>
  </w:num>
  <w:num w:numId="171" w16cid:durableId="826289011">
    <w:abstractNumId w:val="98"/>
  </w:num>
  <w:num w:numId="172" w16cid:durableId="803238404">
    <w:abstractNumId w:val="74"/>
  </w:num>
  <w:num w:numId="173" w16cid:durableId="1256790406">
    <w:abstractNumId w:val="138"/>
  </w:num>
  <w:num w:numId="174" w16cid:durableId="182598764">
    <w:abstractNumId w:val="248"/>
  </w:num>
  <w:num w:numId="175" w16cid:durableId="30040285">
    <w:abstractNumId w:val="179"/>
  </w:num>
  <w:num w:numId="176" w16cid:durableId="404573956">
    <w:abstractNumId w:val="165"/>
  </w:num>
  <w:num w:numId="177" w16cid:durableId="1972594211">
    <w:abstractNumId w:val="131"/>
  </w:num>
  <w:num w:numId="178" w16cid:durableId="62025117">
    <w:abstractNumId w:val="149"/>
  </w:num>
  <w:num w:numId="179" w16cid:durableId="1478185188">
    <w:abstractNumId w:val="240"/>
  </w:num>
  <w:num w:numId="180" w16cid:durableId="79373173">
    <w:abstractNumId w:val="20"/>
  </w:num>
  <w:num w:numId="181" w16cid:durableId="1018429772">
    <w:abstractNumId w:val="223"/>
  </w:num>
  <w:num w:numId="182" w16cid:durableId="196085419">
    <w:abstractNumId w:val="210"/>
  </w:num>
  <w:num w:numId="183" w16cid:durableId="62413905">
    <w:abstractNumId w:val="234"/>
  </w:num>
  <w:num w:numId="184" w16cid:durableId="1519583282">
    <w:abstractNumId w:val="141"/>
  </w:num>
  <w:num w:numId="185" w16cid:durableId="1506048259">
    <w:abstractNumId w:val="60"/>
  </w:num>
  <w:num w:numId="186" w16cid:durableId="290013497">
    <w:abstractNumId w:val="101"/>
  </w:num>
  <w:num w:numId="187" w16cid:durableId="158355273">
    <w:abstractNumId w:val="191"/>
  </w:num>
  <w:num w:numId="188" w16cid:durableId="748891427">
    <w:abstractNumId w:val="202"/>
  </w:num>
  <w:num w:numId="189" w16cid:durableId="1758820030">
    <w:abstractNumId w:val="166"/>
  </w:num>
  <w:num w:numId="190" w16cid:durableId="544173969">
    <w:abstractNumId w:val="81"/>
  </w:num>
  <w:num w:numId="191" w16cid:durableId="1514343220">
    <w:abstractNumId w:val="113"/>
  </w:num>
  <w:num w:numId="192" w16cid:durableId="869029067">
    <w:abstractNumId w:val="54"/>
  </w:num>
  <w:num w:numId="193" w16cid:durableId="1576671194">
    <w:abstractNumId w:val="83"/>
  </w:num>
  <w:num w:numId="194" w16cid:durableId="559100765">
    <w:abstractNumId w:val="116"/>
  </w:num>
  <w:num w:numId="195" w16cid:durableId="1464738321">
    <w:abstractNumId w:val="118"/>
  </w:num>
  <w:num w:numId="196" w16cid:durableId="554510545">
    <w:abstractNumId w:val="87"/>
  </w:num>
  <w:num w:numId="197" w16cid:durableId="2051295208">
    <w:abstractNumId w:val="36"/>
  </w:num>
  <w:num w:numId="198" w16cid:durableId="791361422">
    <w:abstractNumId w:val="170"/>
  </w:num>
  <w:num w:numId="199" w16cid:durableId="593784137">
    <w:abstractNumId w:val="246"/>
  </w:num>
  <w:num w:numId="200" w16cid:durableId="563612175">
    <w:abstractNumId w:val="206"/>
  </w:num>
  <w:num w:numId="201" w16cid:durableId="500777100">
    <w:abstractNumId w:val="56"/>
  </w:num>
  <w:num w:numId="202" w16cid:durableId="2106925740">
    <w:abstractNumId w:val="244"/>
  </w:num>
  <w:num w:numId="203" w16cid:durableId="715542948">
    <w:abstractNumId w:val="171"/>
  </w:num>
  <w:num w:numId="204" w16cid:durableId="1344405782">
    <w:abstractNumId w:val="142"/>
  </w:num>
  <w:num w:numId="205" w16cid:durableId="452403891">
    <w:abstractNumId w:val="150"/>
  </w:num>
  <w:num w:numId="206" w16cid:durableId="1714622951">
    <w:abstractNumId w:val="182"/>
  </w:num>
  <w:num w:numId="207" w16cid:durableId="1785226985">
    <w:abstractNumId w:val="227"/>
  </w:num>
  <w:num w:numId="208" w16cid:durableId="1767075911">
    <w:abstractNumId w:val="146"/>
  </w:num>
  <w:num w:numId="209" w16cid:durableId="1881894337">
    <w:abstractNumId w:val="72"/>
  </w:num>
  <w:num w:numId="210" w16cid:durableId="1364483022">
    <w:abstractNumId w:val="111"/>
  </w:num>
  <w:num w:numId="211" w16cid:durableId="1234269573">
    <w:abstractNumId w:val="139"/>
  </w:num>
  <w:num w:numId="212" w16cid:durableId="1790970933">
    <w:abstractNumId w:val="106"/>
  </w:num>
  <w:num w:numId="213" w16cid:durableId="473760761">
    <w:abstractNumId w:val="14"/>
  </w:num>
  <w:num w:numId="214" w16cid:durableId="206768275">
    <w:abstractNumId w:val="71"/>
  </w:num>
  <w:num w:numId="215" w16cid:durableId="1620599716">
    <w:abstractNumId w:val="37"/>
  </w:num>
  <w:num w:numId="216" w16cid:durableId="505901683">
    <w:abstractNumId w:val="200"/>
  </w:num>
  <w:num w:numId="217" w16cid:durableId="909467305">
    <w:abstractNumId w:val="35"/>
  </w:num>
  <w:num w:numId="218" w16cid:durableId="14039352">
    <w:abstractNumId w:val="135"/>
  </w:num>
  <w:num w:numId="219" w16cid:durableId="1066877643">
    <w:abstractNumId w:val="159"/>
  </w:num>
  <w:num w:numId="220" w16cid:durableId="1243678864">
    <w:abstractNumId w:val="102"/>
  </w:num>
  <w:num w:numId="221" w16cid:durableId="1532381583">
    <w:abstractNumId w:val="228"/>
  </w:num>
  <w:num w:numId="222" w16cid:durableId="1313020775">
    <w:abstractNumId w:val="78"/>
  </w:num>
  <w:num w:numId="223" w16cid:durableId="2076663123">
    <w:abstractNumId w:val="205"/>
  </w:num>
  <w:num w:numId="224" w16cid:durableId="604843309">
    <w:abstractNumId w:val="15"/>
  </w:num>
  <w:num w:numId="225" w16cid:durableId="1068727568">
    <w:abstractNumId w:val="174"/>
  </w:num>
  <w:num w:numId="226" w16cid:durableId="988679427">
    <w:abstractNumId w:val="62"/>
  </w:num>
  <w:num w:numId="227" w16cid:durableId="620310608">
    <w:abstractNumId w:val="175"/>
  </w:num>
  <w:num w:numId="228" w16cid:durableId="1787041720">
    <w:abstractNumId w:val="123"/>
  </w:num>
  <w:num w:numId="229" w16cid:durableId="580457063">
    <w:abstractNumId w:val="93"/>
  </w:num>
  <w:num w:numId="230" w16cid:durableId="2033723057">
    <w:abstractNumId w:val="91"/>
  </w:num>
  <w:num w:numId="231" w16cid:durableId="700521936">
    <w:abstractNumId w:val="59"/>
  </w:num>
  <w:num w:numId="232" w16cid:durableId="919487218">
    <w:abstractNumId w:val="235"/>
  </w:num>
  <w:num w:numId="233" w16cid:durableId="176310289">
    <w:abstractNumId w:val="23"/>
  </w:num>
  <w:num w:numId="234" w16cid:durableId="110324662">
    <w:abstractNumId w:val="214"/>
  </w:num>
  <w:num w:numId="235" w16cid:durableId="1672485280">
    <w:abstractNumId w:val="225"/>
  </w:num>
  <w:num w:numId="236" w16cid:durableId="2134783111">
    <w:abstractNumId w:val="130"/>
  </w:num>
  <w:num w:numId="237" w16cid:durableId="8994568">
    <w:abstractNumId w:val="103"/>
  </w:num>
  <w:num w:numId="238" w16cid:durableId="2065251931">
    <w:abstractNumId w:val="168"/>
  </w:num>
  <w:num w:numId="239" w16cid:durableId="988051192">
    <w:abstractNumId w:val="154"/>
  </w:num>
  <w:num w:numId="240" w16cid:durableId="475877391">
    <w:abstractNumId w:val="188"/>
  </w:num>
  <w:num w:numId="241" w16cid:durableId="1564367124">
    <w:abstractNumId w:val="19"/>
  </w:num>
  <w:num w:numId="242" w16cid:durableId="69038616">
    <w:abstractNumId w:val="66"/>
  </w:num>
  <w:num w:numId="243" w16cid:durableId="595359112">
    <w:abstractNumId w:val="172"/>
  </w:num>
  <w:num w:numId="244" w16cid:durableId="1439131846">
    <w:abstractNumId w:val="75"/>
  </w:num>
  <w:num w:numId="245" w16cid:durableId="1929578565">
    <w:abstractNumId w:val="121"/>
  </w:num>
  <w:num w:numId="246" w16cid:durableId="1787849892">
    <w:abstractNumId w:val="212"/>
  </w:num>
  <w:num w:numId="247" w16cid:durableId="253056698">
    <w:abstractNumId w:val="50"/>
  </w:num>
  <w:num w:numId="248" w16cid:durableId="1720939157">
    <w:abstractNumId w:val="187"/>
  </w:num>
  <w:num w:numId="249" w16cid:durableId="289169295">
    <w:abstractNumId w:val="247"/>
  </w:num>
  <w:num w:numId="250" w16cid:durableId="1941991594">
    <w:abstractNumId w:val="115"/>
  </w:num>
  <w:num w:numId="251" w16cid:durableId="1035232385">
    <w:abstractNumId w:val="24"/>
  </w:num>
  <w:num w:numId="252" w16cid:durableId="512962200">
    <w:abstractNumId w:val="197"/>
  </w:num>
  <w:num w:numId="253" w16cid:durableId="1651206198">
    <w:abstractNumId w:val="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8FD"/>
    <w:rsid w:val="00001EBC"/>
    <w:rsid w:val="000076B0"/>
    <w:rsid w:val="00057138"/>
    <w:rsid w:val="00064EB3"/>
    <w:rsid w:val="00071025"/>
    <w:rsid w:val="000715CD"/>
    <w:rsid w:val="00090AF7"/>
    <w:rsid w:val="000916DF"/>
    <w:rsid w:val="000D0672"/>
    <w:rsid w:val="000F3584"/>
    <w:rsid w:val="000F630B"/>
    <w:rsid w:val="00100E78"/>
    <w:rsid w:val="00105BE1"/>
    <w:rsid w:val="00107370"/>
    <w:rsid w:val="001322E9"/>
    <w:rsid w:val="001560A6"/>
    <w:rsid w:val="00161D07"/>
    <w:rsid w:val="0017615F"/>
    <w:rsid w:val="00190E64"/>
    <w:rsid w:val="00193DC2"/>
    <w:rsid w:val="0019693F"/>
    <w:rsid w:val="001A3CBF"/>
    <w:rsid w:val="001B6052"/>
    <w:rsid w:val="001D0223"/>
    <w:rsid w:val="001D315F"/>
    <w:rsid w:val="001D59D8"/>
    <w:rsid w:val="001E0CEE"/>
    <w:rsid w:val="001E6281"/>
    <w:rsid w:val="001F0969"/>
    <w:rsid w:val="001F62F1"/>
    <w:rsid w:val="0021442D"/>
    <w:rsid w:val="002226EB"/>
    <w:rsid w:val="00233A16"/>
    <w:rsid w:val="002554CD"/>
    <w:rsid w:val="00291330"/>
    <w:rsid w:val="00293B83"/>
    <w:rsid w:val="002A1AAD"/>
    <w:rsid w:val="002A47F0"/>
    <w:rsid w:val="002B4294"/>
    <w:rsid w:val="002B54FA"/>
    <w:rsid w:val="002C5EFD"/>
    <w:rsid w:val="002C6C33"/>
    <w:rsid w:val="002D5D7D"/>
    <w:rsid w:val="002E51F5"/>
    <w:rsid w:val="002E67F6"/>
    <w:rsid w:val="002F16BD"/>
    <w:rsid w:val="002F21D6"/>
    <w:rsid w:val="00305970"/>
    <w:rsid w:val="00306B58"/>
    <w:rsid w:val="00310F40"/>
    <w:rsid w:val="003122CB"/>
    <w:rsid w:val="00314FAA"/>
    <w:rsid w:val="00315308"/>
    <w:rsid w:val="00333D0D"/>
    <w:rsid w:val="003360EE"/>
    <w:rsid w:val="00337C25"/>
    <w:rsid w:val="00341184"/>
    <w:rsid w:val="003459C7"/>
    <w:rsid w:val="003508E3"/>
    <w:rsid w:val="00354D6D"/>
    <w:rsid w:val="00380D2C"/>
    <w:rsid w:val="003858C5"/>
    <w:rsid w:val="00394E0E"/>
    <w:rsid w:val="003A7985"/>
    <w:rsid w:val="003B3510"/>
    <w:rsid w:val="003B5FE4"/>
    <w:rsid w:val="003D2D35"/>
    <w:rsid w:val="003D4EDB"/>
    <w:rsid w:val="003D7E93"/>
    <w:rsid w:val="003E73B8"/>
    <w:rsid w:val="00405A3B"/>
    <w:rsid w:val="00416B00"/>
    <w:rsid w:val="004178C8"/>
    <w:rsid w:val="00420ACA"/>
    <w:rsid w:val="00423E2E"/>
    <w:rsid w:val="004257B3"/>
    <w:rsid w:val="004260B1"/>
    <w:rsid w:val="0043634A"/>
    <w:rsid w:val="0045509B"/>
    <w:rsid w:val="0045660F"/>
    <w:rsid w:val="00462136"/>
    <w:rsid w:val="00466270"/>
    <w:rsid w:val="004811EA"/>
    <w:rsid w:val="004851C3"/>
    <w:rsid w:val="00487631"/>
    <w:rsid w:val="004B4178"/>
    <w:rsid w:val="004B4BB1"/>
    <w:rsid w:val="004B711E"/>
    <w:rsid w:val="004C049F"/>
    <w:rsid w:val="004C7286"/>
    <w:rsid w:val="004E03EC"/>
    <w:rsid w:val="004E7D97"/>
    <w:rsid w:val="004F2770"/>
    <w:rsid w:val="005000E2"/>
    <w:rsid w:val="00506D5A"/>
    <w:rsid w:val="00521224"/>
    <w:rsid w:val="00521316"/>
    <w:rsid w:val="0053020C"/>
    <w:rsid w:val="005306CF"/>
    <w:rsid w:val="005365D3"/>
    <w:rsid w:val="005369DD"/>
    <w:rsid w:val="005417F4"/>
    <w:rsid w:val="00542543"/>
    <w:rsid w:val="00544005"/>
    <w:rsid w:val="00553BDB"/>
    <w:rsid w:val="00553C80"/>
    <w:rsid w:val="00554E99"/>
    <w:rsid w:val="0056294C"/>
    <w:rsid w:val="00565386"/>
    <w:rsid w:val="00567C75"/>
    <w:rsid w:val="005738FD"/>
    <w:rsid w:val="00581327"/>
    <w:rsid w:val="00591FDE"/>
    <w:rsid w:val="00592833"/>
    <w:rsid w:val="0059411A"/>
    <w:rsid w:val="005A11FA"/>
    <w:rsid w:val="005C41C5"/>
    <w:rsid w:val="005F0185"/>
    <w:rsid w:val="00607AF2"/>
    <w:rsid w:val="0061274E"/>
    <w:rsid w:val="00614932"/>
    <w:rsid w:val="0064014D"/>
    <w:rsid w:val="00666FE0"/>
    <w:rsid w:val="00672DD2"/>
    <w:rsid w:val="00676C83"/>
    <w:rsid w:val="00696427"/>
    <w:rsid w:val="00697E87"/>
    <w:rsid w:val="006A1E4D"/>
    <w:rsid w:val="006A3CE7"/>
    <w:rsid w:val="006D1ACC"/>
    <w:rsid w:val="006D47C6"/>
    <w:rsid w:val="006E1437"/>
    <w:rsid w:val="006E423A"/>
    <w:rsid w:val="006E510B"/>
    <w:rsid w:val="006F50DE"/>
    <w:rsid w:val="006F7305"/>
    <w:rsid w:val="0070653F"/>
    <w:rsid w:val="00713E6A"/>
    <w:rsid w:val="00754EE0"/>
    <w:rsid w:val="00760D20"/>
    <w:rsid w:val="00797522"/>
    <w:rsid w:val="007B3178"/>
    <w:rsid w:val="007C7198"/>
    <w:rsid w:val="007D0A94"/>
    <w:rsid w:val="007D337F"/>
    <w:rsid w:val="007D459A"/>
    <w:rsid w:val="007D5EEB"/>
    <w:rsid w:val="007F2503"/>
    <w:rsid w:val="007F2A2D"/>
    <w:rsid w:val="007F6D1B"/>
    <w:rsid w:val="00810433"/>
    <w:rsid w:val="00814172"/>
    <w:rsid w:val="008178B5"/>
    <w:rsid w:val="00832151"/>
    <w:rsid w:val="008337FE"/>
    <w:rsid w:val="008379D6"/>
    <w:rsid w:val="00837A74"/>
    <w:rsid w:val="00880EA6"/>
    <w:rsid w:val="0089714F"/>
    <w:rsid w:val="008A0035"/>
    <w:rsid w:val="008A3677"/>
    <w:rsid w:val="008C0CCF"/>
    <w:rsid w:val="008C65CB"/>
    <w:rsid w:val="008C6764"/>
    <w:rsid w:val="008D43B5"/>
    <w:rsid w:val="008D796A"/>
    <w:rsid w:val="008E2CC4"/>
    <w:rsid w:val="008F58BC"/>
    <w:rsid w:val="0091179F"/>
    <w:rsid w:val="00921009"/>
    <w:rsid w:val="00935CD2"/>
    <w:rsid w:val="0094264F"/>
    <w:rsid w:val="00944861"/>
    <w:rsid w:val="00952F8A"/>
    <w:rsid w:val="00953F6D"/>
    <w:rsid w:val="0097126F"/>
    <w:rsid w:val="00972950"/>
    <w:rsid w:val="00975AE5"/>
    <w:rsid w:val="0098131F"/>
    <w:rsid w:val="00996C2A"/>
    <w:rsid w:val="009A2FC7"/>
    <w:rsid w:val="009A3780"/>
    <w:rsid w:val="009C704A"/>
    <w:rsid w:val="009E5C25"/>
    <w:rsid w:val="00A43B50"/>
    <w:rsid w:val="00A451EF"/>
    <w:rsid w:val="00A5390B"/>
    <w:rsid w:val="00A8143D"/>
    <w:rsid w:val="00A83091"/>
    <w:rsid w:val="00A873A2"/>
    <w:rsid w:val="00A90B33"/>
    <w:rsid w:val="00AA25B9"/>
    <w:rsid w:val="00AA3121"/>
    <w:rsid w:val="00AB275F"/>
    <w:rsid w:val="00AC552B"/>
    <w:rsid w:val="00AD6ED9"/>
    <w:rsid w:val="00AE40B8"/>
    <w:rsid w:val="00B024F2"/>
    <w:rsid w:val="00B100D9"/>
    <w:rsid w:val="00B13D10"/>
    <w:rsid w:val="00B31ED2"/>
    <w:rsid w:val="00B42AD3"/>
    <w:rsid w:val="00B50D74"/>
    <w:rsid w:val="00B71E68"/>
    <w:rsid w:val="00B7400F"/>
    <w:rsid w:val="00B80750"/>
    <w:rsid w:val="00B81C10"/>
    <w:rsid w:val="00B87F66"/>
    <w:rsid w:val="00BA1AD7"/>
    <w:rsid w:val="00BA1C2B"/>
    <w:rsid w:val="00BA29AB"/>
    <w:rsid w:val="00BB3BCE"/>
    <w:rsid w:val="00BC0068"/>
    <w:rsid w:val="00BC4419"/>
    <w:rsid w:val="00BC4C36"/>
    <w:rsid w:val="00BC76A4"/>
    <w:rsid w:val="00BD5C4B"/>
    <w:rsid w:val="00BE5914"/>
    <w:rsid w:val="00BE7418"/>
    <w:rsid w:val="00BE7EBD"/>
    <w:rsid w:val="00BF7AFC"/>
    <w:rsid w:val="00C04E9B"/>
    <w:rsid w:val="00C120FF"/>
    <w:rsid w:val="00C14C04"/>
    <w:rsid w:val="00C14F9F"/>
    <w:rsid w:val="00C2438C"/>
    <w:rsid w:val="00C6554A"/>
    <w:rsid w:val="00C73909"/>
    <w:rsid w:val="00C82A52"/>
    <w:rsid w:val="00C83B9E"/>
    <w:rsid w:val="00CB7884"/>
    <w:rsid w:val="00CC7C07"/>
    <w:rsid w:val="00CD6E23"/>
    <w:rsid w:val="00CE215C"/>
    <w:rsid w:val="00CE53DF"/>
    <w:rsid w:val="00CE6B19"/>
    <w:rsid w:val="00CF31DE"/>
    <w:rsid w:val="00CF40B7"/>
    <w:rsid w:val="00D12BF6"/>
    <w:rsid w:val="00D150EF"/>
    <w:rsid w:val="00D17032"/>
    <w:rsid w:val="00D32650"/>
    <w:rsid w:val="00D4435D"/>
    <w:rsid w:val="00D53380"/>
    <w:rsid w:val="00D6425D"/>
    <w:rsid w:val="00D70A9F"/>
    <w:rsid w:val="00D73567"/>
    <w:rsid w:val="00D82D75"/>
    <w:rsid w:val="00D929FC"/>
    <w:rsid w:val="00DA5F6E"/>
    <w:rsid w:val="00DB605F"/>
    <w:rsid w:val="00DC146F"/>
    <w:rsid w:val="00DE1A9E"/>
    <w:rsid w:val="00DF1ADF"/>
    <w:rsid w:val="00DF5E40"/>
    <w:rsid w:val="00DF6B15"/>
    <w:rsid w:val="00E066F6"/>
    <w:rsid w:val="00E154B9"/>
    <w:rsid w:val="00E227C8"/>
    <w:rsid w:val="00E25AC6"/>
    <w:rsid w:val="00E26CBD"/>
    <w:rsid w:val="00E313DD"/>
    <w:rsid w:val="00E327A3"/>
    <w:rsid w:val="00E47E3B"/>
    <w:rsid w:val="00E64F60"/>
    <w:rsid w:val="00E7283D"/>
    <w:rsid w:val="00E77323"/>
    <w:rsid w:val="00EA635A"/>
    <w:rsid w:val="00EC573C"/>
    <w:rsid w:val="00EC68ED"/>
    <w:rsid w:val="00ED0BDD"/>
    <w:rsid w:val="00ED2058"/>
    <w:rsid w:val="00ED7C44"/>
    <w:rsid w:val="00ED7E03"/>
    <w:rsid w:val="00EE0BD2"/>
    <w:rsid w:val="00EE0D6F"/>
    <w:rsid w:val="00EF0E82"/>
    <w:rsid w:val="00EF2D21"/>
    <w:rsid w:val="00EF5556"/>
    <w:rsid w:val="00EF7B04"/>
    <w:rsid w:val="00F0384B"/>
    <w:rsid w:val="00F21A1F"/>
    <w:rsid w:val="00F259A8"/>
    <w:rsid w:val="00F34ACF"/>
    <w:rsid w:val="00F35F53"/>
    <w:rsid w:val="00F52E04"/>
    <w:rsid w:val="00F8167E"/>
    <w:rsid w:val="00F8354A"/>
    <w:rsid w:val="00F849C0"/>
    <w:rsid w:val="00F9545E"/>
    <w:rsid w:val="00FC312E"/>
    <w:rsid w:val="00FD4FE1"/>
    <w:rsid w:val="00FD5B0D"/>
    <w:rsid w:val="00FE7A24"/>
    <w:rsid w:val="00FF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BE4DE"/>
  <w15:chartTrackingRefBased/>
  <w15:docId w15:val="{9E2CAEAD-1927-4C20-B2A2-C09E6FEE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058"/>
  </w:style>
  <w:style w:type="paragraph" w:styleId="Balk1">
    <w:name w:val="heading 1"/>
    <w:basedOn w:val="Normal"/>
    <w:next w:val="Normal"/>
    <w:link w:val="Balk1Char"/>
    <w:uiPriority w:val="9"/>
    <w:qFormat/>
    <w:rsid w:val="00ED205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D2058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D2058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ED2058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D2058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D2058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D2058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D2058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D2058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D2058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"/>
    <w:rsid w:val="00ED2058"/>
    <w:rPr>
      <w:rFonts w:asciiTheme="majorHAnsi" w:eastAsiaTheme="majorEastAsia" w:hAnsiTheme="majorHAnsi" w:cstheme="majorBidi"/>
      <w:caps/>
      <w:sz w:val="28"/>
      <w:szCs w:val="28"/>
    </w:rPr>
  </w:style>
  <w:style w:type="paragraph" w:customStyle="1" w:styleId="Informazionidicontatto">
    <w:name w:val="Informazioni di contatto"/>
    <w:basedOn w:val="Normal"/>
    <w:uiPriority w:val="4"/>
    <w:rsid w:val="00C6554A"/>
    <w:pPr>
      <w:jc w:val="center"/>
    </w:pPr>
  </w:style>
  <w:style w:type="paragraph" w:styleId="ListeMaddemi">
    <w:name w:val="List Bullet"/>
    <w:basedOn w:val="Normal"/>
    <w:uiPriority w:val="10"/>
    <w:unhideWhenUsed/>
    <w:rsid w:val="00C6554A"/>
    <w:pPr>
      <w:numPr>
        <w:numId w:val="4"/>
      </w:numPr>
    </w:pPr>
  </w:style>
  <w:style w:type="paragraph" w:styleId="KonuBal">
    <w:name w:val="Title"/>
    <w:basedOn w:val="Normal"/>
    <w:next w:val="Normal"/>
    <w:link w:val="KonuBalChar"/>
    <w:uiPriority w:val="10"/>
    <w:qFormat/>
    <w:rsid w:val="00ED2058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D2058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ltyaz">
    <w:name w:val="Subtitle"/>
    <w:basedOn w:val="Normal"/>
    <w:next w:val="Normal"/>
    <w:link w:val="AltyazChar"/>
    <w:uiPriority w:val="11"/>
    <w:qFormat/>
    <w:rsid w:val="00ED2058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D2058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AltBilgi">
    <w:name w:val="footer"/>
    <w:basedOn w:val="Normal"/>
    <w:link w:val="AltBilgiChar"/>
    <w:uiPriority w:val="99"/>
    <w:unhideWhenUsed/>
    <w:rsid w:val="00C6554A"/>
    <w:pPr>
      <w:jc w:val="right"/>
    </w:pPr>
    <w:rPr>
      <w:caps/>
    </w:rPr>
  </w:style>
  <w:style w:type="character" w:customStyle="1" w:styleId="AltBilgiChar">
    <w:name w:val="Alt Bilgi Char"/>
    <w:basedOn w:val="VarsaylanParagrafYazTipi"/>
    <w:link w:val="AltBilgi"/>
    <w:uiPriority w:val="99"/>
    <w:rsid w:val="00C6554A"/>
    <w:rPr>
      <w:caps/>
    </w:rPr>
  </w:style>
  <w:style w:type="paragraph" w:customStyle="1" w:styleId="Foto">
    <w:name w:val="Foto"/>
    <w:basedOn w:val="Normal"/>
    <w:uiPriority w:val="1"/>
    <w:rsid w:val="00C6554A"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C6554A"/>
  </w:style>
  <w:style w:type="character" w:customStyle="1" w:styleId="stBilgiChar">
    <w:name w:val="Üst Bilgi Char"/>
    <w:basedOn w:val="VarsaylanParagrafYazTipi"/>
    <w:link w:val="stBilgi"/>
    <w:uiPriority w:val="99"/>
    <w:rsid w:val="00C6554A"/>
    <w:rPr>
      <w:color w:val="595959" w:themeColor="text1" w:themeTint="A6"/>
      <w:sz w:val="20"/>
      <w:szCs w:val="20"/>
      <w:lang w:eastAsia="ja-JP"/>
    </w:rPr>
  </w:style>
  <w:style w:type="paragraph" w:styleId="ListeNumaras">
    <w:name w:val="List Number"/>
    <w:basedOn w:val="Normal"/>
    <w:uiPriority w:val="11"/>
    <w:unhideWhenUsed/>
    <w:rsid w:val="00C6554A"/>
    <w:pPr>
      <w:numPr>
        <w:numId w:val="3"/>
      </w:numPr>
    </w:pPr>
  </w:style>
  <w:style w:type="character" w:customStyle="1" w:styleId="Balk3Char">
    <w:name w:val="Başlık 3 Char"/>
    <w:basedOn w:val="VarsaylanParagrafYazTipi"/>
    <w:link w:val="Balk3"/>
    <w:uiPriority w:val="9"/>
    <w:rsid w:val="00ED2058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D2058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D2058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styleId="GlVurgulama">
    <w:name w:val="Intense Emphasis"/>
    <w:basedOn w:val="VarsaylanParagrafYazTipi"/>
    <w:uiPriority w:val="21"/>
    <w:qFormat/>
    <w:rsid w:val="00ED2058"/>
    <w:rPr>
      <w:b/>
      <w:bCs/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ED2058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GlAlntChar">
    <w:name w:val="Güçlü Alıntı Char"/>
    <w:basedOn w:val="VarsaylanParagrafYazTipi"/>
    <w:link w:val="GlAlnt"/>
    <w:uiPriority w:val="30"/>
    <w:rsid w:val="00ED2058"/>
    <w:rPr>
      <w:color w:val="404040" w:themeColor="text1" w:themeTint="BF"/>
      <w:sz w:val="32"/>
      <w:szCs w:val="32"/>
    </w:rPr>
  </w:style>
  <w:style w:type="character" w:styleId="GlBavuru">
    <w:name w:val="Intense Reference"/>
    <w:basedOn w:val="VarsaylanParagrafYazTipi"/>
    <w:uiPriority w:val="32"/>
    <w:qFormat/>
    <w:rsid w:val="00ED2058"/>
    <w:rPr>
      <w:b/>
      <w:bCs/>
      <w:caps w:val="0"/>
      <w:smallCaps/>
      <w:color w:val="auto"/>
      <w:spacing w:val="3"/>
      <w:u w:val="singl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ED2058"/>
    <w:pPr>
      <w:spacing w:line="240" w:lineRule="auto"/>
    </w:pPr>
    <w:rPr>
      <w:b/>
      <w:bCs/>
      <w:smallCaps/>
      <w:color w:val="595959" w:themeColor="text1" w:themeTint="A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6554A"/>
    <w:rPr>
      <w:rFonts w:ascii="Segoe UI" w:hAnsi="Segoe UI" w:cs="Segoe UI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554A"/>
    <w:rPr>
      <w:rFonts w:ascii="Segoe UI" w:hAnsi="Segoe UI" w:cs="Segoe UI"/>
      <w:szCs w:val="18"/>
    </w:rPr>
  </w:style>
  <w:style w:type="paragraph" w:styleId="bekMetni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i/>
      <w:iCs/>
      <w:color w:val="007789" w:themeColor="accent1" w:themeShade="BF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C6554A"/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C6554A"/>
    <w:rPr>
      <w:szCs w:val="16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C6554A"/>
    <w:pPr>
      <w:ind w:left="360"/>
    </w:pPr>
    <w:rPr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C6554A"/>
    <w:rPr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C6554A"/>
    <w:rPr>
      <w:sz w:val="22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C6554A"/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6554A"/>
    <w:rPr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655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6554A"/>
    <w:rPr>
      <w:b/>
      <w:bCs/>
      <w:szCs w:val="2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C6554A"/>
    <w:rPr>
      <w:rFonts w:ascii="Segoe UI" w:hAnsi="Segoe UI" w:cs="Segoe UI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C6554A"/>
    <w:rPr>
      <w:rFonts w:ascii="Segoe UI" w:hAnsi="Segoe UI" w:cs="Segoe UI"/>
      <w:szCs w:val="16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C6554A"/>
    <w:rPr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C6554A"/>
    <w:rPr>
      <w:szCs w:val="20"/>
    </w:rPr>
  </w:style>
  <w:style w:type="paragraph" w:styleId="ZarfDn">
    <w:name w:val="envelope return"/>
    <w:basedOn w:val="Normal"/>
    <w:uiPriority w:val="99"/>
    <w:semiHidden/>
    <w:unhideWhenUsed/>
    <w:rsid w:val="00C6554A"/>
    <w:rPr>
      <w:rFonts w:asciiTheme="majorHAnsi" w:eastAsiaTheme="majorEastAsia" w:hAnsiTheme="majorHAnsi" w:cstheme="majorBidi"/>
      <w:szCs w:val="20"/>
    </w:rPr>
  </w:style>
  <w:style w:type="character" w:styleId="zlenenKpr">
    <w:name w:val="FollowedHyperlink"/>
    <w:basedOn w:val="VarsaylanParagrafYazTipi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6554A"/>
    <w:rPr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6554A"/>
    <w:rPr>
      <w:szCs w:val="20"/>
    </w:rPr>
  </w:style>
  <w:style w:type="character" w:styleId="HTMLKodu">
    <w:name w:val="HTML Code"/>
    <w:basedOn w:val="VarsaylanParagrafYazTipi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lavye">
    <w:name w:val="HTML Keyboard"/>
    <w:basedOn w:val="VarsaylanParagrafYazTipi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C6554A"/>
    <w:rPr>
      <w:rFonts w:ascii="Consolas" w:hAnsi="Consolas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C6554A"/>
    <w:rPr>
      <w:rFonts w:ascii="Consolas" w:hAnsi="Consolas"/>
      <w:szCs w:val="20"/>
    </w:rPr>
  </w:style>
  <w:style w:type="character" w:styleId="HTMLDaktilo">
    <w:name w:val="HTML Typewriter"/>
    <w:basedOn w:val="VarsaylanParagrafYazTipi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Kpr">
    <w:name w:val="Hyperlink"/>
    <w:basedOn w:val="VarsaylanParagrafYazTipi"/>
    <w:uiPriority w:val="99"/>
    <w:unhideWhenUsed/>
    <w:rsid w:val="00C6554A"/>
    <w:rPr>
      <w:color w:val="835D00" w:themeColor="accent3" w:themeShade="80"/>
      <w:u w:val="single"/>
    </w:rPr>
  </w:style>
  <w:style w:type="paragraph" w:styleId="MakroMetni">
    <w:name w:val="macro"/>
    <w:link w:val="MakroMetni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semiHidden/>
    <w:rsid w:val="00C6554A"/>
    <w:rPr>
      <w:rFonts w:ascii="Consolas" w:hAnsi="Consolas"/>
      <w:szCs w:val="20"/>
    </w:rPr>
  </w:style>
  <w:style w:type="character" w:styleId="YerTutucuMetni">
    <w:name w:val="Placeholder Text"/>
    <w:basedOn w:val="VarsaylanParagrafYazTipi"/>
    <w:uiPriority w:val="99"/>
    <w:semiHidden/>
    <w:rsid w:val="00C6554A"/>
    <w:rPr>
      <w:color w:val="595959" w:themeColor="text1" w:themeTint="A6"/>
    </w:rPr>
  </w:style>
  <w:style w:type="paragraph" w:styleId="DzMetin">
    <w:name w:val="Plain Text"/>
    <w:basedOn w:val="Normal"/>
    <w:link w:val="DzMetinChar"/>
    <w:uiPriority w:val="99"/>
    <w:semiHidden/>
    <w:unhideWhenUsed/>
    <w:rsid w:val="00C6554A"/>
    <w:rPr>
      <w:rFonts w:ascii="Consolas" w:hAnsi="Consolas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C6554A"/>
    <w:rPr>
      <w:rFonts w:ascii="Consolas" w:hAnsi="Consolas"/>
      <w:szCs w:val="21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D2058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D2058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GvdeMetni">
    <w:name w:val="Body Text"/>
    <w:basedOn w:val="Normal"/>
    <w:link w:val="GvdeMetniChar"/>
    <w:uiPriority w:val="1"/>
    <w:semiHidden/>
    <w:unhideWhenUsed/>
    <w:rsid w:val="005738FD"/>
    <w:pPr>
      <w:widowControl w:val="0"/>
      <w:autoSpaceDE w:val="0"/>
      <w:autoSpaceDN w:val="0"/>
    </w:pPr>
    <w:rPr>
      <w:rFonts w:eastAsia="Calibri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5738FD"/>
    <w:rPr>
      <w:rFonts w:ascii="Calibri" w:eastAsia="Calibri" w:hAnsi="Calibri" w:cs="Calibri"/>
      <w:color w:val="auto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rsid w:val="005738FD"/>
    <w:pPr>
      <w:widowControl w:val="0"/>
      <w:autoSpaceDE w:val="0"/>
      <w:autoSpaceDN w:val="0"/>
      <w:ind w:left="107"/>
    </w:pPr>
    <w:rPr>
      <w:rFonts w:eastAsia="Calibri"/>
      <w:lang w:val="en-US"/>
    </w:rPr>
  </w:style>
  <w:style w:type="table" w:customStyle="1" w:styleId="TableNormal">
    <w:name w:val="Table Normal"/>
    <w:uiPriority w:val="2"/>
    <w:semiHidden/>
    <w:qFormat/>
    <w:rsid w:val="005738F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697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2">
    <w:name w:val="Plain Table 2"/>
    <w:basedOn w:val="NormalTablo"/>
    <w:uiPriority w:val="42"/>
    <w:rsid w:val="003360E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Bal">
    <w:name w:val="TOC Heading"/>
    <w:basedOn w:val="Balk1"/>
    <w:next w:val="Normal"/>
    <w:uiPriority w:val="39"/>
    <w:unhideWhenUsed/>
    <w:qFormat/>
    <w:rsid w:val="00ED2058"/>
    <w:pPr>
      <w:outlineLvl w:val="9"/>
    </w:pPr>
  </w:style>
  <w:style w:type="paragraph" w:styleId="T1">
    <w:name w:val="toc 1"/>
    <w:basedOn w:val="Normal"/>
    <w:next w:val="Normal"/>
    <w:autoRedefine/>
    <w:uiPriority w:val="39"/>
    <w:unhideWhenUsed/>
    <w:rsid w:val="00B100D9"/>
    <w:pPr>
      <w:spacing w:before="120"/>
    </w:pPr>
    <w:rPr>
      <w:b/>
      <w:bCs/>
      <w:i/>
      <w:iCs/>
    </w:rPr>
  </w:style>
  <w:style w:type="paragraph" w:styleId="ListeParagraf">
    <w:name w:val="List Paragraph"/>
    <w:basedOn w:val="Normal"/>
    <w:uiPriority w:val="34"/>
    <w:qFormat/>
    <w:rsid w:val="0091179F"/>
    <w:pPr>
      <w:ind w:left="720"/>
      <w:contextualSpacing/>
    </w:pPr>
  </w:style>
  <w:style w:type="paragraph" w:styleId="T2">
    <w:name w:val="toc 2"/>
    <w:basedOn w:val="Normal"/>
    <w:next w:val="Normal"/>
    <w:autoRedefine/>
    <w:uiPriority w:val="39"/>
    <w:unhideWhenUsed/>
    <w:rsid w:val="00466270"/>
    <w:pPr>
      <w:spacing w:before="120"/>
      <w:ind w:left="240"/>
    </w:pPr>
    <w:rPr>
      <w:b/>
      <w:bCs/>
    </w:rPr>
  </w:style>
  <w:style w:type="paragraph" w:styleId="T3">
    <w:name w:val="toc 3"/>
    <w:basedOn w:val="Normal"/>
    <w:next w:val="Normal"/>
    <w:autoRedefine/>
    <w:uiPriority w:val="39"/>
    <w:unhideWhenUsed/>
    <w:rsid w:val="00466270"/>
    <w:pPr>
      <w:ind w:left="480"/>
    </w:pPr>
    <w:rPr>
      <w:sz w:val="20"/>
      <w:szCs w:val="20"/>
    </w:rPr>
  </w:style>
  <w:style w:type="paragraph" w:styleId="T4">
    <w:name w:val="toc 4"/>
    <w:basedOn w:val="Normal"/>
    <w:next w:val="Normal"/>
    <w:autoRedefine/>
    <w:uiPriority w:val="39"/>
    <w:unhideWhenUsed/>
    <w:rsid w:val="00466270"/>
    <w:pPr>
      <w:ind w:left="720"/>
    </w:pPr>
    <w:rPr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466270"/>
    <w:pPr>
      <w:ind w:left="960"/>
    </w:pPr>
    <w:rPr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466270"/>
    <w:pPr>
      <w:ind w:left="1200"/>
    </w:pPr>
    <w:rPr>
      <w:sz w:val="20"/>
      <w:szCs w:val="20"/>
    </w:rPr>
  </w:style>
  <w:style w:type="paragraph" w:styleId="T7">
    <w:name w:val="toc 7"/>
    <w:basedOn w:val="Normal"/>
    <w:next w:val="Normal"/>
    <w:autoRedefine/>
    <w:uiPriority w:val="39"/>
    <w:unhideWhenUsed/>
    <w:rsid w:val="00466270"/>
    <w:pPr>
      <w:ind w:left="1440"/>
    </w:pPr>
    <w:rPr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466270"/>
    <w:pPr>
      <w:ind w:left="1680"/>
    </w:pPr>
    <w:rPr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466270"/>
    <w:pPr>
      <w:ind w:left="1920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D067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tr-TR" w:eastAsia="tr-TR"/>
    </w:rPr>
  </w:style>
  <w:style w:type="character" w:styleId="Gl">
    <w:name w:val="Strong"/>
    <w:basedOn w:val="VarsaylanParagrafYazTipi"/>
    <w:uiPriority w:val="22"/>
    <w:qFormat/>
    <w:rsid w:val="00ED2058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ED2058"/>
    <w:rPr>
      <w:rFonts w:asciiTheme="majorHAnsi" w:eastAsiaTheme="majorEastAsia" w:hAnsiTheme="majorHAnsi" w:cstheme="majorBidi"/>
      <w:caps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D2058"/>
    <w:rPr>
      <w:rFonts w:asciiTheme="majorHAnsi" w:eastAsiaTheme="majorEastAsia" w:hAnsiTheme="majorHAnsi" w:cstheme="majorBidi"/>
      <w:i/>
      <w:iCs/>
      <w:caps/>
    </w:rPr>
  </w:style>
  <w:style w:type="character" w:styleId="Vurgu">
    <w:name w:val="Emphasis"/>
    <w:basedOn w:val="VarsaylanParagrafYazTipi"/>
    <w:uiPriority w:val="20"/>
    <w:qFormat/>
    <w:rsid w:val="00ED2058"/>
    <w:rPr>
      <w:i/>
      <w:iCs/>
    </w:rPr>
  </w:style>
  <w:style w:type="paragraph" w:styleId="AralkYok">
    <w:name w:val="No Spacing"/>
    <w:uiPriority w:val="1"/>
    <w:qFormat/>
    <w:rsid w:val="00ED2058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ED2058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AlntChar">
    <w:name w:val="Alıntı Char"/>
    <w:basedOn w:val="VarsaylanParagrafYazTipi"/>
    <w:link w:val="Alnt"/>
    <w:uiPriority w:val="29"/>
    <w:rsid w:val="00ED2058"/>
    <w:rPr>
      <w:rFonts w:asciiTheme="majorHAnsi" w:eastAsiaTheme="majorEastAsia" w:hAnsiTheme="majorHAnsi" w:cstheme="majorBidi"/>
      <w:sz w:val="25"/>
      <w:szCs w:val="25"/>
    </w:rPr>
  </w:style>
  <w:style w:type="character" w:styleId="HafifVurgulama">
    <w:name w:val="Subtle Emphasis"/>
    <w:basedOn w:val="VarsaylanParagrafYazTipi"/>
    <w:uiPriority w:val="19"/>
    <w:qFormat/>
    <w:rsid w:val="00ED2058"/>
    <w:rPr>
      <w:i/>
      <w:iCs/>
      <w:color w:val="595959" w:themeColor="text1" w:themeTint="A6"/>
    </w:rPr>
  </w:style>
  <w:style w:type="character" w:styleId="HafifBavuru">
    <w:name w:val="Subtle Reference"/>
    <w:basedOn w:val="VarsaylanParagrafYazTipi"/>
    <w:uiPriority w:val="31"/>
    <w:qFormat/>
    <w:rsid w:val="00ED2058"/>
    <w:rPr>
      <w:smallCaps/>
      <w:color w:val="404040" w:themeColor="text1" w:themeTint="BF"/>
      <w:u w:val="single" w:color="7F7F7F" w:themeColor="text1" w:themeTint="80"/>
    </w:rPr>
  </w:style>
  <w:style w:type="character" w:styleId="KitapBal">
    <w:name w:val="Book Title"/>
    <w:basedOn w:val="VarsaylanParagrafYazTipi"/>
    <w:uiPriority w:val="33"/>
    <w:qFormat/>
    <w:rsid w:val="00ED2058"/>
    <w:rPr>
      <w:b/>
      <w:bCs/>
      <w:smallCaps/>
      <w:spacing w:val="7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03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3311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8953645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822205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275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0078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64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81346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0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68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5044938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6584201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0629045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7204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4495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08188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77956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6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8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ena.romanini\AppData\Local\Microsoft\Office\16.0\DTS\it-IT%7bFC182B4E-5DBD-4FDD-907C-51FB76B7ADF9%7d\%7b99C871D7-DAF3-4E5E-99C0-74E7A191F771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36385-30B5-481E-94F4-8AF4B4766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{99C871D7-DAF3-4E5E-99C0-74E7A191F771}tf02835058_win32</Template>
  <TotalTime>131</TotalTime>
  <Pages>35</Pages>
  <Words>4287</Words>
  <Characters>28430</Characters>
  <Application>Microsoft Office Word</Application>
  <DocSecurity>0</DocSecurity>
  <Lines>1579</Lines>
  <Paragraphs>1422</Paragraphs>
  <ScaleCrop>false</ScaleCrop>
  <HeadingPairs>
    <vt:vector size="8" baseType="variant">
      <vt:variant>
        <vt:lpstr>Konu Başlığı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31295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Romanini</dc:creator>
  <cp:keywords/>
  <dc:description/>
  <cp:lastModifiedBy>Ercan KÜÇÜKARSLAN</cp:lastModifiedBy>
  <cp:revision>14</cp:revision>
  <cp:lastPrinted>2023-12-02T11:39:00Z</cp:lastPrinted>
  <dcterms:created xsi:type="dcterms:W3CDTF">2026-04-12T15:39:00Z</dcterms:created>
  <dcterms:modified xsi:type="dcterms:W3CDTF">2026-04-14T11:40:00Z</dcterms:modified>
</cp:coreProperties>
</file>