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941C" w14:textId="128F2099" w:rsidR="00C6554A" w:rsidRPr="00592833" w:rsidRDefault="00C6554A" w:rsidP="00BE7418">
      <w:pPr>
        <w:pStyle w:val="Foto"/>
        <w:rPr>
          <w:rFonts w:ascii="Times New Roman" w:hAnsi="Times New Roman" w:cs="Times New Roman"/>
        </w:rPr>
      </w:pPr>
    </w:p>
    <w:p w14:paraId="17E2458E" w14:textId="29AC0510" w:rsidR="00BC76A4" w:rsidRPr="00592833" w:rsidRDefault="00BC76A4" w:rsidP="00BE7418">
      <w:pPr>
        <w:pStyle w:val="Foto"/>
        <w:rPr>
          <w:rFonts w:ascii="Times New Roman" w:hAnsi="Times New Roman" w:cs="Times New Roman"/>
        </w:rPr>
      </w:pPr>
    </w:p>
    <w:p w14:paraId="793249F6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1F2412C1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4A4C78B5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3B32BB07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3B669813" w14:textId="77777777" w:rsidR="008A0035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2025-1-BG01-KA210-VET-000350534</w:t>
      </w:r>
    </w:p>
    <w:p w14:paraId="35DB3138" w14:textId="77777777" w:rsidR="008A0035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Empowering Referees Through Health and Skills Training</w:t>
      </w:r>
    </w:p>
    <w:p w14:paraId="474AEF15" w14:textId="60EE6D12" w:rsidR="00BC76A4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REFIT</w:t>
      </w:r>
    </w:p>
    <w:p w14:paraId="53B4D7CE" w14:textId="77777777" w:rsidR="006F50DE" w:rsidRPr="00592833" w:rsidRDefault="006F50DE" w:rsidP="00BE7418">
      <w:pPr>
        <w:jc w:val="center"/>
        <w:rPr>
          <w:rFonts w:ascii="Times New Roman" w:hAnsi="Times New Roman" w:cs="Times New Roman"/>
          <w:lang w:val="en-GB"/>
        </w:rPr>
      </w:pPr>
    </w:p>
    <w:p w14:paraId="0E941D03" w14:textId="5C09A096" w:rsidR="003508E3" w:rsidRPr="00592833" w:rsidRDefault="0043634A" w:rsidP="003508E3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44"/>
          <w:szCs w:val="44"/>
          <w:lang w:val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43634A">
        <w:rPr>
          <w:rFonts w:ascii="Times New Roman" w:hAnsi="Times New Roman" w:cs="Times New Roman"/>
          <w:b/>
          <w:bCs/>
          <w:color w:val="00A0B8" w:themeColor="accent1"/>
          <w:sz w:val="44"/>
          <w:szCs w:val="44"/>
          <w:lang w:val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MODULE 1</w:t>
      </w:r>
    </w:p>
    <w:p w14:paraId="79A6347E" w14:textId="78F41181" w:rsidR="00CE6B19" w:rsidRDefault="0043634A" w:rsidP="0043634A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43634A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Physical Conditioning &amp; Performance Optimization for Referees</w:t>
      </w:r>
      <w:bookmarkStart w:id="0" w:name="_Toc102311555"/>
    </w:p>
    <w:p w14:paraId="182AA87B" w14:textId="77777777" w:rsidR="0043634A" w:rsidRPr="00592833" w:rsidRDefault="0043634A" w:rsidP="0043634A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28"/>
          <w:szCs w:val="28"/>
          <w:lang w:val="en-GB"/>
        </w:rPr>
      </w:pPr>
    </w:p>
    <w:p w14:paraId="514571FC" w14:textId="77777777" w:rsidR="00F849C0" w:rsidRPr="00592833" w:rsidRDefault="00F849C0">
      <w:pPr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br w:type="page"/>
      </w:r>
    </w:p>
    <w:bookmarkEnd w:id="0"/>
    <w:p w14:paraId="3845BED5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MODULE 1</w:t>
      </w:r>
    </w:p>
    <w:p w14:paraId="66B6D5C8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Optimization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</w:p>
    <w:p w14:paraId="0F3442C9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EQF Level: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 xml:space="preserve"> 4–5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br/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Duration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: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 xml:space="preserve"> 5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>hours</w:t>
      </w:r>
      <w:proofErr w:type="spellEnd"/>
    </w:p>
    <w:p w14:paraId="62F2C66D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Description</w:t>
      </w:r>
      <w:proofErr w:type="spellEnd"/>
    </w:p>
    <w:p w14:paraId="16B32049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match-specific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sustainable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aligned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0EA5E71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Learning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</w:p>
    <w:p w14:paraId="6A3611A7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</w:p>
    <w:p w14:paraId="37503692" w14:textId="77777777" w:rsidR="00CE6B19" w:rsidRPr="00CE6B19" w:rsidRDefault="00CE6B19" w:rsidP="00CE6B19">
      <w:pPr>
        <w:numPr>
          <w:ilvl w:val="0"/>
          <w:numId w:val="13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physiological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B4A3F08" w14:textId="77777777" w:rsidR="00CE6B19" w:rsidRPr="00CE6B19" w:rsidRDefault="00CE6B19" w:rsidP="00CE6B19">
      <w:pPr>
        <w:numPr>
          <w:ilvl w:val="0"/>
          <w:numId w:val="13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components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agility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A60CE08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3ECCBE41" w14:textId="77777777" w:rsidR="00CE6B19" w:rsidRPr="00CE6B19" w:rsidRDefault="00CE6B19" w:rsidP="00CE6B19">
      <w:pPr>
        <w:numPr>
          <w:ilvl w:val="0"/>
          <w:numId w:val="13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FABAA0A" w14:textId="77777777" w:rsidR="00CE6B19" w:rsidRPr="00CE6B19" w:rsidRDefault="00CE6B19" w:rsidP="00CE6B19">
      <w:pPr>
        <w:numPr>
          <w:ilvl w:val="0"/>
          <w:numId w:val="13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cool-down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A72717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</w:p>
    <w:p w14:paraId="32934E96" w14:textId="77777777" w:rsidR="00CE6B19" w:rsidRPr="00CE6B19" w:rsidRDefault="00CE6B19" w:rsidP="00CE6B19">
      <w:pPr>
        <w:numPr>
          <w:ilvl w:val="0"/>
          <w:numId w:val="1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season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83A90EE" w14:textId="6935132B" w:rsidR="00830CBB" w:rsidRDefault="00CE6B19" w:rsidP="00CE6B19">
      <w:pPr>
        <w:numPr>
          <w:ilvl w:val="0"/>
          <w:numId w:val="1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workload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D379AA9" w14:textId="50189A1A" w:rsidR="00CE6B19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14:paraId="5ED0AB46" w14:textId="77777777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🥇</w:t>
      </w: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MODULE 1 FRAMEWORK</w:t>
      </w:r>
    </w:p>
    <w:p w14:paraId="064787CE" w14:textId="77777777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</w:p>
    <w:p w14:paraId="0131A87B" w14:textId="77777777" w:rsidR="00830CBB" w:rsidRPr="00085D0E" w:rsidRDefault="00830CBB" w:rsidP="00830CBB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Lead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Partner:</w:t>
      </w: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BFRA (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Bulgaria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)</w:t>
      </w:r>
    </w:p>
    <w:p w14:paraId="69192476" w14:textId="5F1B2FA2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Identity</w:t>
      </w:r>
    </w:p>
    <w:p w14:paraId="0498C266" w14:textId="77777777" w:rsidR="00830CBB" w:rsidRPr="00085D0E" w:rsidRDefault="00830CBB" w:rsidP="00830CBB">
      <w:pPr>
        <w:numPr>
          <w:ilvl w:val="0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Code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REFIT-M1 </w:t>
      </w:r>
    </w:p>
    <w:p w14:paraId="736687D6" w14:textId="77777777" w:rsidR="00830CBB" w:rsidRPr="00085D0E" w:rsidRDefault="00830CBB" w:rsidP="00830CBB">
      <w:pPr>
        <w:numPr>
          <w:ilvl w:val="0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EQF Level:</w:t>
      </w: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4–5 </w:t>
      </w:r>
    </w:p>
    <w:p w14:paraId="3F761334" w14:textId="77777777" w:rsidR="00830CBB" w:rsidRPr="00085D0E" w:rsidRDefault="00830CBB" w:rsidP="00830CBB">
      <w:pPr>
        <w:numPr>
          <w:ilvl w:val="0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ECVET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Points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1.0 </w:t>
      </w:r>
    </w:p>
    <w:p w14:paraId="2FCB9279" w14:textId="77777777" w:rsidR="00830CBB" w:rsidRPr="00085D0E" w:rsidRDefault="00830CBB" w:rsidP="00830CBB">
      <w:pPr>
        <w:numPr>
          <w:ilvl w:val="0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Duration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5 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hours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blended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FBF0AF8" w14:textId="77777777" w:rsidR="00830CBB" w:rsidRPr="00085D0E" w:rsidRDefault="00830CBB" w:rsidP="00830CBB">
      <w:pPr>
        <w:numPr>
          <w:ilvl w:val="0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Target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Group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F148BDB" w14:textId="77777777" w:rsidR="00830CBB" w:rsidRPr="00085D0E" w:rsidRDefault="00830CBB" w:rsidP="00830CBB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Amateur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2464080" w14:textId="77777777" w:rsidR="00830CBB" w:rsidRPr="00085D0E" w:rsidRDefault="00830CBB" w:rsidP="00830CBB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Semi-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C255693" w14:textId="0A4F491C" w:rsidR="00830CBB" w:rsidRDefault="00830CBB" w:rsidP="00830CBB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</w:p>
    <w:p w14:paraId="1F83F367" w14:textId="0A7D17FE" w:rsidR="00F957CC" w:rsidRPr="00F957CC" w:rsidRDefault="00F957CC" w:rsidP="00F957CC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241D79EE" w14:textId="063A88F9" w:rsidR="00F957CC" w:rsidRPr="00F957CC" w:rsidRDefault="00F957CC" w:rsidP="00F957CC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Sports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organisations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19DB6C31" w14:textId="42A215BC" w:rsidR="00F957CC" w:rsidRPr="00F957CC" w:rsidRDefault="00F957CC" w:rsidP="00F957CC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Sports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governing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bodies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11D24748" w14:textId="3C5DBA63" w:rsidR="00F957CC" w:rsidRPr="00F957CC" w:rsidRDefault="00F957CC" w:rsidP="00F957CC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</w:t>
      </w: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olicy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makers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084CEC6C" w14:textId="68095E8A" w:rsidR="00F957CC" w:rsidRDefault="00F957CC" w:rsidP="00F957CC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</w:t>
      </w: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ducational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institutions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30382537" w14:textId="4CAABE35" w:rsidR="00F957CC" w:rsidRPr="00085D0E" w:rsidRDefault="00F957CC" w:rsidP="00F957CC">
      <w:pPr>
        <w:ind w:left="1440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F772AB4" w14:textId="77777777" w:rsidR="00830CBB" w:rsidRPr="00085D0E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02D9F20" w14:textId="77777777" w:rsidR="008D6C88" w:rsidRDefault="008D6C8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19AE2B69" w14:textId="3B10D7A5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2.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</w:p>
    <w:p w14:paraId="24DFE6F5" w14:textId="77777777" w:rsidR="003E3C34" w:rsidRPr="003E3C34" w:rsidRDefault="003E3C34" w:rsidP="003E3C3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aims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competencies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match-related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workload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maintain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long-term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directly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addressing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risks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identified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needs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proofErr w:type="gram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.</w:t>
      </w:r>
      <w:proofErr w:type="gramEnd"/>
    </w:p>
    <w:p w14:paraId="3CAC0E0F" w14:textId="77777777" w:rsidR="003E3C34" w:rsidRPr="003E3C34" w:rsidRDefault="003E3C34" w:rsidP="003E3C3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evidence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significant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load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limited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adopts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competency-based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practice-oriented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technology-enhanced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both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applicability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2FA4331C" w14:textId="77777777" w:rsidR="003E3C34" w:rsidRPr="003E3C34" w:rsidRDefault="003E3C34" w:rsidP="003E3C3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not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transfer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but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transform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take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94994F5" w14:textId="77777777" w:rsidR="003E3C34" w:rsidRPr="003E3C34" w:rsidRDefault="003E3C34" w:rsidP="003E3C34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paced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6E46867" w14:textId="77777777" w:rsidR="003E3C34" w:rsidRPr="003E3C34" w:rsidRDefault="003E3C34" w:rsidP="003E3C34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execution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85F263" w14:textId="77777777" w:rsidR="003E3C34" w:rsidRPr="003E3C34" w:rsidRDefault="003E3C34" w:rsidP="003E3C34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B097EE" w14:textId="77777777" w:rsidR="003E3C34" w:rsidRPr="003E3C34" w:rsidRDefault="003E3C34" w:rsidP="003E3C34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Step-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by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-step video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illustrating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injury-prevention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C168BD" w14:textId="77777777" w:rsidR="003E3C34" w:rsidRPr="003E3C34" w:rsidRDefault="003E3C34" w:rsidP="003E3C34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allowing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receive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7DC0E59" w14:textId="77777777" w:rsidR="003E3C34" w:rsidRPr="003E3C34" w:rsidRDefault="003E3C34" w:rsidP="003E3C34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introducing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wearable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technologies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01F578E" w14:textId="77777777" w:rsidR="003E3C34" w:rsidRPr="003E3C34" w:rsidRDefault="003E3C34" w:rsidP="003E3C34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6EB9A7" w14:textId="77777777" w:rsidR="003E3C34" w:rsidRPr="003E3C34" w:rsidRDefault="003E3C34" w:rsidP="003E3C34">
      <w:pPr>
        <w:numPr>
          <w:ilvl w:val="0"/>
          <w:numId w:val="17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actively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what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they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D5180F" w14:textId="77777777" w:rsidR="003E3C34" w:rsidRPr="003E3C34" w:rsidRDefault="003E3C34" w:rsidP="003E3C3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Through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blended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sustainable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habits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capacity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contributes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risk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reduction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career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longevity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908A981" w14:textId="77777777" w:rsidR="003E3C34" w:rsidRPr="003E3C34" w:rsidRDefault="003E3C34" w:rsidP="003E3C3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Ultimately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serves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a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foundational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pillar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framework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health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digitalisation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a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holistic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transferable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4A216B5" w14:textId="77777777" w:rsidR="00830CBB" w:rsidRPr="00085D0E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94DE3A9" w14:textId="7769160C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3. Learning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(EQF-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1C23B64B" w14:textId="77777777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📘</w:t>
      </w: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Knowledge</w:t>
      </w:r>
    </w:p>
    <w:p w14:paraId="419FBF05" w14:textId="77777777" w:rsidR="003E3C34" w:rsidRPr="003E3C34" w:rsidRDefault="003E3C34" w:rsidP="003E3C3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8700520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Explain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physiological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biomechanical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energy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systems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aerobic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anaerobic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competition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815C16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key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components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agility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coordination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components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influence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B6B26D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load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workload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accumulation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overtraining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optimisation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E7D1F2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Describe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their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impact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nutrition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6DFC4B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relationship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between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fatigue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cognitive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accuracy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7498BF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Interpret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indicators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heart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rate,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distance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covered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zones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wearable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technologies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A14A683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importance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periodisation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seasonal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planning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throughout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calendar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544C23D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risk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factors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related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insufficient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preparation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occurrence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DC5F0C" w14:textId="77777777" w:rsidR="003E3C34" w:rsidRPr="003E3C34" w:rsidRDefault="003E3C34" w:rsidP="003E3C34">
      <w:pPr>
        <w:numPr>
          <w:ilvl w:val="0"/>
          <w:numId w:val="17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 in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</w:p>
    <w:p w14:paraId="1C040D02" w14:textId="77777777" w:rsidR="00830CBB" w:rsidRPr="00085D0E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273B767" w14:textId="77777777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Segoe UI Symbol" w:eastAsia="Times New Roman" w:hAnsi="Segoe UI Symbol" w:cs="Segoe UI Symbol"/>
          <w:b/>
          <w:bCs/>
          <w:sz w:val="24"/>
          <w:szCs w:val="24"/>
          <w:lang w:val="tr-TR" w:eastAsia="tr-TR"/>
        </w:rPr>
        <w:t>🛠</w:t>
      </w: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6137DA0C" w14:textId="77777777" w:rsidR="003E3C34" w:rsidRPr="003E3C34" w:rsidRDefault="003E3C34" w:rsidP="003E3C3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36B4E84F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personalised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goal-oriented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tailored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frequency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individual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needs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incorporating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agility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components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540F265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Apply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warm-up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cool-down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protocols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correctly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evidence-based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video-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79FE269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injury-preventive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movement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BDA832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indicators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wearable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devices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heart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rate,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workload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status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EA35AC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data</w:t>
      </w:r>
      <w:proofErr w:type="gram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19C11C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fatigue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load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11F66F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appropriate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efficiency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427E10E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Design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follow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weekly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schedule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F1C308" w14:textId="77777777" w:rsidR="003E3C34" w:rsidRPr="003E3C34" w:rsidRDefault="003E3C34" w:rsidP="003E3C34">
      <w:pPr>
        <w:numPr>
          <w:ilvl w:val="0"/>
          <w:numId w:val="17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identifying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E3C34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</w:p>
    <w:p w14:paraId="4A425477" w14:textId="77777777" w:rsidR="00830CBB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45F8BB8" w14:textId="77777777" w:rsidR="003E3C34" w:rsidRPr="00085D0E" w:rsidRDefault="003E3C34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DAF3A7C" w14:textId="77777777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🎯</w:t>
      </w: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</w:p>
    <w:p w14:paraId="113CAAED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5F75F1B5" w14:textId="77777777" w:rsidR="00381426" w:rsidRPr="00381426" w:rsidRDefault="00381426" w:rsidP="00381426">
      <w:pPr>
        <w:numPr>
          <w:ilvl w:val="0"/>
          <w:numId w:val="1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independently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responsibility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AC692A8" w14:textId="77777777" w:rsidR="00381426" w:rsidRPr="00381426" w:rsidRDefault="00381426" w:rsidP="00381426">
      <w:pPr>
        <w:numPr>
          <w:ilvl w:val="0"/>
          <w:numId w:val="1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dynamically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intensity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competition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workload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variations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optimal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both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F51212" w14:textId="77777777" w:rsidR="00381426" w:rsidRPr="00381426" w:rsidRDefault="00381426" w:rsidP="00381426">
      <w:pPr>
        <w:numPr>
          <w:ilvl w:val="0"/>
          <w:numId w:val="1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optimise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throughout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competitive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season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periodisation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decline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AC30A9D" w14:textId="77777777" w:rsidR="00381426" w:rsidRPr="00381426" w:rsidRDefault="00381426" w:rsidP="00381426">
      <w:pPr>
        <w:numPr>
          <w:ilvl w:val="0"/>
          <w:numId w:val="1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into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efficiency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sustained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pressure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7B0D38" w14:textId="77777777" w:rsidR="00381426" w:rsidRPr="00381426" w:rsidRDefault="00381426" w:rsidP="00381426">
      <w:pPr>
        <w:numPr>
          <w:ilvl w:val="0"/>
          <w:numId w:val="1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Make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informed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regarding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rest,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readiness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sustainability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B6CB34" w14:textId="77777777" w:rsidR="00381426" w:rsidRPr="00381426" w:rsidRDefault="00381426" w:rsidP="00381426">
      <w:pPr>
        <w:numPr>
          <w:ilvl w:val="0"/>
          <w:numId w:val="1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outcomes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continuously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9E43A8" w14:textId="77777777" w:rsidR="00381426" w:rsidRPr="00381426" w:rsidRDefault="00381426" w:rsidP="00381426">
      <w:pPr>
        <w:numPr>
          <w:ilvl w:val="0"/>
          <w:numId w:val="1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balance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competition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resilience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 </w:t>
      </w:r>
    </w:p>
    <w:p w14:paraId="3B9685F5" w14:textId="77777777" w:rsidR="00381426" w:rsidRPr="00381426" w:rsidRDefault="00381426" w:rsidP="00381426">
      <w:pPr>
        <w:numPr>
          <w:ilvl w:val="0"/>
          <w:numId w:val="17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critically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adjust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gram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</w:t>
      </w:r>
      <w:proofErr w:type="spellEnd"/>
    </w:p>
    <w:p w14:paraId="4B6A0E80" w14:textId="77777777" w:rsidR="00830CBB" w:rsidRPr="00085D0E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B77FCC3" w14:textId="77777777" w:rsidR="008D6C88" w:rsidRDefault="008D6C8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3EBB1BDE" w14:textId="413E3B5C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4.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2250"/>
        <w:gridCol w:w="1014"/>
        <w:gridCol w:w="1360"/>
        <w:gridCol w:w="3123"/>
      </w:tblGrid>
      <w:tr w:rsidR="00381426" w:rsidRPr="00381426" w14:paraId="69E9630B" w14:textId="77777777" w:rsidTr="0038142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86DC98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C97142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Title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0ADA1A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Duration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5DEB37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1579AC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Interactive &amp;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Components</w:t>
            </w:r>
          </w:p>
        </w:tc>
      </w:tr>
      <w:tr w:rsidR="00381426" w:rsidRPr="00381426" w14:paraId="5C93ABFE" w14:textId="77777777" w:rsidTr="003814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9999B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U1</w:t>
            </w:r>
          </w:p>
        </w:tc>
        <w:tc>
          <w:tcPr>
            <w:tcW w:w="0" w:type="auto"/>
            <w:vAlign w:val="center"/>
            <w:hideMark/>
          </w:tcPr>
          <w:p w14:paraId="6ED69C68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Physical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Demands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Refereeing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3B3E76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1h</w:t>
            </w:r>
          </w:p>
        </w:tc>
        <w:tc>
          <w:tcPr>
            <w:tcW w:w="0" w:type="auto"/>
            <w:vAlign w:val="center"/>
            <w:hideMark/>
          </w:tcPr>
          <w:p w14:paraId="0DD8184D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28F6DF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Interactive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guide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video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self-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assessment</w:t>
            </w:r>
            <w:proofErr w:type="spellEnd"/>
          </w:p>
        </w:tc>
      </w:tr>
      <w:tr w:rsidR="00381426" w:rsidRPr="00381426" w14:paraId="25B4B0C4" w14:textId="77777777" w:rsidTr="003814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A0717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U2</w:t>
            </w:r>
          </w:p>
        </w:tc>
        <w:tc>
          <w:tcPr>
            <w:tcW w:w="0" w:type="auto"/>
            <w:vAlign w:val="center"/>
            <w:hideMark/>
          </w:tcPr>
          <w:p w14:paraId="552ED2B3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Fitness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Components &amp;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Conditioning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55F29A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1.5h</w:t>
            </w:r>
          </w:p>
        </w:tc>
        <w:tc>
          <w:tcPr>
            <w:tcW w:w="0" w:type="auto"/>
            <w:vAlign w:val="center"/>
            <w:hideMark/>
          </w:tcPr>
          <w:p w14:paraId="7C489BB0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Theory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89B36A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Video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coaching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practical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exercises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interactive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tutorial</w:t>
            </w:r>
            <w:proofErr w:type="spellEnd"/>
          </w:p>
        </w:tc>
      </w:tr>
      <w:tr w:rsidR="00381426" w:rsidRPr="00381426" w14:paraId="665545A1" w14:textId="77777777" w:rsidTr="003814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E1F14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U3</w:t>
            </w:r>
          </w:p>
        </w:tc>
        <w:tc>
          <w:tcPr>
            <w:tcW w:w="0" w:type="auto"/>
            <w:vAlign w:val="center"/>
            <w:hideMark/>
          </w:tcPr>
          <w:p w14:paraId="0D2B0DDF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Load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Management &amp;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BFE20D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1h</w:t>
            </w:r>
          </w:p>
        </w:tc>
        <w:tc>
          <w:tcPr>
            <w:tcW w:w="0" w:type="auto"/>
            <w:vAlign w:val="center"/>
            <w:hideMark/>
          </w:tcPr>
          <w:p w14:paraId="274FF5D9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97599A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Case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simulations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tracking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</w:p>
        </w:tc>
      </w:tr>
      <w:tr w:rsidR="00381426" w:rsidRPr="00381426" w14:paraId="1737B3F3" w14:textId="77777777" w:rsidTr="003814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D25C6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U4</w:t>
            </w:r>
          </w:p>
        </w:tc>
        <w:tc>
          <w:tcPr>
            <w:tcW w:w="0" w:type="auto"/>
            <w:vAlign w:val="center"/>
            <w:hideMark/>
          </w:tcPr>
          <w:p w14:paraId="407F1989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Personal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Training Plan Development</w:t>
            </w:r>
          </w:p>
        </w:tc>
        <w:tc>
          <w:tcPr>
            <w:tcW w:w="0" w:type="auto"/>
            <w:vAlign w:val="center"/>
            <w:hideMark/>
          </w:tcPr>
          <w:p w14:paraId="6703794E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1.5h</w:t>
            </w:r>
          </w:p>
        </w:tc>
        <w:tc>
          <w:tcPr>
            <w:tcW w:w="0" w:type="auto"/>
            <w:vAlign w:val="center"/>
            <w:hideMark/>
          </w:tcPr>
          <w:p w14:paraId="0B518BB1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Workshop</w:t>
            </w:r>
          </w:p>
        </w:tc>
        <w:tc>
          <w:tcPr>
            <w:tcW w:w="0" w:type="auto"/>
            <w:vAlign w:val="center"/>
            <w:hideMark/>
          </w:tcPr>
          <w:p w14:paraId="5268BD6C" w14:textId="77777777" w:rsidR="00381426" w:rsidRPr="00381426" w:rsidRDefault="00381426" w:rsidP="003814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Interactive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planner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peer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feedback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38142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template</w:t>
            </w:r>
            <w:proofErr w:type="spellEnd"/>
          </w:p>
        </w:tc>
      </w:tr>
    </w:tbl>
    <w:p w14:paraId="6A211D6D" w14:textId="77777777" w:rsidR="00830CBB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2F51688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4.1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Details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Interactive Design</w:t>
      </w:r>
    </w:p>
    <w:p w14:paraId="7F6E2E9A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U1 –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(1h |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Interactive)</w:t>
      </w:r>
    </w:p>
    <w:p w14:paraId="40FEC9EC" w14:textId="77777777" w:rsidR="00381426" w:rsidRPr="00381426" w:rsidRDefault="00381426" w:rsidP="00381426">
      <w:pPr>
        <w:numPr>
          <w:ilvl w:val="0"/>
          <w:numId w:val="4"/>
        </w:numPr>
        <w:tabs>
          <w:tab w:val="num" w:pos="360"/>
        </w:tabs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099545DE" w14:textId="77777777" w:rsidR="00381426" w:rsidRPr="00381426" w:rsidRDefault="00381426" w:rsidP="00381426">
      <w:pPr>
        <w:numPr>
          <w:ilvl w:val="0"/>
          <w:numId w:val="17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A6150A" w14:textId="77777777" w:rsidR="00381426" w:rsidRPr="00381426" w:rsidRDefault="00381426" w:rsidP="00381426">
      <w:pPr>
        <w:numPr>
          <w:ilvl w:val="0"/>
          <w:numId w:val="17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Distance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covered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sprint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frequency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481EDBD" w14:textId="77777777" w:rsidR="00381426" w:rsidRPr="00381426" w:rsidRDefault="00381426" w:rsidP="00381426">
      <w:pPr>
        <w:numPr>
          <w:ilvl w:val="0"/>
          <w:numId w:val="17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Differences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8A1B9E" w14:textId="77777777" w:rsidR="00381426" w:rsidRPr="00381426" w:rsidRDefault="00381426" w:rsidP="00381426">
      <w:pPr>
        <w:numPr>
          <w:ilvl w:val="0"/>
          <w:numId w:val="4"/>
        </w:numPr>
        <w:tabs>
          <w:tab w:val="num" w:pos="360"/>
        </w:tabs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Elements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8523977" w14:textId="77777777" w:rsidR="00381426" w:rsidRPr="00381426" w:rsidRDefault="00381426" w:rsidP="00381426">
      <w:pPr>
        <w:numPr>
          <w:ilvl w:val="0"/>
          <w:numId w:val="17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573657E" w14:textId="77777777" w:rsidR="00381426" w:rsidRPr="00381426" w:rsidRDefault="00381426" w:rsidP="00381426">
      <w:pPr>
        <w:numPr>
          <w:ilvl w:val="0"/>
          <w:numId w:val="17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Your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” </w:t>
      </w:r>
    </w:p>
    <w:p w14:paraId="170975C2" w14:textId="77777777" w:rsidR="00381426" w:rsidRPr="00381426" w:rsidRDefault="00381426" w:rsidP="00381426">
      <w:pPr>
        <w:numPr>
          <w:ilvl w:val="0"/>
          <w:numId w:val="17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perception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0F744ED" w14:textId="77777777" w:rsidR="00381426" w:rsidRPr="00381426" w:rsidRDefault="00381426" w:rsidP="00381426">
      <w:pPr>
        <w:numPr>
          <w:ilvl w:val="0"/>
          <w:numId w:val="4"/>
        </w:numPr>
        <w:tabs>
          <w:tab w:val="num" w:pos="360"/>
        </w:tabs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91C33CF" w14:textId="77777777" w:rsidR="00381426" w:rsidRPr="00381426" w:rsidRDefault="00381426" w:rsidP="00381426">
      <w:pPr>
        <w:numPr>
          <w:ilvl w:val="0"/>
          <w:numId w:val="17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profile”</w:t>
      </w:r>
    </w:p>
    <w:p w14:paraId="27381036" w14:textId="77777777" w:rsidR="00381426" w:rsidRDefault="00381426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A59E960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U2 –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Components &amp;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(1.5h |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665B0F45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4E65AC99" w14:textId="77777777" w:rsidR="00381426" w:rsidRPr="00381426" w:rsidRDefault="00381426" w:rsidP="00381426">
      <w:pPr>
        <w:numPr>
          <w:ilvl w:val="0"/>
          <w:numId w:val="18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agility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9B3DF4" w14:textId="77777777" w:rsidR="00381426" w:rsidRPr="00381426" w:rsidRDefault="00381426" w:rsidP="00381426">
      <w:pPr>
        <w:numPr>
          <w:ilvl w:val="0"/>
          <w:numId w:val="18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Conditioning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7A48159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Elements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D0306A7" w14:textId="77777777" w:rsidR="00381426" w:rsidRPr="00381426" w:rsidRDefault="00381426" w:rsidP="00381426">
      <w:pPr>
        <w:numPr>
          <w:ilvl w:val="0"/>
          <w:numId w:val="18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execution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8230DE9" w14:textId="77777777" w:rsidR="00381426" w:rsidRPr="00381426" w:rsidRDefault="00381426" w:rsidP="00381426">
      <w:pPr>
        <w:numPr>
          <w:ilvl w:val="0"/>
          <w:numId w:val="18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step-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-step) </w:t>
      </w:r>
    </w:p>
    <w:p w14:paraId="33D963EF" w14:textId="77777777" w:rsidR="00381426" w:rsidRPr="00381426" w:rsidRDefault="00381426" w:rsidP="00381426">
      <w:pPr>
        <w:numPr>
          <w:ilvl w:val="0"/>
          <w:numId w:val="18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your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weekly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35DB9BD2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4F59284" w14:textId="77777777" w:rsidR="00381426" w:rsidRPr="00381426" w:rsidRDefault="00381426" w:rsidP="00381426">
      <w:pPr>
        <w:numPr>
          <w:ilvl w:val="0"/>
          <w:numId w:val="18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Draft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weekly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C02B9E2" w14:textId="070825C8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FA1C41B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U3 –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Load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 &amp;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(1h |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Learning)</w:t>
      </w:r>
    </w:p>
    <w:p w14:paraId="6BED11B4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00CD14B0" w14:textId="77777777" w:rsidR="00381426" w:rsidRPr="00381426" w:rsidRDefault="00381426" w:rsidP="00381426">
      <w:pPr>
        <w:numPr>
          <w:ilvl w:val="0"/>
          <w:numId w:val="18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Training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69F65CC" w14:textId="77777777" w:rsidR="00381426" w:rsidRPr="00381426" w:rsidRDefault="00381426" w:rsidP="00381426">
      <w:pPr>
        <w:numPr>
          <w:ilvl w:val="0"/>
          <w:numId w:val="18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C11365A" w14:textId="77777777" w:rsidR="00381426" w:rsidRPr="00381426" w:rsidRDefault="00381426" w:rsidP="00381426">
      <w:pPr>
        <w:numPr>
          <w:ilvl w:val="0"/>
          <w:numId w:val="18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5EE792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Elements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2E6B3D2" w14:textId="77777777" w:rsidR="00381426" w:rsidRPr="00381426" w:rsidRDefault="00381426" w:rsidP="00381426">
      <w:pPr>
        <w:numPr>
          <w:ilvl w:val="0"/>
          <w:numId w:val="18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affecting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78D226E" w14:textId="77777777" w:rsidR="00381426" w:rsidRPr="00381426" w:rsidRDefault="00381426" w:rsidP="00381426">
      <w:pPr>
        <w:numPr>
          <w:ilvl w:val="0"/>
          <w:numId w:val="18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demo: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C6EB712" w14:textId="77777777" w:rsidR="00381426" w:rsidRPr="00381426" w:rsidRDefault="00381426" w:rsidP="00381426">
      <w:pPr>
        <w:numPr>
          <w:ilvl w:val="0"/>
          <w:numId w:val="18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“Train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Rest?”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72079B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79A8585" w14:textId="77777777" w:rsidR="00381426" w:rsidRPr="00381426" w:rsidRDefault="00381426" w:rsidP="00381426">
      <w:pPr>
        <w:numPr>
          <w:ilvl w:val="0"/>
          <w:numId w:val="18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0132B5" w14:textId="0F4C8E9F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F031919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U4 –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Training Plan Development (1.5h | Workshop)</w:t>
      </w:r>
    </w:p>
    <w:p w14:paraId="34E6E1FF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1878CEAD" w14:textId="77777777" w:rsidR="00381426" w:rsidRPr="00381426" w:rsidRDefault="00381426" w:rsidP="00381426">
      <w:pPr>
        <w:numPr>
          <w:ilvl w:val="0"/>
          <w:numId w:val="18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Individualisation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9D90EC" w14:textId="77777777" w:rsidR="00381426" w:rsidRPr="00381426" w:rsidRDefault="00381426" w:rsidP="00381426">
      <w:pPr>
        <w:numPr>
          <w:ilvl w:val="0"/>
          <w:numId w:val="18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Periodisation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weekly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/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monthly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0CD91EA" w14:textId="77777777" w:rsidR="00381426" w:rsidRPr="00381426" w:rsidRDefault="00381426" w:rsidP="00381426">
      <w:pPr>
        <w:numPr>
          <w:ilvl w:val="0"/>
          <w:numId w:val="18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63924D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Elements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BF07B12" w14:textId="77777777" w:rsidR="00381426" w:rsidRPr="00381426" w:rsidRDefault="00381426" w:rsidP="00381426">
      <w:pPr>
        <w:numPr>
          <w:ilvl w:val="0"/>
          <w:numId w:val="18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builder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template-based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AE5F58" w14:textId="77777777" w:rsidR="00381426" w:rsidRPr="00381426" w:rsidRDefault="00381426" w:rsidP="00381426">
      <w:pPr>
        <w:numPr>
          <w:ilvl w:val="0"/>
          <w:numId w:val="18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exchange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8C8BE8" w14:textId="77777777" w:rsidR="00381426" w:rsidRPr="00381426" w:rsidRDefault="00381426" w:rsidP="00381426">
      <w:pPr>
        <w:numPr>
          <w:ilvl w:val="0"/>
          <w:numId w:val="18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💻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submission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1E0346D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147F7B7" w14:textId="77777777" w:rsidR="00381426" w:rsidRPr="00381426" w:rsidRDefault="00381426" w:rsidP="00381426">
      <w:pPr>
        <w:numPr>
          <w:ilvl w:val="0"/>
          <w:numId w:val="18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Final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30F6F136" w14:textId="77777777" w:rsidR="00381426" w:rsidRPr="00381426" w:rsidRDefault="00381426" w:rsidP="00381426">
      <w:pPr>
        <w:numPr>
          <w:ilvl w:val="0"/>
          <w:numId w:val="18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Weekly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schedule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A9018D" w14:textId="77777777" w:rsidR="00381426" w:rsidRDefault="00381426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BF54AFB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4.2 Embedded Learning Tools</w:t>
      </w:r>
    </w:p>
    <w:p w14:paraId="6C4A586C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B2F0DE2" w14:textId="77777777" w:rsidR="00381426" w:rsidRPr="00381426" w:rsidRDefault="00381426" w:rsidP="00381426">
      <w:pPr>
        <w:numPr>
          <w:ilvl w:val="0"/>
          <w:numId w:val="1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734919C" w14:textId="77777777" w:rsidR="00381426" w:rsidRPr="00381426" w:rsidRDefault="00381426" w:rsidP="00381426">
      <w:pPr>
        <w:numPr>
          <w:ilvl w:val="0"/>
          <w:numId w:val="1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C2E6EA" w14:textId="77777777" w:rsidR="00381426" w:rsidRPr="00381426" w:rsidRDefault="00381426" w:rsidP="00381426">
      <w:pPr>
        <w:numPr>
          <w:ilvl w:val="0"/>
          <w:numId w:val="1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from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E215F4C" w14:textId="77777777" w:rsidR="00381426" w:rsidRPr="00381426" w:rsidRDefault="00381426" w:rsidP="00381426">
      <w:pPr>
        <w:numPr>
          <w:ilvl w:val="0"/>
          <w:numId w:val="1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components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wearables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51BA9A" w14:textId="77777777" w:rsidR="00381426" w:rsidRPr="00381426" w:rsidRDefault="00381426" w:rsidP="00381426">
      <w:pPr>
        <w:numPr>
          <w:ilvl w:val="0"/>
          <w:numId w:val="1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7709789" w14:textId="77777777" w:rsidR="00381426" w:rsidRPr="00381426" w:rsidRDefault="00381426" w:rsidP="00381426">
      <w:pPr>
        <w:numPr>
          <w:ilvl w:val="0"/>
          <w:numId w:val="18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724AB1" w14:textId="4FD11A75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CA86607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4.3 Learning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Flow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Journey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135F12CE" w14:textId="77777777" w:rsidR="00381426" w:rsidRPr="00381426" w:rsidRDefault="00381426" w:rsidP="00381426">
      <w:pPr>
        <w:numPr>
          <w:ilvl w:val="0"/>
          <w:numId w:val="19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Understand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(U1 –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16130D8" w14:textId="77777777" w:rsidR="00381426" w:rsidRPr="00381426" w:rsidRDefault="00381426" w:rsidP="00381426">
      <w:pPr>
        <w:numPr>
          <w:ilvl w:val="0"/>
          <w:numId w:val="19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(U2 –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89B974D" w14:textId="77777777" w:rsidR="00381426" w:rsidRPr="00381426" w:rsidRDefault="00381426" w:rsidP="00381426">
      <w:pPr>
        <w:numPr>
          <w:ilvl w:val="0"/>
          <w:numId w:val="19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(U3 –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-life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4082DBB" w14:textId="77777777" w:rsidR="00381426" w:rsidRPr="00381426" w:rsidRDefault="00381426" w:rsidP="00381426">
      <w:pPr>
        <w:numPr>
          <w:ilvl w:val="0"/>
          <w:numId w:val="19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Create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(U4 –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plan)</w:t>
      </w:r>
    </w:p>
    <w:p w14:paraId="061E850E" w14:textId="77777777" w:rsidR="00830CBB" w:rsidRPr="00085D0E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669774D" w14:textId="77777777" w:rsidR="00AC6FF4" w:rsidRDefault="00AC6FF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3EFF7A17" w14:textId="3C7317EB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5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Learning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Methodology</w:t>
      </w:r>
      <w:proofErr w:type="spellEnd"/>
    </w:p>
    <w:p w14:paraId="69FB87CA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adopts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learner-centred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competency-based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technology-enhanced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combining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sustainable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-life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transferability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1953C80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Blended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(Online +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53EFED4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delivered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combination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</w:t>
      </w:r>
    </w:p>
    <w:p w14:paraId="5CC2B619" w14:textId="77777777" w:rsidR="00381426" w:rsidRPr="00381426" w:rsidRDefault="00381426" w:rsidP="00381426">
      <w:pPr>
        <w:numPr>
          <w:ilvl w:val="0"/>
          <w:numId w:val="19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Online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components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tutorials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 video-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resources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4D0C7EE" w14:textId="77777777" w:rsidR="00381426" w:rsidRPr="00381426" w:rsidRDefault="00381426" w:rsidP="00381426">
      <w:pPr>
        <w:numPr>
          <w:ilvl w:val="0"/>
          <w:numId w:val="19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92D00D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flexibility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accessibility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engagement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allowing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at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while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3444D5A" w14:textId="3E6FD9AB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E584C3D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0C719223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engagement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hands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-on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BFFF13F" w14:textId="77777777" w:rsidR="00381426" w:rsidRPr="00381426" w:rsidRDefault="00381426" w:rsidP="00381426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Real-life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D7085B" w14:textId="77777777" w:rsidR="00381426" w:rsidRPr="00381426" w:rsidRDefault="00381426" w:rsidP="00381426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Application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68584F" w14:textId="77777777" w:rsidR="00381426" w:rsidRPr="00381426" w:rsidRDefault="00381426" w:rsidP="00381426">
      <w:pPr>
        <w:numPr>
          <w:ilvl w:val="0"/>
          <w:numId w:val="19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doing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610B2F5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relevant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immediately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applicable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49AE15D4" w14:textId="43C6D896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6884207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2459E27B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incorporates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match-based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realistic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7525DA7" w14:textId="77777777" w:rsidR="00381426" w:rsidRPr="00381426" w:rsidRDefault="00381426" w:rsidP="00381426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affecting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DFA8C3" w14:textId="77777777" w:rsidR="00381426" w:rsidRPr="00381426" w:rsidRDefault="00381426" w:rsidP="00381426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requiring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59F332" w14:textId="77777777" w:rsidR="00381426" w:rsidRPr="00381426" w:rsidRDefault="00381426" w:rsidP="00381426">
      <w:pPr>
        <w:numPr>
          <w:ilvl w:val="0"/>
          <w:numId w:val="19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Problem-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solving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challenges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D37B0A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strengthens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transferability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523F91C" w14:textId="49CFCBB6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0189624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</w:p>
    <w:p w14:paraId="2A44BD4B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critically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A1EB466" w14:textId="77777777" w:rsidR="00381426" w:rsidRPr="00381426" w:rsidRDefault="00381426" w:rsidP="00381426">
      <w:pPr>
        <w:numPr>
          <w:ilvl w:val="0"/>
          <w:numId w:val="19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🧠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FB71D6" w14:textId="77777777" w:rsidR="00381426" w:rsidRPr="00381426" w:rsidRDefault="00381426" w:rsidP="00381426">
      <w:pPr>
        <w:numPr>
          <w:ilvl w:val="0"/>
          <w:numId w:val="19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74B1535" w14:textId="77777777" w:rsidR="00381426" w:rsidRPr="00381426" w:rsidRDefault="00381426" w:rsidP="00381426">
      <w:pPr>
        <w:numPr>
          <w:ilvl w:val="0"/>
          <w:numId w:val="19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Training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6794C7A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autonomy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6779CF7" w14:textId="394C93D3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5CD95DB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&amp;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Integration</w:t>
      </w:r>
    </w:p>
    <w:p w14:paraId="1AFAE294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REFIT’s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dimension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5D31073" w14:textId="77777777" w:rsidR="00381426" w:rsidRPr="00381426" w:rsidRDefault="00381426" w:rsidP="00381426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2AC699" w14:textId="77777777" w:rsidR="00381426" w:rsidRPr="00381426" w:rsidRDefault="00381426" w:rsidP="00381426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11A59C" w14:textId="77777777" w:rsidR="00381426" w:rsidRPr="00381426" w:rsidRDefault="00381426" w:rsidP="00381426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0B3D33" w14:textId="77777777" w:rsidR="00381426" w:rsidRPr="00381426" w:rsidRDefault="00381426" w:rsidP="00381426">
      <w:pPr>
        <w:numPr>
          <w:ilvl w:val="0"/>
          <w:numId w:val="19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instant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mechanisms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3773BE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elements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D600BED" w14:textId="56A2A97A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8B65D03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Collaborative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171B14BC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in:</w:t>
      </w:r>
    </w:p>
    <w:p w14:paraId="04F71F35" w14:textId="77777777" w:rsidR="00381426" w:rsidRPr="00381426" w:rsidRDefault="00381426" w:rsidP="00381426">
      <w:pPr>
        <w:numPr>
          <w:ilvl w:val="0"/>
          <w:numId w:val="19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Peer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74DC7E" w14:textId="77777777" w:rsidR="00381426" w:rsidRPr="00381426" w:rsidRDefault="00381426" w:rsidP="00381426">
      <w:pPr>
        <w:numPr>
          <w:ilvl w:val="0"/>
          <w:numId w:val="19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Group-based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shared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3B9600" w14:textId="77777777" w:rsidR="00381426" w:rsidRPr="00381426" w:rsidRDefault="00381426" w:rsidP="00381426">
      <w:pPr>
        <w:numPr>
          <w:ilvl w:val="0"/>
          <w:numId w:val="19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Exchange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F68218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fosters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community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sharing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4E9DBE9" w14:textId="616E1183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AA669F6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142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Summary</w:t>
      </w:r>
      <w:proofErr w:type="spellEnd"/>
    </w:p>
    <w:p w14:paraId="6D3BE6FE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methodology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E199C4E" w14:textId="77777777" w:rsidR="00381426" w:rsidRPr="00381426" w:rsidRDefault="00381426" w:rsidP="00381426">
      <w:pPr>
        <w:numPr>
          <w:ilvl w:val="0"/>
          <w:numId w:val="19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78E23E5" w14:textId="77777777" w:rsidR="00381426" w:rsidRPr="00381426" w:rsidRDefault="00381426" w:rsidP="00381426">
      <w:pPr>
        <w:numPr>
          <w:ilvl w:val="0"/>
          <w:numId w:val="19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303CD94" w14:textId="77777777" w:rsidR="00381426" w:rsidRPr="00381426" w:rsidRDefault="00381426" w:rsidP="00381426">
      <w:pPr>
        <w:numPr>
          <w:ilvl w:val="0"/>
          <w:numId w:val="19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3F261E3" w14:textId="77777777" w:rsidR="00381426" w:rsidRPr="00381426" w:rsidRDefault="00381426" w:rsidP="00381426">
      <w:pPr>
        <w:numPr>
          <w:ilvl w:val="0"/>
          <w:numId w:val="19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(self-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093E360" w14:textId="77777777" w:rsidR="00AC6FF4" w:rsidRDefault="00381426" w:rsidP="00381426">
      <w:pPr>
        <w:numPr>
          <w:ilvl w:val="0"/>
          <w:numId w:val="19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1426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(modern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7EF27BC" w14:textId="0F48C492" w:rsidR="00381426" w:rsidRPr="00AC6FF4" w:rsidRDefault="00AC6FF4" w:rsidP="00AC6FF4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  <w:r w:rsidR="00381426" w:rsidRPr="00AC6FF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6. </w:t>
      </w:r>
      <w:proofErr w:type="spellStart"/>
      <w:r w:rsidR="00381426" w:rsidRPr="00AC6FF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="00381426" w:rsidRPr="00AC6FF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Integration</w:t>
      </w:r>
    </w:p>
    <w:p w14:paraId="5CD44C69" w14:textId="77777777" w:rsidR="00381426" w:rsidRPr="00381426" w:rsidRDefault="00381426" w:rsidP="00381426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integration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embedded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horizontally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driven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technology-supported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not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but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also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essential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competencies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modern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7842E50" w14:textId="77777777" w:rsidR="00381426" w:rsidRPr="00381426" w:rsidRDefault="00381426" w:rsidP="0038142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4F1888F" w14:textId="77777777" w:rsidR="00381426" w:rsidRPr="00381426" w:rsidRDefault="00381426" w:rsidP="00381426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wearable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technologies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heart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rate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step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counters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 GPS-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distance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covered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status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109317" w14:textId="77777777" w:rsidR="00381426" w:rsidRPr="00381426" w:rsidRDefault="00381426" w:rsidP="00381426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interpret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heart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rate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zones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workload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metrics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informed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about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3E7BB96" w14:textId="77777777" w:rsidR="00381426" w:rsidRPr="00381426" w:rsidRDefault="00381426" w:rsidP="00381426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dashboards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mobile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continuous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14485A" w14:textId="77777777" w:rsidR="00381426" w:rsidRPr="00381426" w:rsidRDefault="00381426" w:rsidP="00381426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allowing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compare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1287CE4" w14:textId="77777777" w:rsidR="00381426" w:rsidRPr="00381426" w:rsidRDefault="00381426" w:rsidP="00381426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paced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4BE249" w14:textId="77777777" w:rsidR="00381426" w:rsidRPr="00381426" w:rsidRDefault="00381426" w:rsidP="00381426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receive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F34F1D8" w14:textId="77777777" w:rsidR="00381426" w:rsidRPr="00381426" w:rsidRDefault="00381426" w:rsidP="00381426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planning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templates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update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D2ED7D1" w14:textId="77777777" w:rsidR="00381426" w:rsidRDefault="00381426" w:rsidP="00381426">
      <w:pPr>
        <w:numPr>
          <w:ilvl w:val="0"/>
          <w:numId w:val="19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gram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privacy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responsible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ethical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secure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handling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38142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data</w:t>
      </w:r>
      <w:proofErr w:type="gramEnd"/>
    </w:p>
    <w:p w14:paraId="270B00EF" w14:textId="77777777" w:rsidR="00556CA1" w:rsidRPr="00381426" w:rsidRDefault="00556CA1" w:rsidP="00556CA1">
      <w:pPr>
        <w:ind w:left="720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44D0112" w14:textId="77777777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 &amp;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Indicative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592EF7EA" w14:textId="77777777" w:rsidR="00556CA1" w:rsidRPr="00556CA1" w:rsidRDefault="00556CA1" w:rsidP="00556CA1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running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trackers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heart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rate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9E9A6D1" w14:textId="77777777" w:rsidR="00556CA1" w:rsidRPr="00556CA1" w:rsidRDefault="00556CA1" w:rsidP="00556CA1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⌚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Wearable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devices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smartwatches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bands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3B1A5D3" w14:textId="77777777" w:rsidR="00556CA1" w:rsidRPr="00556CA1" w:rsidRDefault="00556CA1" w:rsidP="00556CA1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platforms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(LMS,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13359E9" w14:textId="77777777" w:rsidR="00556CA1" w:rsidRPr="00556CA1" w:rsidRDefault="00556CA1" w:rsidP="00556CA1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dashboards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A0CF358" w14:textId="77777777" w:rsidR="00556CA1" w:rsidRPr="00556CA1" w:rsidRDefault="00556CA1" w:rsidP="00556CA1">
      <w:pPr>
        <w:numPr>
          <w:ilvl w:val="0"/>
          <w:numId w:val="19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🎥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libraries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E05D8B" w14:textId="7DE6DB74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37190E3" w14:textId="77777777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Integration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</w:p>
    <w:p w14:paraId="46D023D0" w14:textId="77777777" w:rsidR="00556CA1" w:rsidRPr="00556CA1" w:rsidRDefault="00556CA1" w:rsidP="00556CA1">
      <w:pPr>
        <w:numPr>
          <w:ilvl w:val="0"/>
          <w:numId w:val="20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U1: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FACA1D" w14:textId="77777777" w:rsidR="00556CA1" w:rsidRPr="00556CA1" w:rsidRDefault="00556CA1" w:rsidP="00556CA1">
      <w:pPr>
        <w:numPr>
          <w:ilvl w:val="0"/>
          <w:numId w:val="20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U2: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28956C" w14:textId="77777777" w:rsidR="00556CA1" w:rsidRPr="00556CA1" w:rsidRDefault="00556CA1" w:rsidP="00556CA1">
      <w:pPr>
        <w:numPr>
          <w:ilvl w:val="0"/>
          <w:numId w:val="20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U3: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Data-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0F936BC" w14:textId="77777777" w:rsidR="00556CA1" w:rsidRPr="00556CA1" w:rsidRDefault="00556CA1" w:rsidP="00556CA1">
      <w:pPr>
        <w:numPr>
          <w:ilvl w:val="0"/>
          <w:numId w:val="20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U4: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creation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B5B6B8" w14:textId="01D25A82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D2F844F" w14:textId="77777777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Expected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Development</w:t>
      </w:r>
    </w:p>
    <w:p w14:paraId="22F3D83E" w14:textId="77777777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FBB7AA4" w14:textId="77777777" w:rsidR="00556CA1" w:rsidRPr="00556CA1" w:rsidRDefault="00556CA1" w:rsidP="00556CA1">
      <w:pPr>
        <w:numPr>
          <w:ilvl w:val="0"/>
          <w:numId w:val="20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65CE7A7" w14:textId="77777777" w:rsidR="00556CA1" w:rsidRPr="00556CA1" w:rsidRDefault="00556CA1" w:rsidP="00556CA1">
      <w:pPr>
        <w:numPr>
          <w:ilvl w:val="0"/>
          <w:numId w:val="20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data</w:t>
      </w:r>
      <w:proofErr w:type="gram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52FD818" w14:textId="77777777" w:rsidR="00556CA1" w:rsidRPr="00556CA1" w:rsidRDefault="00556CA1" w:rsidP="00556CA1">
      <w:pPr>
        <w:numPr>
          <w:ilvl w:val="0"/>
          <w:numId w:val="20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technology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daily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781F62C" w14:textId="77777777" w:rsidR="00556CA1" w:rsidRPr="00556CA1" w:rsidRDefault="00556CA1" w:rsidP="00556CA1">
      <w:pPr>
        <w:numPr>
          <w:ilvl w:val="0"/>
          <w:numId w:val="20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sports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FCDCD94" w14:textId="69E4991A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E596B63" w14:textId="77777777" w:rsidR="00830CBB" w:rsidRPr="00085D0E" w:rsidRDefault="00830CBB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D89C11C" w14:textId="77777777" w:rsidR="00AC6FF4" w:rsidRDefault="00AC6FF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677976AD" w14:textId="75A9C8D0" w:rsidR="00830CBB" w:rsidRPr="00556CA1" w:rsidRDefault="00556CA1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7</w:t>
      </w:r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Strategy</w:t>
      </w:r>
      <w:proofErr w:type="spellEnd"/>
    </w:p>
    <w:p w14:paraId="74428CE9" w14:textId="5033D753" w:rsidR="00830CBB" w:rsidRDefault="00556CA1" w:rsidP="00830CB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56CA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The assessment strategy is designed to evaluate participants’ 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knowledge, practical skills, and real-life competence</w:t>
      </w:r>
      <w:r w:rsidRPr="00556CA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ensuring alignment with 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EQF Level 4–5</w:t>
      </w:r>
      <w:r w:rsidRPr="00556CA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and REFIT’s competency-based approach. It combines 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formative and summative assessment methods</w:t>
      </w:r>
      <w:r w:rsidRPr="00556CA1">
        <w:rPr>
          <w:rFonts w:ascii="Times New Roman" w:eastAsia="Times New Roman" w:hAnsi="Times New Roman" w:cs="Times New Roman"/>
          <w:sz w:val="24"/>
          <w:szCs w:val="24"/>
          <w:lang w:eastAsia="tr-TR"/>
        </w:rPr>
        <w:t>, supported by digital tools and interactive learning elements.</w:t>
      </w:r>
    </w:p>
    <w:p w14:paraId="31313005" w14:textId="2D70FF99" w:rsidR="00556CA1" w:rsidRPr="00556CA1" w:rsidRDefault="00556CA1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Assessment Overview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2"/>
        <w:gridCol w:w="3206"/>
        <w:gridCol w:w="827"/>
        <w:gridCol w:w="2431"/>
      </w:tblGrid>
      <w:tr w:rsidR="00556CA1" w:rsidRPr="00556CA1" w14:paraId="2A0F6B70" w14:textId="77777777" w:rsidTr="00556CA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C82FE6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43E270E8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Method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1252C4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Weight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FE04EB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Type</w:t>
            </w:r>
            <w:proofErr w:type="spellEnd"/>
          </w:p>
        </w:tc>
      </w:tr>
      <w:tr w:rsidR="00556CA1" w:rsidRPr="00556CA1" w14:paraId="2AD8082F" w14:textId="77777777" w:rsidTr="00556C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966C7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1408B7E3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Online </w:t>
            </w: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Quiz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833FE8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1F3762DA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Summative</w:t>
            </w:r>
            <w:proofErr w:type="spellEnd"/>
          </w:p>
        </w:tc>
      </w:tr>
      <w:tr w:rsidR="00556CA1" w:rsidRPr="00556CA1" w14:paraId="5D8675BE" w14:textId="77777777" w:rsidTr="00556C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EB563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416749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Personal</w:t>
            </w:r>
            <w:proofErr w:type="spellEnd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Training Plan</w:t>
            </w:r>
          </w:p>
        </w:tc>
        <w:tc>
          <w:tcPr>
            <w:tcW w:w="0" w:type="auto"/>
            <w:vAlign w:val="center"/>
            <w:hideMark/>
          </w:tcPr>
          <w:p w14:paraId="172450EF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40%</w:t>
            </w:r>
          </w:p>
        </w:tc>
        <w:tc>
          <w:tcPr>
            <w:tcW w:w="0" w:type="auto"/>
            <w:vAlign w:val="center"/>
            <w:hideMark/>
          </w:tcPr>
          <w:p w14:paraId="6741AC93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Summative</w:t>
            </w:r>
            <w:proofErr w:type="spellEnd"/>
          </w:p>
        </w:tc>
      </w:tr>
      <w:tr w:rsidR="00556CA1" w:rsidRPr="00556CA1" w14:paraId="37FD45CF" w14:textId="77777777" w:rsidTr="00556C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FDAE9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Participation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5DCACE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Activities</w:t>
            </w:r>
            <w:proofErr w:type="spellEnd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Engagement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39F01E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18BD79FB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</w:p>
        </w:tc>
      </w:tr>
      <w:tr w:rsidR="00556CA1" w:rsidRPr="00556CA1" w14:paraId="04A81447" w14:textId="77777777" w:rsidTr="00556CA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BF5D0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C1D758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Self-Evaluation &amp; Learning Log</w:t>
            </w:r>
          </w:p>
        </w:tc>
        <w:tc>
          <w:tcPr>
            <w:tcW w:w="0" w:type="auto"/>
            <w:vAlign w:val="center"/>
            <w:hideMark/>
          </w:tcPr>
          <w:p w14:paraId="296F404F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2C02DB69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</w:p>
        </w:tc>
      </w:tr>
    </w:tbl>
    <w:p w14:paraId="4A0D09BC" w14:textId="77777777" w:rsidR="00556CA1" w:rsidRDefault="00556CA1" w:rsidP="00830CB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C4355FC" w14:textId="77777777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Knowledge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(30%)</w:t>
      </w:r>
    </w:p>
    <w:p w14:paraId="7E466967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E4691D8" w14:textId="77777777" w:rsidR="00556CA1" w:rsidRPr="00556CA1" w:rsidRDefault="00556CA1" w:rsidP="00556CA1">
      <w:pPr>
        <w:numPr>
          <w:ilvl w:val="0"/>
          <w:numId w:val="20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Online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(multiple-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4560E5F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4721294" w14:textId="77777777" w:rsidR="00556CA1" w:rsidRPr="00556CA1" w:rsidRDefault="00556CA1" w:rsidP="00556CA1">
      <w:pPr>
        <w:numPr>
          <w:ilvl w:val="0"/>
          <w:numId w:val="20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Interactive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embedded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platform </w:t>
      </w:r>
    </w:p>
    <w:p w14:paraId="773F76DA" w14:textId="77777777" w:rsidR="00556CA1" w:rsidRPr="00556CA1" w:rsidRDefault="00556CA1" w:rsidP="00556CA1">
      <w:pPr>
        <w:numPr>
          <w:ilvl w:val="0"/>
          <w:numId w:val="20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8BF8726" w14:textId="77777777" w:rsidR="00556CA1" w:rsidRPr="00556CA1" w:rsidRDefault="00556CA1" w:rsidP="00556CA1">
      <w:pPr>
        <w:numPr>
          <w:ilvl w:val="0"/>
          <w:numId w:val="20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⚡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Instant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6B0A3AE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184331D" w14:textId="77777777" w:rsidR="00556CA1" w:rsidRPr="00556CA1" w:rsidRDefault="00556CA1" w:rsidP="00556CA1">
      <w:pPr>
        <w:numPr>
          <w:ilvl w:val="0"/>
          <w:numId w:val="20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 </w:t>
      </w:r>
    </w:p>
    <w:p w14:paraId="47A99E66" w14:textId="77777777" w:rsidR="00556CA1" w:rsidRPr="00556CA1" w:rsidRDefault="00556CA1" w:rsidP="00556CA1">
      <w:pPr>
        <w:numPr>
          <w:ilvl w:val="1"/>
          <w:numId w:val="20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12E981B" w14:textId="77777777" w:rsidR="00556CA1" w:rsidRPr="00556CA1" w:rsidRDefault="00556CA1" w:rsidP="00556CA1">
      <w:pPr>
        <w:numPr>
          <w:ilvl w:val="1"/>
          <w:numId w:val="20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components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38E1C14" w14:textId="77777777" w:rsidR="00556CA1" w:rsidRPr="00556CA1" w:rsidRDefault="00556CA1" w:rsidP="00556CA1">
      <w:pPr>
        <w:numPr>
          <w:ilvl w:val="1"/>
          <w:numId w:val="20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D7DDB0" w14:textId="4B982B71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D60B281" w14:textId="77777777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(40%)</w:t>
      </w:r>
    </w:p>
    <w:p w14:paraId="61ACEB95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1D6A279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Development of a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Personalised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223D2A6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3550A37" w14:textId="77777777" w:rsidR="00556CA1" w:rsidRPr="00556CA1" w:rsidRDefault="00556CA1" w:rsidP="00556CA1">
      <w:pPr>
        <w:numPr>
          <w:ilvl w:val="0"/>
          <w:numId w:val="20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🧾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Template-based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(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printable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075A6A3" w14:textId="77777777" w:rsidR="00556CA1" w:rsidRPr="00556CA1" w:rsidRDefault="00556CA1" w:rsidP="00556CA1">
      <w:pPr>
        <w:numPr>
          <w:ilvl w:val="0"/>
          <w:numId w:val="20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Integration of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data</w:t>
      </w:r>
      <w:proofErr w:type="gram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optional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C86A011" w14:textId="77777777" w:rsidR="00556CA1" w:rsidRPr="00556CA1" w:rsidRDefault="00556CA1" w:rsidP="00556CA1">
      <w:pPr>
        <w:numPr>
          <w:ilvl w:val="0"/>
          <w:numId w:val="20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Application of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3B798BF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Evaluation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Criteria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56BB8DE" w14:textId="77777777" w:rsidR="00556CA1" w:rsidRPr="00556CA1" w:rsidRDefault="00556CA1" w:rsidP="00556CA1">
      <w:pPr>
        <w:numPr>
          <w:ilvl w:val="0"/>
          <w:numId w:val="20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completeness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0A0028D" w14:textId="77777777" w:rsidR="00556CA1" w:rsidRPr="00556CA1" w:rsidRDefault="00556CA1" w:rsidP="00556CA1">
      <w:pPr>
        <w:numPr>
          <w:ilvl w:val="0"/>
          <w:numId w:val="20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Relevance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58EB643" w14:textId="77777777" w:rsidR="00556CA1" w:rsidRPr="00556CA1" w:rsidRDefault="00556CA1" w:rsidP="00556CA1">
      <w:pPr>
        <w:numPr>
          <w:ilvl w:val="0"/>
          <w:numId w:val="20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Integration of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F2F66A" w14:textId="77777777" w:rsidR="00556CA1" w:rsidRPr="00556CA1" w:rsidRDefault="00556CA1" w:rsidP="00556CA1">
      <w:pPr>
        <w:numPr>
          <w:ilvl w:val="0"/>
          <w:numId w:val="20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applicability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E424AF" w14:textId="3F69741C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060483B" w14:textId="77777777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Participation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(10%)</w:t>
      </w:r>
    </w:p>
    <w:p w14:paraId="48BFE69C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4FECD16" w14:textId="77777777" w:rsidR="00556CA1" w:rsidRPr="00556CA1" w:rsidRDefault="00556CA1" w:rsidP="00556CA1">
      <w:pPr>
        <w:numPr>
          <w:ilvl w:val="0"/>
          <w:numId w:val="20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Active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0E7360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B6CEE0F" w14:textId="77777777" w:rsidR="00556CA1" w:rsidRPr="00556CA1" w:rsidRDefault="00556CA1" w:rsidP="00556CA1">
      <w:pPr>
        <w:numPr>
          <w:ilvl w:val="0"/>
          <w:numId w:val="20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CF59A87" w14:textId="77777777" w:rsidR="00556CA1" w:rsidRPr="00556CA1" w:rsidRDefault="00556CA1" w:rsidP="00556CA1">
      <w:pPr>
        <w:numPr>
          <w:ilvl w:val="0"/>
          <w:numId w:val="20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360827" w14:textId="77777777" w:rsidR="00556CA1" w:rsidRPr="00556CA1" w:rsidRDefault="00556CA1" w:rsidP="00556CA1">
      <w:pPr>
        <w:numPr>
          <w:ilvl w:val="0"/>
          <w:numId w:val="20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/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peer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E3BB93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F9FD677" w14:textId="77777777" w:rsidR="00556CA1" w:rsidRPr="00556CA1" w:rsidRDefault="00556CA1" w:rsidP="00556CA1">
      <w:pPr>
        <w:numPr>
          <w:ilvl w:val="0"/>
          <w:numId w:val="21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collaboration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F34177" w14:textId="77777777" w:rsidR="00556CA1" w:rsidRPr="00556CA1" w:rsidRDefault="00556CA1" w:rsidP="00556CA1">
      <w:pPr>
        <w:numPr>
          <w:ilvl w:val="0"/>
          <w:numId w:val="21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effort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23287A" w14:textId="4B4F61D8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BD4BDA5" w14:textId="77777777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(20%)</w:t>
      </w:r>
    </w:p>
    <w:p w14:paraId="4B7C2DF2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5FB6FEF" w14:textId="77777777" w:rsidR="00556CA1" w:rsidRPr="00556CA1" w:rsidRDefault="00556CA1" w:rsidP="00556CA1">
      <w:pPr>
        <w:numPr>
          <w:ilvl w:val="0"/>
          <w:numId w:val="21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Self-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journal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/log </w:t>
      </w:r>
    </w:p>
    <w:p w14:paraId="4A02078E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AE8A36F" w14:textId="77777777" w:rsidR="00556CA1" w:rsidRPr="00556CA1" w:rsidRDefault="00556CA1" w:rsidP="00556CA1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prompts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D2B2CA" w14:textId="77777777" w:rsidR="00556CA1" w:rsidRPr="00556CA1" w:rsidRDefault="00556CA1" w:rsidP="00556CA1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📓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321C495" w14:textId="77777777" w:rsidR="00556CA1" w:rsidRPr="00556CA1" w:rsidRDefault="00556CA1" w:rsidP="00556CA1">
      <w:pPr>
        <w:numPr>
          <w:ilvl w:val="0"/>
          <w:numId w:val="21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🔄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7F2966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663FA69" w14:textId="77777777" w:rsidR="00556CA1" w:rsidRPr="00556CA1" w:rsidRDefault="00556CA1" w:rsidP="00556CA1">
      <w:pPr>
        <w:numPr>
          <w:ilvl w:val="0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Promote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autonomous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48A5C26" w14:textId="77777777" w:rsidR="00556CA1" w:rsidRPr="00556CA1" w:rsidRDefault="00556CA1" w:rsidP="00556CA1">
      <w:pPr>
        <w:numPr>
          <w:ilvl w:val="0"/>
          <w:numId w:val="21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change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AFDD4A7" w14:textId="7ADEAAE7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6D3E303" w14:textId="4AC51243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r w:rsid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7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.1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Integration</w:t>
      </w:r>
    </w:p>
    <w:p w14:paraId="09B8A37D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supported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0B64AB22" w14:textId="77777777" w:rsidR="00556CA1" w:rsidRPr="00556CA1" w:rsidRDefault="00556CA1" w:rsidP="00556CA1">
      <w:pPr>
        <w:numPr>
          <w:ilvl w:val="0"/>
          <w:numId w:val="21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automatic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05FE16" w14:textId="77777777" w:rsidR="00556CA1" w:rsidRPr="00556CA1" w:rsidRDefault="00556CA1" w:rsidP="00556CA1">
      <w:pPr>
        <w:numPr>
          <w:ilvl w:val="0"/>
          <w:numId w:val="21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submission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0F15773" w14:textId="77777777" w:rsidR="00556CA1" w:rsidRPr="00556CA1" w:rsidRDefault="00556CA1" w:rsidP="00556CA1">
      <w:pPr>
        <w:numPr>
          <w:ilvl w:val="0"/>
          <w:numId w:val="21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via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5B4BF39" w14:textId="77777777" w:rsidR="00556CA1" w:rsidRPr="00556CA1" w:rsidRDefault="00556CA1" w:rsidP="00556CA1">
      <w:pPr>
        <w:numPr>
          <w:ilvl w:val="0"/>
          <w:numId w:val="21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E-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portfolio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optional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218F601" w14:textId="39D9FD7E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2A2476E" w14:textId="7B04F813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r w:rsid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7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.2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Flow</w:t>
      </w:r>
      <w:proofErr w:type="spellEnd"/>
    </w:p>
    <w:p w14:paraId="269AE9E1" w14:textId="77777777" w:rsidR="00556CA1" w:rsidRPr="00556CA1" w:rsidRDefault="00556CA1" w:rsidP="00556CA1">
      <w:pPr>
        <w:numPr>
          <w:ilvl w:val="0"/>
          <w:numId w:val="21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During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formative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):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0B28F2" w14:textId="77777777" w:rsidR="00556CA1" w:rsidRPr="00556CA1" w:rsidRDefault="00556CA1" w:rsidP="00556CA1">
      <w:pPr>
        <w:numPr>
          <w:ilvl w:val="1"/>
          <w:numId w:val="21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72E8BFA" w14:textId="77777777" w:rsidR="00556CA1" w:rsidRPr="00556CA1" w:rsidRDefault="00556CA1" w:rsidP="00556CA1">
      <w:pPr>
        <w:numPr>
          <w:ilvl w:val="0"/>
          <w:numId w:val="21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End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summative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):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FBCDB45" w14:textId="77777777" w:rsidR="00556CA1" w:rsidRPr="00556CA1" w:rsidRDefault="00556CA1" w:rsidP="00556CA1">
      <w:pPr>
        <w:numPr>
          <w:ilvl w:val="1"/>
          <w:numId w:val="21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Final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submission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34E406" w14:textId="77777777" w:rsidR="00556CA1" w:rsidRPr="00556CA1" w:rsidRDefault="00556CA1" w:rsidP="00556CA1">
      <w:pPr>
        <w:numPr>
          <w:ilvl w:val="0"/>
          <w:numId w:val="21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Feedback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stage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1C7AB2" w14:textId="77777777" w:rsidR="00556CA1" w:rsidRPr="00556CA1" w:rsidRDefault="00556CA1" w:rsidP="00556CA1">
      <w:pPr>
        <w:numPr>
          <w:ilvl w:val="1"/>
          <w:numId w:val="21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self-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A9BC133" w14:textId="6C55FD0E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44FA6C1" w14:textId="14BC827C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7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.3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Certification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Threshold</w:t>
      </w:r>
      <w:proofErr w:type="spellEnd"/>
    </w:p>
    <w:p w14:paraId="2EBD232A" w14:textId="77777777" w:rsidR="00556CA1" w:rsidRPr="00556CA1" w:rsidRDefault="00556CA1" w:rsidP="00556CA1">
      <w:pPr>
        <w:numPr>
          <w:ilvl w:val="0"/>
          <w:numId w:val="20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successfully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8FACF36" w14:textId="77777777" w:rsidR="00556CA1" w:rsidRPr="00556CA1" w:rsidRDefault="00556CA1" w:rsidP="00556CA1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Achieve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minimum 60%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overall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EC1300" w14:textId="77777777" w:rsidR="00556CA1" w:rsidRPr="00556CA1" w:rsidRDefault="00556CA1" w:rsidP="00556CA1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Submit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A1AC4F" w14:textId="77777777" w:rsidR="00556CA1" w:rsidRPr="00556CA1" w:rsidRDefault="00556CA1" w:rsidP="00556CA1">
      <w:pPr>
        <w:numPr>
          <w:ilvl w:val="0"/>
          <w:numId w:val="21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556CA1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core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556CA1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C5C2D36" w14:textId="38FD669A" w:rsidR="00556CA1" w:rsidRPr="00556CA1" w:rsidRDefault="00556CA1" w:rsidP="00556CA1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73F5AA3" w14:textId="1365A365" w:rsidR="00556CA1" w:rsidRPr="00556CA1" w:rsidRDefault="00556CA1" w:rsidP="00556CA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556CA1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r w:rsid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7.</w:t>
      </w:r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Alignment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</w:t>
      </w:r>
      <w:proofErr w:type="spellStart"/>
      <w:r w:rsidRPr="00556CA1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9"/>
        <w:gridCol w:w="2397"/>
      </w:tblGrid>
      <w:tr w:rsidR="00556CA1" w:rsidRPr="00556CA1" w14:paraId="2DB10D7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852051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Learning </w:t>
            </w:r>
            <w:proofErr w:type="spellStart"/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Area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359C12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Assessment</w:t>
            </w:r>
            <w:proofErr w:type="spellEnd"/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556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Method</w:t>
            </w:r>
            <w:proofErr w:type="spellEnd"/>
          </w:p>
        </w:tc>
      </w:tr>
      <w:tr w:rsidR="00556CA1" w:rsidRPr="00556CA1" w14:paraId="50D299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D9D03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2E5D6AAF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Quiz</w:t>
            </w:r>
            <w:proofErr w:type="spellEnd"/>
          </w:p>
        </w:tc>
      </w:tr>
      <w:tr w:rsidR="00556CA1" w:rsidRPr="00556CA1" w14:paraId="38E34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04E75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Skills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DEA16A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Practical</w:t>
            </w:r>
            <w:proofErr w:type="spellEnd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</w:t>
            </w:r>
          </w:p>
        </w:tc>
      </w:tr>
      <w:tr w:rsidR="00556CA1" w:rsidRPr="00556CA1" w14:paraId="4212C7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9AF6E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Competence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DBB747" w14:textId="77777777" w:rsidR="00556CA1" w:rsidRPr="00556CA1" w:rsidRDefault="00556CA1" w:rsidP="00556CA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556CA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application</w:t>
            </w:r>
            <w:proofErr w:type="spellEnd"/>
          </w:p>
        </w:tc>
      </w:tr>
    </w:tbl>
    <w:p w14:paraId="3099A935" w14:textId="77777777" w:rsidR="00556CA1" w:rsidRDefault="00556CA1" w:rsidP="00830CB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9F9D114" w14:textId="77777777" w:rsidR="00556CA1" w:rsidRPr="00085D0E" w:rsidRDefault="00556CA1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92846BB" w14:textId="77777777" w:rsidR="00AC6FF4" w:rsidRDefault="00AC6FF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3824C280" w14:textId="78C21839" w:rsidR="00830CBB" w:rsidRPr="00085D0E" w:rsidRDefault="00C33B08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8</w:t>
      </w:r>
      <w:r w:rsidR="00830CBB"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Module-Specific</w:t>
      </w:r>
      <w:proofErr w:type="spellEnd"/>
      <w:r w:rsidR="00830CBB"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2AD7076" w14:textId="77777777" w:rsidR="00C33B08" w:rsidRPr="00C33B08" w:rsidRDefault="00C33B08" w:rsidP="00C33B0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competency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four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progressive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Basic,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Developing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Competent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Advanced</w:t>
      </w:r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includes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clear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descriptors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objective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108BB85F" w14:textId="1D06C299" w:rsidR="00830CBB" w:rsidRPr="00C33B08" w:rsidRDefault="00C33B08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Table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0"/>
        <w:gridCol w:w="2201"/>
        <w:gridCol w:w="1525"/>
        <w:gridCol w:w="1491"/>
        <w:gridCol w:w="1609"/>
      </w:tblGrid>
      <w:tr w:rsidR="00C33B08" w:rsidRPr="00C33B08" w14:paraId="4C1C4B60" w14:textId="77777777" w:rsidTr="00C33B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CF8EAE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Criteria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A178DE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Basic (1)</w:t>
            </w:r>
          </w:p>
        </w:tc>
        <w:tc>
          <w:tcPr>
            <w:tcW w:w="0" w:type="auto"/>
            <w:vAlign w:val="center"/>
            <w:hideMark/>
          </w:tcPr>
          <w:p w14:paraId="06A683FD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Developing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(2)</w:t>
            </w:r>
          </w:p>
        </w:tc>
        <w:tc>
          <w:tcPr>
            <w:tcW w:w="0" w:type="auto"/>
            <w:vAlign w:val="center"/>
            <w:hideMark/>
          </w:tcPr>
          <w:p w14:paraId="3D224240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Competent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(3)</w:t>
            </w:r>
          </w:p>
        </w:tc>
        <w:tc>
          <w:tcPr>
            <w:tcW w:w="0" w:type="auto"/>
            <w:vAlign w:val="center"/>
            <w:hideMark/>
          </w:tcPr>
          <w:p w14:paraId="665453B6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Advanced (4)</w:t>
            </w:r>
          </w:p>
        </w:tc>
      </w:tr>
      <w:tr w:rsidR="00C33B08" w:rsidRPr="00C33B08" w14:paraId="0B4E4F5D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48F0B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Fitness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Planning</w:t>
            </w:r>
          </w:p>
        </w:tc>
        <w:tc>
          <w:tcPr>
            <w:tcW w:w="0" w:type="auto"/>
            <w:vAlign w:val="center"/>
            <w:hideMark/>
          </w:tcPr>
          <w:p w14:paraId="1C708BCA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No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lacks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understanding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components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AF825A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Basic plan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partially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relevant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referee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needs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28727C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relevant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covering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key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fitness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components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endurance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speed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agility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6BCFD4D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Fully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optimised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personalised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clear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progression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balance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adaptation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match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demands</w:t>
            </w:r>
            <w:proofErr w:type="spellEnd"/>
          </w:p>
        </w:tc>
      </w:tr>
      <w:tr w:rsidR="00C33B08" w:rsidRPr="00C33B08" w14:paraId="65B30DCF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754D6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Load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Management</w:t>
            </w:r>
          </w:p>
        </w:tc>
        <w:tc>
          <w:tcPr>
            <w:tcW w:w="0" w:type="auto"/>
            <w:vAlign w:val="center"/>
            <w:hideMark/>
          </w:tcPr>
          <w:p w14:paraId="098E7C79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No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workload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fatigue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adjusted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49E28F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Limited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occasional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adjustments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without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clear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rationale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854F0E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Adequate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management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load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adjusts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intensity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workload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needs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36B462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Strategic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proactive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load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management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gram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data</w:t>
            </w:r>
            <w:proofErr w:type="gram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optimise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fatigue</w:t>
            </w:r>
            <w:proofErr w:type="spellEnd"/>
          </w:p>
        </w:tc>
      </w:tr>
      <w:tr w:rsidR="00C33B08" w:rsidRPr="00C33B08" w14:paraId="5E578DE9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5A1EE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Application</w:t>
            </w:r>
          </w:p>
        </w:tc>
        <w:tc>
          <w:tcPr>
            <w:tcW w:w="0" w:type="auto"/>
            <w:vAlign w:val="center"/>
            <w:hideMark/>
          </w:tcPr>
          <w:p w14:paraId="3BC1F83C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Does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high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risk of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fatigue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injury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5CE84C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methods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inconsistently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485E8F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(rest,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hydration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stretching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)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regularly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608192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advanced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integrates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into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overall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planning</w:t>
            </w:r>
            <w:proofErr w:type="spellEnd"/>
          </w:p>
        </w:tc>
      </w:tr>
      <w:tr w:rsidR="00C33B08" w:rsidRPr="00C33B08" w14:paraId="3E2B42B7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C159C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Application in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Practice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05E612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Unable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concepts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real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simulated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situations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585007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concepts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guidance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limited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02F062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Applies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concepts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simulated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match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CCE99F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Applies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concepts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independently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real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match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contexts</w:t>
            </w:r>
            <w:proofErr w:type="spellEnd"/>
          </w:p>
        </w:tc>
      </w:tr>
      <w:tr w:rsidR="00C33B08" w:rsidRPr="00C33B08" w14:paraId="2600F86A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B4B09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lastRenderedPageBreak/>
              <w:t>Use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Tools</w:t>
            </w:r>
          </w:p>
        </w:tc>
        <w:tc>
          <w:tcPr>
            <w:tcW w:w="0" w:type="auto"/>
            <w:vAlign w:val="center"/>
            <w:hideMark/>
          </w:tcPr>
          <w:p w14:paraId="726A68F7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Does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tracking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49BD9E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understanding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FC5A32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monitor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adjust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1D1D7D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integrates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gram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data</w:t>
            </w:r>
            <w:proofErr w:type="gram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into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optimisation</w:t>
            </w:r>
            <w:proofErr w:type="spellEnd"/>
          </w:p>
        </w:tc>
      </w:tr>
      <w:tr w:rsidR="00C33B08" w:rsidRPr="00C33B08" w14:paraId="35D3EE92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6B03C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Self-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Assessment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Reflection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E3AA57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No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strengths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/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weaknesses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0A9C74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Limited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issues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superficially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20E79A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areas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improvement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61FA80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critical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continuously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adapts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behaviour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based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insights</w:t>
            </w:r>
            <w:proofErr w:type="spellEnd"/>
          </w:p>
        </w:tc>
      </w:tr>
    </w:tbl>
    <w:p w14:paraId="087D074F" w14:textId="77777777" w:rsidR="00C33B08" w:rsidRDefault="00C33B08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6F2067D" w14:textId="77777777" w:rsidR="00C33B08" w:rsidRDefault="00C33B08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CE65109" w14:textId="77777777" w:rsidR="00C33B08" w:rsidRPr="00C33B08" w:rsidRDefault="00C33B08" w:rsidP="00C33B0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33B0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8.1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Scoring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System</w:t>
      </w:r>
      <w:proofErr w:type="spellEnd"/>
    </w:p>
    <w:p w14:paraId="4ABF78C5" w14:textId="77777777" w:rsidR="00C33B08" w:rsidRPr="00C33B08" w:rsidRDefault="00C33B08" w:rsidP="00C33B08">
      <w:pPr>
        <w:numPr>
          <w:ilvl w:val="0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criterion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scored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 (Basic)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 (Advanced)</w:t>
      </w:r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8907BE" w14:textId="77777777" w:rsidR="00C33B08" w:rsidRPr="00C33B08" w:rsidRDefault="00C33B08" w:rsidP="00C33B08">
      <w:pPr>
        <w:numPr>
          <w:ilvl w:val="0"/>
          <w:numId w:val="21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Total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calculated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criteria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FAC642" w14:textId="77777777" w:rsidR="00C33B08" w:rsidRPr="00C33B08" w:rsidRDefault="00C33B08" w:rsidP="00C33B0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1215"/>
      </w:tblGrid>
      <w:tr w:rsidR="00C33B08" w:rsidRPr="00C33B08" w14:paraId="3FA8890C" w14:textId="77777777" w:rsidTr="00C33B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94C1B3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Score</w:t>
            </w:r>
            <w:proofErr w:type="spellEnd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Range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D79CD5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Level</w:t>
            </w:r>
          </w:p>
        </w:tc>
      </w:tr>
      <w:tr w:rsidR="00C33B08" w:rsidRPr="00C33B08" w14:paraId="36DED22D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9E59E4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6–10</w:t>
            </w:r>
          </w:p>
        </w:tc>
        <w:tc>
          <w:tcPr>
            <w:tcW w:w="0" w:type="auto"/>
            <w:vAlign w:val="center"/>
            <w:hideMark/>
          </w:tcPr>
          <w:p w14:paraId="38EB5313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</w:p>
        </w:tc>
      </w:tr>
      <w:tr w:rsidR="00C33B08" w:rsidRPr="00C33B08" w14:paraId="152247D6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1CCC2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11–15</w:t>
            </w:r>
          </w:p>
        </w:tc>
        <w:tc>
          <w:tcPr>
            <w:tcW w:w="0" w:type="auto"/>
            <w:vAlign w:val="center"/>
            <w:hideMark/>
          </w:tcPr>
          <w:p w14:paraId="1A890219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Developing</w:t>
            </w:r>
            <w:proofErr w:type="spellEnd"/>
          </w:p>
        </w:tc>
      </w:tr>
      <w:tr w:rsidR="00C33B08" w:rsidRPr="00C33B08" w14:paraId="1106DC34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A8C8B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16–20</w:t>
            </w:r>
          </w:p>
        </w:tc>
        <w:tc>
          <w:tcPr>
            <w:tcW w:w="0" w:type="auto"/>
            <w:vAlign w:val="center"/>
            <w:hideMark/>
          </w:tcPr>
          <w:p w14:paraId="7E5EAC59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Competent</w:t>
            </w:r>
            <w:proofErr w:type="spellEnd"/>
          </w:p>
        </w:tc>
      </w:tr>
      <w:tr w:rsidR="00C33B08" w:rsidRPr="00C33B08" w14:paraId="1C29CA6F" w14:textId="77777777" w:rsidTr="00C33B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A72C2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21–24</w:t>
            </w:r>
          </w:p>
        </w:tc>
        <w:tc>
          <w:tcPr>
            <w:tcW w:w="0" w:type="auto"/>
            <w:vAlign w:val="center"/>
            <w:hideMark/>
          </w:tcPr>
          <w:p w14:paraId="10515B57" w14:textId="77777777" w:rsidR="00C33B08" w:rsidRPr="00C33B08" w:rsidRDefault="00C33B08" w:rsidP="00C33B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33B08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Advanced</w:t>
            </w:r>
          </w:p>
        </w:tc>
      </w:tr>
    </w:tbl>
    <w:p w14:paraId="0A47D626" w14:textId="5C85FCE5" w:rsidR="00C33B08" w:rsidRPr="00C33B08" w:rsidRDefault="00C33B08" w:rsidP="00C33B0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0EF30C6" w14:textId="77777777" w:rsidR="00C33B08" w:rsidRPr="00C33B08" w:rsidRDefault="00C33B08" w:rsidP="00C33B0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33B0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8.2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</w:p>
    <w:p w14:paraId="732EBB8C" w14:textId="77777777" w:rsidR="00C33B08" w:rsidRPr="00C33B08" w:rsidRDefault="00C33B08" w:rsidP="00C33B08">
      <w:pPr>
        <w:ind w:left="720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used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62DDDCB9" w14:textId="77777777" w:rsidR="00C33B08" w:rsidRPr="00C33B08" w:rsidRDefault="00C33B08" w:rsidP="00C33B08">
      <w:pPr>
        <w:numPr>
          <w:ilvl w:val="0"/>
          <w:numId w:val="21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33B08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Evaluation of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4699C1E" w14:textId="77777777" w:rsidR="00C33B08" w:rsidRPr="00C33B08" w:rsidRDefault="00C33B08" w:rsidP="00C33B08">
      <w:pPr>
        <w:numPr>
          <w:ilvl w:val="0"/>
          <w:numId w:val="21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33B08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Observation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970EDB" w14:textId="77777777" w:rsidR="00C33B08" w:rsidRPr="00C33B08" w:rsidRDefault="00C33B08" w:rsidP="00C33B08">
      <w:pPr>
        <w:numPr>
          <w:ilvl w:val="0"/>
          <w:numId w:val="21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33B08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21A706" w14:textId="77777777" w:rsidR="00C33B08" w:rsidRPr="00C33B08" w:rsidRDefault="00C33B08" w:rsidP="00C33B08">
      <w:pPr>
        <w:numPr>
          <w:ilvl w:val="0"/>
          <w:numId w:val="21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33B08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partners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countries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E116540" w14:textId="71E0EA36" w:rsidR="00C33B08" w:rsidRPr="00C33B08" w:rsidRDefault="00C33B08" w:rsidP="00C33B08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C661A73" w14:textId="77777777" w:rsidR="00C33B08" w:rsidRPr="00C33B08" w:rsidRDefault="00C33B08" w:rsidP="00C33B08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33B08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8.3 Feedback Integration</w:t>
      </w:r>
    </w:p>
    <w:p w14:paraId="44116B38" w14:textId="77777777" w:rsidR="00C33B08" w:rsidRPr="00C33B08" w:rsidRDefault="00C33B08" w:rsidP="00C33B08">
      <w:pPr>
        <w:ind w:left="720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6B4B1B15" w14:textId="77777777" w:rsidR="00C33B08" w:rsidRPr="00C33B08" w:rsidRDefault="00C33B08" w:rsidP="00C33B08">
      <w:pPr>
        <w:numPr>
          <w:ilvl w:val="0"/>
          <w:numId w:val="21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qualitative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alongside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B5AE95E" w14:textId="77777777" w:rsidR="00C33B08" w:rsidRPr="00C33B08" w:rsidRDefault="00C33B08" w:rsidP="00C33B08">
      <w:pPr>
        <w:numPr>
          <w:ilvl w:val="0"/>
          <w:numId w:val="21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Highlight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strengths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areas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9B794FD" w14:textId="77777777" w:rsidR="00C33B08" w:rsidRPr="00C33B08" w:rsidRDefault="00C33B08" w:rsidP="00C33B08">
      <w:pPr>
        <w:numPr>
          <w:ilvl w:val="0"/>
          <w:numId w:val="21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C33B08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goal</w:t>
      </w:r>
      <w:proofErr w:type="spellEnd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setting</w:t>
      </w:r>
      <w:proofErr w:type="spellEnd"/>
    </w:p>
    <w:p w14:paraId="0119CBD3" w14:textId="77777777" w:rsidR="00C33B08" w:rsidRDefault="00C33B08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0BAF2FA" w14:textId="77777777" w:rsidR="00AC6FF4" w:rsidRDefault="00AC6FF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0F904E32" w14:textId="292E4FDF" w:rsidR="00830CBB" w:rsidRDefault="00C33B08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9</w:t>
      </w:r>
      <w:r w:rsidR="00830CBB"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Learning </w:t>
      </w:r>
      <w:proofErr w:type="spellStart"/>
      <w:r w:rsidR="00830CBB"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</w:p>
    <w:p w14:paraId="7748BD3B" w14:textId="2D0AC620" w:rsidR="00984D46" w:rsidRPr="00984D46" w:rsidRDefault="00984D46" w:rsidP="00830CB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4D46">
        <w:rPr>
          <w:rFonts w:ascii="Times New Roman" w:eastAsia="Times New Roman" w:hAnsi="Times New Roman" w:cs="Times New Roman"/>
          <w:sz w:val="24"/>
          <w:szCs w:val="24"/>
          <w:lang w:eastAsia="tr-TR"/>
        </w:rPr>
        <w:t>At the end of the module, participants will produce a set of tangible, practice-oriented outputs demonstrating the acquisition and application of knowledge, skills, and competencies related to physical conditioning and performance in refereeing.</w:t>
      </w:r>
    </w:p>
    <w:p w14:paraId="45B04E5B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produce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7BAD97E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✅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Personalised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/>
        <w:t xml:space="preserve">A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individualised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tailored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participant’s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: </w:t>
      </w:r>
    </w:p>
    <w:p w14:paraId="763687D8" w14:textId="77777777" w:rsidR="00984D46" w:rsidRPr="00984D46" w:rsidRDefault="00984D46" w:rsidP="00984D46">
      <w:pPr>
        <w:numPr>
          <w:ilvl w:val="1"/>
          <w:numId w:val="220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Endurance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speed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agility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components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250657D7" w14:textId="77777777" w:rsidR="00984D46" w:rsidRPr="00984D46" w:rsidRDefault="00984D46" w:rsidP="00984D46">
      <w:pPr>
        <w:numPr>
          <w:ilvl w:val="1"/>
          <w:numId w:val="220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7F649C02" w14:textId="77777777" w:rsidR="00984D46" w:rsidRPr="00984D46" w:rsidRDefault="00984D46" w:rsidP="00984D46">
      <w:pPr>
        <w:numPr>
          <w:ilvl w:val="1"/>
          <w:numId w:val="220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Load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considerations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51C1EED0" w14:textId="77777777" w:rsidR="00984D46" w:rsidRPr="00984D46" w:rsidRDefault="00984D46" w:rsidP="00984D46">
      <w:pPr>
        <w:numPr>
          <w:ilvl w:val="1"/>
          <w:numId w:val="220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Short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medium-term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goals</w:t>
      </w:r>
      <w:proofErr w:type="spellEnd"/>
    </w:p>
    <w:p w14:paraId="500BE49A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✅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Weekly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Training Schedule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/>
        <w:t xml:space="preserve">A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detailed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weekly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: </w:t>
      </w:r>
    </w:p>
    <w:p w14:paraId="734DC813" w14:textId="77777777" w:rsidR="00984D46" w:rsidRPr="00984D46" w:rsidRDefault="00984D46" w:rsidP="00984D46">
      <w:pPr>
        <w:numPr>
          <w:ilvl w:val="1"/>
          <w:numId w:val="22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Training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mobility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) </w:t>
      </w:r>
    </w:p>
    <w:p w14:paraId="0A0182D5" w14:textId="77777777" w:rsidR="00984D46" w:rsidRPr="00984D46" w:rsidRDefault="00984D46" w:rsidP="00984D46">
      <w:pPr>
        <w:numPr>
          <w:ilvl w:val="1"/>
          <w:numId w:val="22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preparation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7704D7A7" w14:textId="77777777" w:rsidR="00984D46" w:rsidRPr="00984D46" w:rsidRDefault="00984D46" w:rsidP="00984D46">
      <w:pPr>
        <w:numPr>
          <w:ilvl w:val="1"/>
          <w:numId w:val="22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(rest,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stretching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hydration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) </w:t>
      </w:r>
    </w:p>
    <w:p w14:paraId="0FD21D4E" w14:textId="77777777" w:rsidR="00984D46" w:rsidRPr="00984D46" w:rsidRDefault="00984D46" w:rsidP="00984D46">
      <w:pPr>
        <w:numPr>
          <w:ilvl w:val="1"/>
          <w:numId w:val="22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Adaptation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workload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fatigue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0ABAE1BA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This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schedule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participant’s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ability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balance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.</w:t>
      </w:r>
    </w:p>
    <w:p w14:paraId="3E724C60" w14:textId="5257A22F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41E8D45E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✅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Report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/>
        <w:t xml:space="preserve">A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document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: </w:t>
      </w:r>
    </w:p>
    <w:p w14:paraId="1C27FDA8" w14:textId="77777777" w:rsidR="00984D46" w:rsidRPr="00984D46" w:rsidRDefault="00984D46" w:rsidP="00984D46">
      <w:pPr>
        <w:numPr>
          <w:ilvl w:val="1"/>
          <w:numId w:val="222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Evaluate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their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current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453AD1E6" w14:textId="77777777" w:rsidR="00984D46" w:rsidRPr="00984D46" w:rsidRDefault="00984D46" w:rsidP="00984D46">
      <w:pPr>
        <w:numPr>
          <w:ilvl w:val="1"/>
          <w:numId w:val="222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Identify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areas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7C934369" w14:textId="77777777" w:rsidR="00984D46" w:rsidRPr="00984D46" w:rsidRDefault="00984D46" w:rsidP="00984D46">
      <w:pPr>
        <w:numPr>
          <w:ilvl w:val="1"/>
          <w:numId w:val="222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throughout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388E11B3" w14:textId="77777777" w:rsidR="00984D46" w:rsidRPr="00984D46" w:rsidRDefault="00984D46" w:rsidP="00984D46">
      <w:pPr>
        <w:numPr>
          <w:ilvl w:val="1"/>
          <w:numId w:val="222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Define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next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steps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3D49D1ED" w14:textId="6F2DFD34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54073907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Additional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Interactive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</w:p>
    <w:p w14:paraId="3423A9C5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📊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Training Log /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Tracker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but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recommended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/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record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: </w:t>
      </w:r>
    </w:p>
    <w:p w14:paraId="5734B771" w14:textId="77777777" w:rsidR="00984D46" w:rsidRPr="00984D46" w:rsidRDefault="00984D46" w:rsidP="00984D46">
      <w:pPr>
        <w:numPr>
          <w:ilvl w:val="1"/>
          <w:numId w:val="223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Training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1C6E51D4" w14:textId="77777777" w:rsidR="00984D46" w:rsidRPr="00984D46" w:rsidRDefault="00984D46" w:rsidP="00984D46">
      <w:pPr>
        <w:numPr>
          <w:ilvl w:val="1"/>
          <w:numId w:val="223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indicators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e.g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intensity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duration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fatigue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) </w:t>
      </w:r>
    </w:p>
    <w:p w14:paraId="4F45FB72" w14:textId="77777777" w:rsidR="00984D46" w:rsidRPr="00984D46" w:rsidRDefault="00984D46" w:rsidP="00984D46">
      <w:pPr>
        <w:numPr>
          <w:ilvl w:val="1"/>
          <w:numId w:val="223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time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templates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4ACC1E8D" w14:textId="5390A59B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13BCF4C5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🎥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Evidence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/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submit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: </w:t>
      </w:r>
    </w:p>
    <w:p w14:paraId="5306F279" w14:textId="77777777" w:rsidR="00984D46" w:rsidRPr="00984D46" w:rsidRDefault="00984D46" w:rsidP="00984D46">
      <w:pPr>
        <w:numPr>
          <w:ilvl w:val="1"/>
          <w:numId w:val="224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Short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video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recordings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4C90DBAE" w14:textId="77777777" w:rsidR="00984D46" w:rsidRPr="00984D46" w:rsidRDefault="00984D46" w:rsidP="00984D46">
      <w:pPr>
        <w:numPr>
          <w:ilvl w:val="1"/>
          <w:numId w:val="224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Evidence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correct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</w:p>
    <w:p w14:paraId="6C48863D" w14:textId="69CC0960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3552BECF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Alignment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9"/>
        <w:gridCol w:w="5963"/>
      </w:tblGrid>
      <w:tr w:rsidR="00984D46" w:rsidRPr="00984D46" w14:paraId="538A0E46" w14:textId="77777777" w:rsidTr="00A93AE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6ECD5C" w14:textId="77777777" w:rsidR="00984D46" w:rsidRPr="00984D46" w:rsidRDefault="00984D46" w:rsidP="00984D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Learning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Area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C92B2C" w14:textId="77777777" w:rsidR="00984D46" w:rsidRPr="00984D46" w:rsidRDefault="00984D46" w:rsidP="00984D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Output</w:t>
            </w:r>
            <w:proofErr w:type="spellEnd"/>
          </w:p>
        </w:tc>
      </w:tr>
      <w:tr w:rsidR="00984D46" w:rsidRPr="00984D46" w14:paraId="26CAC0E7" w14:textId="77777777" w:rsidTr="00A93AE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284B8" w14:textId="77777777" w:rsidR="00984D46" w:rsidRPr="00984D46" w:rsidRDefault="00984D46" w:rsidP="00984D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62BA7942" w14:textId="77777777" w:rsidR="00984D46" w:rsidRPr="00984D46" w:rsidRDefault="00984D46" w:rsidP="00984D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Reflected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training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plan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and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self-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assessment</w:t>
            </w:r>
            <w:proofErr w:type="spellEnd"/>
          </w:p>
        </w:tc>
      </w:tr>
      <w:tr w:rsidR="00984D46" w:rsidRPr="00984D46" w14:paraId="0E23E7CE" w14:textId="77777777" w:rsidTr="00A93AE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73549" w14:textId="77777777" w:rsidR="00984D46" w:rsidRPr="00984D46" w:rsidRDefault="00984D46" w:rsidP="00984D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Skills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A4036A" w14:textId="77777777" w:rsidR="00984D46" w:rsidRPr="00984D46" w:rsidRDefault="00984D46" w:rsidP="00984D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Demonstrated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conditioning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plan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and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weekly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schedule</w:t>
            </w:r>
            <w:proofErr w:type="spellEnd"/>
          </w:p>
        </w:tc>
      </w:tr>
      <w:tr w:rsidR="00984D46" w:rsidRPr="00984D46" w14:paraId="7CBA6BB1" w14:textId="77777777" w:rsidTr="00A93AE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08BB3" w14:textId="77777777" w:rsidR="00984D46" w:rsidRPr="00984D46" w:rsidRDefault="00984D46" w:rsidP="00984D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Competence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7C1EE7" w14:textId="77777777" w:rsidR="00984D46" w:rsidRPr="00984D46" w:rsidRDefault="00984D46" w:rsidP="00984D4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Evident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adaptation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and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long-term</w:t>
            </w:r>
            <w:proofErr w:type="spellEnd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984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planning</w:t>
            </w:r>
            <w:proofErr w:type="spellEnd"/>
          </w:p>
        </w:tc>
      </w:tr>
    </w:tbl>
    <w:p w14:paraId="16C25519" w14:textId="5FC02804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384753DC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Relevance</w:t>
      </w:r>
      <w:proofErr w:type="spellEnd"/>
    </w:p>
    <w:p w14:paraId="2368E61B" w14:textId="77777777" w:rsidR="00984D46" w:rsidRPr="00984D46" w:rsidRDefault="00984D46" w:rsidP="00984D4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These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directly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A5062B8" w14:textId="77777777" w:rsidR="00984D46" w:rsidRPr="00984D46" w:rsidRDefault="00984D46" w:rsidP="00984D46">
      <w:pPr>
        <w:numPr>
          <w:ilvl w:val="0"/>
          <w:numId w:val="225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Segoe UI Symbol" w:eastAsia="Times New Roman" w:hAnsi="Segoe UI Symbol" w:cs="Segoe UI Symbol"/>
          <w:b/>
          <w:bCs/>
          <w:sz w:val="24"/>
          <w:szCs w:val="24"/>
          <w:lang w:val="tr-TR" w:eastAsia="tr-TR"/>
        </w:rPr>
        <w:t>✔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– 40%) </w:t>
      </w:r>
    </w:p>
    <w:p w14:paraId="48E7D634" w14:textId="77777777" w:rsidR="00984D46" w:rsidRPr="00984D46" w:rsidRDefault="00984D46" w:rsidP="00984D46">
      <w:pPr>
        <w:numPr>
          <w:ilvl w:val="0"/>
          <w:numId w:val="225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Segoe UI Symbol" w:eastAsia="Times New Roman" w:hAnsi="Segoe UI Symbol" w:cs="Segoe UI Symbol"/>
          <w:b/>
          <w:bCs/>
          <w:sz w:val="24"/>
          <w:szCs w:val="24"/>
          <w:lang w:val="tr-TR" w:eastAsia="tr-TR"/>
        </w:rPr>
        <w:t>✔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(self-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report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– 20%) </w:t>
      </w:r>
    </w:p>
    <w:p w14:paraId="01116CED" w14:textId="77777777" w:rsidR="00984D46" w:rsidRPr="00984D46" w:rsidRDefault="00984D46" w:rsidP="00984D46">
      <w:pPr>
        <w:numPr>
          <w:ilvl w:val="0"/>
          <w:numId w:val="225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84D46">
        <w:rPr>
          <w:rFonts w:ascii="Segoe UI Symbol" w:eastAsia="Times New Roman" w:hAnsi="Segoe UI Symbol" w:cs="Segoe UI Symbol"/>
          <w:b/>
          <w:bCs/>
          <w:sz w:val="24"/>
          <w:szCs w:val="24"/>
          <w:lang w:val="tr-TR" w:eastAsia="tr-TR"/>
        </w:rPr>
        <w:t>✔</w:t>
      </w:r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Participation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engagement</w:t>
      </w:r>
      <w:proofErr w:type="spellEnd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84D4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validation</w:t>
      </w:r>
      <w:proofErr w:type="spellEnd"/>
    </w:p>
    <w:p w14:paraId="7BF07204" w14:textId="77777777" w:rsidR="00984D46" w:rsidRDefault="00984D46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53E8AAFD" w14:textId="77777777" w:rsidR="00984D46" w:rsidRDefault="00984D46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01829686" w14:textId="77777777" w:rsidR="00984D46" w:rsidRPr="00984D46" w:rsidRDefault="00984D46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0F623639" w14:textId="77777777" w:rsidR="00AC6FF4" w:rsidRDefault="00AC6FF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2E149115" w14:textId="4F086046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1</w:t>
      </w:r>
      <w:r w:rsid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0</w:t>
      </w: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Guidelines</w:t>
      </w:r>
      <w:proofErr w:type="spellEnd"/>
    </w:p>
    <w:p w14:paraId="11C6E60C" w14:textId="565856AD" w:rsidR="00830CBB" w:rsidRDefault="00A93AEF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Trainers play a key role in ensuring that the module is delivered in an 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engaging, practical, and learner-centred manner</w:t>
      </w:r>
      <w:r w:rsidRPr="00A93AE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supporting participants in applying knowledge to real refereeing contexts. The following guidelines aim to ensure 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consistent, high-quality delivery across partners and countries</w:t>
      </w:r>
      <w:r w:rsidRPr="00A93AEF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7C8A07C0" w14:textId="77777777" w:rsidR="00A93AEF" w:rsidRDefault="00A93AEF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D3EDBDC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Adaptation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Level</w:t>
      </w:r>
    </w:p>
    <w:p w14:paraId="7F855B96" w14:textId="77777777" w:rsidR="00A93AEF" w:rsidRPr="00A93AEF" w:rsidRDefault="00A93AEF" w:rsidP="00A93AEF">
      <w:pPr>
        <w:numPr>
          <w:ilvl w:val="0"/>
          <w:numId w:val="22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intensity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complexity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pace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amateur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 semi-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A179370" w14:textId="77777777" w:rsidR="00A93AEF" w:rsidRPr="00A93AEF" w:rsidRDefault="00A93AEF" w:rsidP="00A93AEF">
      <w:pPr>
        <w:numPr>
          <w:ilvl w:val="0"/>
          <w:numId w:val="22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alternative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simplified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versions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less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7FF299" w14:textId="77777777" w:rsidR="00A93AEF" w:rsidRPr="00A93AEF" w:rsidRDefault="00A93AEF" w:rsidP="00A93AEF">
      <w:pPr>
        <w:numPr>
          <w:ilvl w:val="0"/>
          <w:numId w:val="22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Offer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advanced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challenges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higher-level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progression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8AB94B" w14:textId="7EBA9803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CF32054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Real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</w:p>
    <w:p w14:paraId="262C0531" w14:textId="77777777" w:rsidR="00A93AEF" w:rsidRPr="00A93AEF" w:rsidRDefault="00A93AEF" w:rsidP="00A93AEF">
      <w:pPr>
        <w:numPr>
          <w:ilvl w:val="0"/>
          <w:numId w:val="22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-life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affecting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positioning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1CFF801" w14:textId="77777777" w:rsidR="00A93AEF" w:rsidRPr="00A93AEF" w:rsidRDefault="00A93AEF" w:rsidP="00A93AEF">
      <w:pPr>
        <w:numPr>
          <w:ilvl w:val="0"/>
          <w:numId w:val="22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illustrate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269F19E" w14:textId="77777777" w:rsidR="00A93AEF" w:rsidRPr="00A93AEF" w:rsidRDefault="00A93AEF" w:rsidP="00A93AEF">
      <w:pPr>
        <w:numPr>
          <w:ilvl w:val="0"/>
          <w:numId w:val="22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share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566F72B" w14:textId="6DD425CA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A250303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Facilitation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Interactive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28F1747D" w14:textId="77777777" w:rsidR="00A93AEF" w:rsidRPr="00A93AEF" w:rsidRDefault="00A93AEF" w:rsidP="00A93AEF">
      <w:pPr>
        <w:numPr>
          <w:ilvl w:val="0"/>
          <w:numId w:val="22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Prioritise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learning-by-doing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20EB68D" w14:textId="77777777" w:rsidR="00A93AEF" w:rsidRPr="00A93AEF" w:rsidRDefault="00A93AEF" w:rsidP="00A93AEF">
      <w:pPr>
        <w:numPr>
          <w:ilvl w:val="0"/>
          <w:numId w:val="22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role-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application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97E2295" w14:textId="77777777" w:rsidR="00A93AEF" w:rsidRPr="00A93AEF" w:rsidRDefault="00A93AEF" w:rsidP="00A93AEF">
      <w:pPr>
        <w:numPr>
          <w:ilvl w:val="0"/>
          <w:numId w:val="22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actively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015C10" w14:textId="10C4ED66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A35928D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Encouraging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Peer Learning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Collaboration</w:t>
      </w:r>
    </w:p>
    <w:p w14:paraId="644402A9" w14:textId="77777777" w:rsidR="00A93AEF" w:rsidRPr="00A93AEF" w:rsidRDefault="00A93AEF" w:rsidP="00A93AEF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group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discussions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peer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270CA0" w14:textId="77777777" w:rsidR="00A93AEF" w:rsidRPr="00A93AEF" w:rsidRDefault="00A93AEF" w:rsidP="00A93AEF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Facilitate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exchange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between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51C19F0" w14:textId="77777777" w:rsidR="00A93AEF" w:rsidRPr="00A93AEF" w:rsidRDefault="00A93AEF" w:rsidP="00A93AEF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collaborative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tasks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joint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plans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1BCE6C" w14:textId="13431D3A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FCAF4F4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5.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Providing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Action-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Oriented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Examples</w:t>
      </w:r>
      <w:proofErr w:type="spellEnd"/>
    </w:p>
    <w:p w14:paraId="182407E4" w14:textId="77777777" w:rsidR="00A93AEF" w:rsidRPr="00A93AEF" w:rsidRDefault="00A93AEF" w:rsidP="00A93AEF">
      <w:pPr>
        <w:numPr>
          <w:ilvl w:val="0"/>
          <w:numId w:val="23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step-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by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-step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guidance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video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4F61BD" w14:textId="77777777" w:rsidR="00A93AEF" w:rsidRPr="00A93AEF" w:rsidRDefault="00A93AEF" w:rsidP="00A93AEF">
      <w:pPr>
        <w:numPr>
          <w:ilvl w:val="0"/>
          <w:numId w:val="23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realistic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examples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can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easily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655412" w14:textId="77777777" w:rsidR="00A93AEF" w:rsidRPr="00A93AEF" w:rsidRDefault="00A93AEF" w:rsidP="00A93AEF">
      <w:pPr>
        <w:numPr>
          <w:ilvl w:val="0"/>
          <w:numId w:val="23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overly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explanations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—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relevance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570A2A" w14:textId="15C3CAAD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52D95A5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</w:p>
    <w:p w14:paraId="60D2B11B" w14:textId="77777777" w:rsidR="00A93AEF" w:rsidRPr="00A93AEF" w:rsidRDefault="00A93AEF" w:rsidP="00A93AEF">
      <w:pPr>
        <w:numPr>
          <w:ilvl w:val="0"/>
          <w:numId w:val="23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after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each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DE154AB" w14:textId="77777777" w:rsidR="00A93AEF" w:rsidRPr="00A93AEF" w:rsidRDefault="00A93AEF" w:rsidP="00A93AEF">
      <w:pPr>
        <w:numPr>
          <w:ilvl w:val="0"/>
          <w:numId w:val="23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Guide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own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areas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879E144" w14:textId="77777777" w:rsidR="00A93AEF" w:rsidRPr="00A93AEF" w:rsidRDefault="00A93AEF" w:rsidP="00A93AEF">
      <w:pPr>
        <w:numPr>
          <w:ilvl w:val="0"/>
          <w:numId w:val="23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regulated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habits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C3A993" w14:textId="61DDD1BB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B4D24E5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7.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</w:t>
      </w:r>
    </w:p>
    <w:p w14:paraId="098D63C0" w14:textId="77777777" w:rsidR="00A93AEF" w:rsidRPr="00A93AEF" w:rsidRDefault="00A93AEF" w:rsidP="00A93AEF">
      <w:pPr>
        <w:numPr>
          <w:ilvl w:val="0"/>
          <w:numId w:val="23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Introduce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386849" w14:textId="77777777" w:rsidR="00A93AEF" w:rsidRPr="00A93AEF" w:rsidRDefault="00A93AEF" w:rsidP="00A93AEF">
      <w:pPr>
        <w:numPr>
          <w:ilvl w:val="0"/>
          <w:numId w:val="23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logs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dashboards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F058073" w14:textId="77777777" w:rsidR="00A93AEF" w:rsidRPr="00A93AEF" w:rsidRDefault="00A93AEF" w:rsidP="00A93AEF">
      <w:pPr>
        <w:numPr>
          <w:ilvl w:val="0"/>
          <w:numId w:val="23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basic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interpretation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1DA400" w14:textId="17A64CD2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929873E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8.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Providing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Feedback</w:t>
      </w:r>
    </w:p>
    <w:p w14:paraId="69361715" w14:textId="77777777" w:rsidR="00A93AEF" w:rsidRPr="00A93AEF" w:rsidRDefault="00A93AEF" w:rsidP="00A93AEF">
      <w:pPr>
        <w:numPr>
          <w:ilvl w:val="0"/>
          <w:numId w:val="23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B207E5B" w14:textId="77777777" w:rsidR="00A93AEF" w:rsidRPr="00A93AEF" w:rsidRDefault="00A93AEF" w:rsidP="00A93AEF">
      <w:pPr>
        <w:numPr>
          <w:ilvl w:val="0"/>
          <w:numId w:val="23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constructive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individualised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9C6152" w14:textId="77777777" w:rsidR="00A93AEF" w:rsidRPr="00A93AEF" w:rsidRDefault="00A93AEF" w:rsidP="00A93AEF">
      <w:pPr>
        <w:numPr>
          <w:ilvl w:val="0"/>
          <w:numId w:val="23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plans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4E4EB8" w14:textId="107C9D2C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12ED112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9.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Ensuring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Inclusive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Supportive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Environment</w:t>
      </w:r>
    </w:p>
    <w:p w14:paraId="3C176C7E" w14:textId="77777777" w:rsidR="00A93AEF" w:rsidRPr="00A93AEF" w:rsidRDefault="00A93AEF" w:rsidP="00A93AEF">
      <w:pPr>
        <w:numPr>
          <w:ilvl w:val="0"/>
          <w:numId w:val="23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Create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respectful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environment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comfortable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sharing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9A9E627" w14:textId="77777777" w:rsidR="00A93AEF" w:rsidRPr="00A93AEF" w:rsidRDefault="00A93AEF" w:rsidP="00A93AEF">
      <w:pPr>
        <w:numPr>
          <w:ilvl w:val="0"/>
          <w:numId w:val="23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participation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learners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EF51D7" w14:textId="77777777" w:rsidR="00A93AEF" w:rsidRPr="00A93AEF" w:rsidRDefault="00A93AEF" w:rsidP="00A93AEF">
      <w:pPr>
        <w:numPr>
          <w:ilvl w:val="0"/>
          <w:numId w:val="23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Be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attentive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styles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needs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237F9F" w14:textId="3E8F09ED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1E3BA6D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10.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Ensuring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Objectives</w:t>
      </w:r>
      <w:proofErr w:type="spellEnd"/>
    </w:p>
    <w:p w14:paraId="38739BE6" w14:textId="77777777" w:rsidR="00A93AEF" w:rsidRPr="00A93AEF" w:rsidRDefault="00A93AEF" w:rsidP="00A93AEF">
      <w:pPr>
        <w:numPr>
          <w:ilvl w:val="0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46309827" w14:textId="77777777" w:rsidR="00A93AEF" w:rsidRPr="00A93AEF" w:rsidRDefault="00A93AEF" w:rsidP="00A93AEF">
      <w:pPr>
        <w:numPr>
          <w:ilvl w:val="1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149E297" w14:textId="77777777" w:rsidR="00A93AEF" w:rsidRPr="00A93AEF" w:rsidRDefault="00A93AEF" w:rsidP="00A93AEF">
      <w:pPr>
        <w:numPr>
          <w:ilvl w:val="1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A868D34" w14:textId="77777777" w:rsidR="00A93AEF" w:rsidRPr="00A93AEF" w:rsidRDefault="00A93AEF" w:rsidP="00A93AEF">
      <w:pPr>
        <w:numPr>
          <w:ilvl w:val="1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6E3CF45" w14:textId="77777777" w:rsidR="00A93AEF" w:rsidRPr="00A93AEF" w:rsidRDefault="00A93AEF" w:rsidP="00A93AEF">
      <w:pPr>
        <w:numPr>
          <w:ilvl w:val="0"/>
          <w:numId w:val="23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outcomes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clearly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linked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935990" w14:textId="29AF20EE" w:rsidR="00A93AEF" w:rsidRPr="00A93AEF" w:rsidRDefault="00A93AEF" w:rsidP="00A93AEF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BDFDECD" w14:textId="77777777" w:rsidR="00A93AEF" w:rsidRPr="00A93AEF" w:rsidRDefault="00A93AEF" w:rsidP="00A93AE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93AEF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Role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Summary</w:t>
      </w:r>
      <w:proofErr w:type="spellEnd"/>
    </w:p>
    <w:p w14:paraId="7673311E" w14:textId="77777777" w:rsidR="00A93AEF" w:rsidRPr="00A93AEF" w:rsidRDefault="00A93AEF" w:rsidP="00A93AEF">
      <w:pPr>
        <w:numPr>
          <w:ilvl w:val="0"/>
          <w:numId w:val="22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as:</w:t>
      </w:r>
    </w:p>
    <w:p w14:paraId="3C303326" w14:textId="77777777" w:rsidR="00A93AEF" w:rsidRPr="00A93AEF" w:rsidRDefault="00A93AEF" w:rsidP="00A93AEF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93AE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Facilitators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(not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just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lecturers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0271E56" w14:textId="77777777" w:rsidR="00A93AEF" w:rsidRPr="00A93AEF" w:rsidRDefault="00A93AEF" w:rsidP="00A93AEF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93AE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Coaches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mentors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C38171" w14:textId="77777777" w:rsidR="00A93AEF" w:rsidRPr="00A93AEF" w:rsidRDefault="00A93AEF" w:rsidP="00A93AEF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93AE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Feedback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providers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249885E" w14:textId="77777777" w:rsidR="00A93AEF" w:rsidRPr="00A93AEF" w:rsidRDefault="00A93AEF" w:rsidP="00A93AEF">
      <w:pPr>
        <w:numPr>
          <w:ilvl w:val="0"/>
          <w:numId w:val="23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93AEF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🤝</w:t>
      </w:r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Enablers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collaborative</w:t>
      </w:r>
      <w:proofErr w:type="spellEnd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A93AE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B6AE87" w14:textId="77777777" w:rsidR="00A93AEF" w:rsidRDefault="00A93AEF" w:rsidP="00830CB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A611894" w14:textId="77777777" w:rsidR="00AC6FF4" w:rsidRDefault="00AC6FF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16741ABA" w14:textId="45C6E58C" w:rsidR="00830CBB" w:rsidRPr="00085D0E" w:rsidRDefault="00830CBB" w:rsidP="00830CB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1</w:t>
      </w:r>
      <w:r w:rsidR="00C33B08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1</w:t>
      </w:r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Materials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 </w:t>
      </w:r>
      <w:proofErr w:type="spellStart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Developed</w:t>
      </w:r>
      <w:proofErr w:type="spellEnd"/>
      <w:r w:rsidRPr="00085D0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(BFRA)</w:t>
      </w:r>
    </w:p>
    <w:p w14:paraId="316549EC" w14:textId="1CD3683B" w:rsidR="00830CBB" w:rsidRDefault="00A93AEF" w:rsidP="00830CB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93AE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 ensure high-quality, interactive, and standardised delivery of Module 1, BFRA will develop a comprehensive set of </w:t>
      </w:r>
      <w:r w:rsidRPr="00A93AE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training, digital, and support materials</w:t>
      </w:r>
      <w:r w:rsidRPr="00A93AEF">
        <w:rPr>
          <w:rFonts w:ascii="Times New Roman" w:eastAsia="Times New Roman" w:hAnsi="Times New Roman" w:cs="Times New Roman"/>
          <w:sz w:val="24"/>
          <w:szCs w:val="24"/>
          <w:lang w:eastAsia="tr-TR"/>
        </w:rPr>
        <w:t>, aligned with REFIT’s competency-based and technology-enhanced learning approach.</w:t>
      </w:r>
    </w:p>
    <w:p w14:paraId="0677F77F" w14:textId="77777777" w:rsidR="000258E7" w:rsidRPr="000258E7" w:rsidRDefault="000258E7" w:rsidP="000258E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Training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Slides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(PPT –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Learner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Version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435E81B4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slide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deck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covering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both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face-to-face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online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delivery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1BA2A392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969CEF6" w14:textId="77777777" w:rsidR="000258E7" w:rsidRPr="000258E7" w:rsidRDefault="000258E7" w:rsidP="000258E7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fitness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B3592AC" w14:textId="77777777" w:rsidR="000258E7" w:rsidRPr="000258E7" w:rsidRDefault="000258E7" w:rsidP="000258E7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Visual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explanations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charts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diagrams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infographics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148D27C" w14:textId="77777777" w:rsidR="000258E7" w:rsidRPr="000258E7" w:rsidRDefault="000258E7" w:rsidP="000258E7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Embedded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prompts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BFBE94" w14:textId="77777777" w:rsidR="000258E7" w:rsidRPr="000258E7" w:rsidRDefault="000258E7" w:rsidP="000258E7">
      <w:pPr>
        <w:numPr>
          <w:ilvl w:val="0"/>
          <w:numId w:val="23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Integration of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real-case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examples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FF244E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E20BDF2" w14:textId="77777777" w:rsidR="000258E7" w:rsidRPr="000258E7" w:rsidRDefault="000258E7" w:rsidP="000258E7">
      <w:pPr>
        <w:numPr>
          <w:ilvl w:val="0"/>
          <w:numId w:val="23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Embedded video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coaching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923BF2F" w14:textId="77777777" w:rsidR="000258E7" w:rsidRPr="000258E7" w:rsidRDefault="000258E7" w:rsidP="000258E7">
      <w:pPr>
        <w:numPr>
          <w:ilvl w:val="0"/>
          <w:numId w:val="23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Interactive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6A58D9" w14:textId="77777777" w:rsidR="000258E7" w:rsidRPr="000258E7" w:rsidRDefault="000258E7" w:rsidP="000258E7">
      <w:pPr>
        <w:numPr>
          <w:ilvl w:val="0"/>
          <w:numId w:val="23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Visual </w:t>
      </w:r>
      <w:proofErr w:type="gram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data</w:t>
      </w:r>
      <w:proofErr w:type="gram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9DF5074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71E40E5" w14:textId="77777777" w:rsidR="000258E7" w:rsidRPr="000258E7" w:rsidRDefault="000258E7" w:rsidP="000258E7">
      <w:pPr>
        <w:numPr>
          <w:ilvl w:val="0"/>
          <w:numId w:val="23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version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notes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EAC40FE" w14:textId="77777777" w:rsidR="000258E7" w:rsidRPr="000258E7" w:rsidRDefault="000258E7" w:rsidP="000258E7">
      <w:pPr>
        <w:numPr>
          <w:ilvl w:val="0"/>
          <w:numId w:val="23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version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simplified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1464C22" w14:textId="657C0E67" w:rsidR="000258E7" w:rsidRPr="000258E7" w:rsidRDefault="000258E7" w:rsidP="000258E7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0E37191" w14:textId="77777777" w:rsidR="000258E7" w:rsidRPr="000258E7" w:rsidRDefault="000258E7" w:rsidP="000258E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Handbook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Guide)</w:t>
      </w:r>
    </w:p>
    <w:p w14:paraId="6088B0E0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user-friendly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6F65C1C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4389D19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cool-down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AEFBCE5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agility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A2E7DDA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49ED3F6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Step-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-step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instructions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visuals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C364DF2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A5924FD" w14:textId="77777777" w:rsidR="000258E7" w:rsidRPr="000258E7" w:rsidRDefault="000258E7" w:rsidP="000258E7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🖼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Illustrated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ECE337" w14:textId="77777777" w:rsidR="000258E7" w:rsidRPr="000258E7" w:rsidRDefault="000258E7" w:rsidP="000258E7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📘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Easy-to-follow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format </w:t>
      </w:r>
    </w:p>
    <w:p w14:paraId="22D57EA3" w14:textId="77777777" w:rsidR="000258E7" w:rsidRPr="000258E7" w:rsidRDefault="000258E7" w:rsidP="000258E7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67FBE4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737615F" w14:textId="77777777" w:rsidR="000258E7" w:rsidRPr="000258E7" w:rsidRDefault="000258E7" w:rsidP="000258E7">
      <w:pPr>
        <w:numPr>
          <w:ilvl w:val="0"/>
          <w:numId w:val="24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Printable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PDF +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version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29F69FB" w14:textId="36AEA851" w:rsidR="000258E7" w:rsidRPr="000258E7" w:rsidRDefault="000258E7" w:rsidP="000258E7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8B18E62" w14:textId="77777777" w:rsidR="000258E7" w:rsidRPr="000258E7" w:rsidRDefault="000258E7" w:rsidP="000258E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Templates (Interactive &amp;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Printable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2EB03B64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9E3337C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C3AF2D0" w14:textId="77777777" w:rsidR="000258E7" w:rsidRPr="000258E7" w:rsidRDefault="000258E7" w:rsidP="000258E7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Weekly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schedule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81FC70" w14:textId="77777777" w:rsidR="000258E7" w:rsidRPr="000258E7" w:rsidRDefault="000258E7" w:rsidP="000258E7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framework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BE3D97" w14:textId="77777777" w:rsidR="000258E7" w:rsidRPr="000258E7" w:rsidRDefault="000258E7" w:rsidP="000258E7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sections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A4D88B8" w14:textId="77777777" w:rsidR="000258E7" w:rsidRPr="000258E7" w:rsidRDefault="000258E7" w:rsidP="000258E7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82E3E6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76DAC12" w14:textId="77777777" w:rsidR="000258E7" w:rsidRPr="000258E7" w:rsidRDefault="000258E7" w:rsidP="000258E7">
      <w:pPr>
        <w:numPr>
          <w:ilvl w:val="0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Fillable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(PDF / Word / Excel) </w:t>
      </w:r>
    </w:p>
    <w:p w14:paraId="056F0D41" w14:textId="77777777" w:rsidR="000258E7" w:rsidRPr="000258E7" w:rsidRDefault="000258E7" w:rsidP="000258E7">
      <w:pPr>
        <w:numPr>
          <w:ilvl w:val="0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compatibility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5C1A82" w14:textId="77777777" w:rsidR="000258E7" w:rsidRPr="000258E7" w:rsidRDefault="000258E7" w:rsidP="000258E7">
      <w:pPr>
        <w:numPr>
          <w:ilvl w:val="0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🎯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Goal-setting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sections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71A0EE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A378AAC" w14:textId="77777777" w:rsidR="000258E7" w:rsidRPr="000258E7" w:rsidRDefault="000258E7" w:rsidP="000258E7">
      <w:pPr>
        <w:numPr>
          <w:ilvl w:val="0"/>
          <w:numId w:val="24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Editable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(Word/Excel) </w:t>
      </w:r>
    </w:p>
    <w:p w14:paraId="3FCFDBE0" w14:textId="77777777" w:rsidR="000258E7" w:rsidRPr="000258E7" w:rsidRDefault="000258E7" w:rsidP="000258E7">
      <w:pPr>
        <w:numPr>
          <w:ilvl w:val="0"/>
          <w:numId w:val="245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LMS-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versions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32EFBA" w14:textId="632C5466" w:rsidR="000258E7" w:rsidRPr="000258E7" w:rsidRDefault="000258E7" w:rsidP="000258E7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12373C2" w14:textId="77777777" w:rsidR="000258E7" w:rsidRPr="000258E7" w:rsidRDefault="000258E7" w:rsidP="000258E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Video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Library)</w:t>
      </w:r>
    </w:p>
    <w:p w14:paraId="581CB45D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series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instructional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videos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execution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60403A49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Content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B08EEF1" w14:textId="77777777" w:rsidR="000258E7" w:rsidRPr="000258E7" w:rsidRDefault="000258E7" w:rsidP="000258E7">
      <w:pPr>
        <w:numPr>
          <w:ilvl w:val="0"/>
          <w:numId w:val="24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0C36705" w14:textId="77777777" w:rsidR="000258E7" w:rsidRPr="000258E7" w:rsidRDefault="000258E7" w:rsidP="000258E7">
      <w:pPr>
        <w:numPr>
          <w:ilvl w:val="0"/>
          <w:numId w:val="24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5411FF" w14:textId="77777777" w:rsidR="000258E7" w:rsidRPr="000258E7" w:rsidRDefault="000258E7" w:rsidP="000258E7">
      <w:pPr>
        <w:numPr>
          <w:ilvl w:val="0"/>
          <w:numId w:val="24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B431BAE" w14:textId="77777777" w:rsidR="000258E7" w:rsidRPr="000258E7" w:rsidRDefault="000258E7" w:rsidP="000258E7">
      <w:pPr>
        <w:numPr>
          <w:ilvl w:val="0"/>
          <w:numId w:val="246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relevant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89DD52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Features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BFC570D" w14:textId="77777777" w:rsidR="000258E7" w:rsidRPr="000258E7" w:rsidRDefault="000258E7" w:rsidP="000258E7">
      <w:pPr>
        <w:numPr>
          <w:ilvl w:val="0"/>
          <w:numId w:val="24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Step-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-step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AA45369" w14:textId="77777777" w:rsidR="000258E7" w:rsidRPr="000258E7" w:rsidRDefault="000258E7" w:rsidP="000258E7">
      <w:pPr>
        <w:numPr>
          <w:ilvl w:val="0"/>
          <w:numId w:val="24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explanations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2093C6" w14:textId="77777777" w:rsidR="000258E7" w:rsidRPr="000258E7" w:rsidRDefault="000258E7" w:rsidP="000258E7">
      <w:pPr>
        <w:numPr>
          <w:ilvl w:val="0"/>
          <w:numId w:val="247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⏱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clips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(2–5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minutes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5D1E859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0CB7ADF" w14:textId="77777777" w:rsidR="000258E7" w:rsidRPr="000258E7" w:rsidRDefault="000258E7" w:rsidP="000258E7">
      <w:pPr>
        <w:numPr>
          <w:ilvl w:val="0"/>
          <w:numId w:val="24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Video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library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hosted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platform / YouTube / LMS) </w:t>
      </w:r>
    </w:p>
    <w:p w14:paraId="39357D00" w14:textId="77777777" w:rsidR="000258E7" w:rsidRPr="000258E7" w:rsidRDefault="000258E7" w:rsidP="000258E7">
      <w:pPr>
        <w:numPr>
          <w:ilvl w:val="0"/>
          <w:numId w:val="248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within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materials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409477C" w14:textId="5C953558" w:rsidR="000258E7" w:rsidRPr="000258E7" w:rsidRDefault="000258E7" w:rsidP="000258E7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3083BC3" w14:textId="77777777" w:rsidR="000258E7" w:rsidRPr="000258E7" w:rsidRDefault="000258E7" w:rsidP="000258E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Interactive Learning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Resources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Additional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–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Recommended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6DE967E7" w14:textId="77777777" w:rsidR="000258E7" w:rsidRPr="000258E7" w:rsidRDefault="000258E7" w:rsidP="000258E7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E43EE60" w14:textId="77777777" w:rsidR="000258E7" w:rsidRPr="000258E7" w:rsidRDefault="000258E7" w:rsidP="000258E7">
      <w:pPr>
        <w:numPr>
          <w:ilvl w:val="0"/>
          <w:numId w:val="24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F1CA12D" w14:textId="77777777" w:rsidR="000258E7" w:rsidRPr="000258E7" w:rsidRDefault="000258E7" w:rsidP="000258E7">
      <w:pPr>
        <w:numPr>
          <w:ilvl w:val="0"/>
          <w:numId w:val="24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bank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860466B" w14:textId="77777777" w:rsidR="000258E7" w:rsidRPr="000258E7" w:rsidRDefault="000258E7" w:rsidP="000258E7">
      <w:pPr>
        <w:numPr>
          <w:ilvl w:val="0"/>
          <w:numId w:val="24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/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templates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07A2F24" w14:textId="77777777" w:rsidR="000258E7" w:rsidRPr="000258E7" w:rsidRDefault="000258E7" w:rsidP="000258E7">
      <w:pPr>
        <w:numPr>
          <w:ilvl w:val="0"/>
          <w:numId w:val="24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studies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04FAE8" w14:textId="77777777" w:rsidR="000258E7" w:rsidRPr="000258E7" w:rsidRDefault="000258E7" w:rsidP="000258E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Materials</w:t>
      </w:r>
      <w:proofErr w:type="spellEnd"/>
    </w:p>
    <w:p w14:paraId="601A640E" w14:textId="77777777" w:rsidR="000258E7" w:rsidRPr="000258E7" w:rsidRDefault="000258E7" w:rsidP="000258E7">
      <w:pPr>
        <w:numPr>
          <w:ilvl w:val="0"/>
          <w:numId w:val="25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📘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guidelines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delivery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notes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F7D5BC1" w14:textId="77777777" w:rsidR="000258E7" w:rsidRPr="000258E7" w:rsidRDefault="000258E7" w:rsidP="000258E7">
      <w:pPr>
        <w:numPr>
          <w:ilvl w:val="0"/>
          <w:numId w:val="25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735DFD1" w14:textId="77777777" w:rsidR="000258E7" w:rsidRPr="000258E7" w:rsidRDefault="000258E7" w:rsidP="000258E7">
      <w:pPr>
        <w:numPr>
          <w:ilvl w:val="0"/>
          <w:numId w:val="25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forms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D83390" w14:textId="77777777" w:rsidR="000258E7" w:rsidRPr="000258E7" w:rsidRDefault="000258E7" w:rsidP="000258E7">
      <w:pPr>
        <w:numPr>
          <w:ilvl w:val="0"/>
          <w:numId w:val="25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💬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Feedback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3EDE9A" w14:textId="269BA26D" w:rsidR="000258E7" w:rsidRPr="000258E7" w:rsidRDefault="000258E7" w:rsidP="000258E7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BEE71C4" w14:textId="77777777" w:rsidR="000258E7" w:rsidRPr="000258E7" w:rsidRDefault="000258E7" w:rsidP="000258E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11.1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Material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Format &amp; Accessibility</w:t>
      </w:r>
    </w:p>
    <w:p w14:paraId="158F5269" w14:textId="77777777" w:rsidR="000258E7" w:rsidRPr="000258E7" w:rsidRDefault="000258E7" w:rsidP="00E12F82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materials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be:</w:t>
      </w:r>
    </w:p>
    <w:p w14:paraId="36593055" w14:textId="77777777" w:rsidR="000258E7" w:rsidRPr="000258E7" w:rsidRDefault="000258E7" w:rsidP="000258E7">
      <w:pPr>
        <w:numPr>
          <w:ilvl w:val="0"/>
          <w:numId w:val="25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Available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printable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9FEA79" w14:textId="77777777" w:rsidR="000258E7" w:rsidRPr="000258E7" w:rsidRDefault="000258E7" w:rsidP="000258E7">
      <w:pPr>
        <w:numPr>
          <w:ilvl w:val="0"/>
          <w:numId w:val="25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Compatible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LMS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F2E346" w14:textId="77777777" w:rsidR="000258E7" w:rsidRPr="000258E7" w:rsidRDefault="000258E7" w:rsidP="000258E7">
      <w:pPr>
        <w:numPr>
          <w:ilvl w:val="0"/>
          <w:numId w:val="25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easy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adaptation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countries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405BA8F" w14:textId="77777777" w:rsidR="000258E7" w:rsidRPr="000258E7" w:rsidRDefault="000258E7" w:rsidP="000258E7">
      <w:pPr>
        <w:numPr>
          <w:ilvl w:val="0"/>
          <w:numId w:val="25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Inclusive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user-friendly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AD300C1" w14:textId="5FA70C9C" w:rsidR="000258E7" w:rsidRPr="000258E7" w:rsidRDefault="000258E7" w:rsidP="000258E7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BD0A8E2" w14:textId="77777777" w:rsidR="000258E7" w:rsidRPr="000258E7" w:rsidRDefault="000258E7" w:rsidP="000258E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258E7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11.2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Alignment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Objectives</w:t>
      </w:r>
      <w:proofErr w:type="spellEnd"/>
    </w:p>
    <w:p w14:paraId="7EEBA57D" w14:textId="77777777" w:rsidR="000258E7" w:rsidRPr="000258E7" w:rsidRDefault="000258E7" w:rsidP="00E12F82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materials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31389FE0" w14:textId="77777777" w:rsidR="000258E7" w:rsidRPr="000258E7" w:rsidRDefault="000258E7" w:rsidP="000258E7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development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5A2AC4" w14:textId="77777777" w:rsidR="000258E7" w:rsidRPr="000258E7" w:rsidRDefault="000258E7" w:rsidP="000258E7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integration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278B99" w14:textId="77777777" w:rsidR="000258E7" w:rsidRPr="000258E7" w:rsidRDefault="000258E7" w:rsidP="000258E7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partners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236A16" w14:textId="77777777" w:rsidR="000258E7" w:rsidRDefault="000258E7" w:rsidP="000258E7">
      <w:pPr>
        <w:numPr>
          <w:ilvl w:val="0"/>
          <w:numId w:val="25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258E7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High-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quality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</w:t>
      </w:r>
      <w:proofErr w:type="spellEnd"/>
      <w:r w:rsidRPr="000258E7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6FFCF5" w14:textId="77777777" w:rsidR="0063663B" w:rsidRDefault="0063663B" w:rsidP="006366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5BF2A41" w14:textId="1E030D34" w:rsidR="0063663B" w:rsidRPr="0063663B" w:rsidRDefault="0063663B" w:rsidP="0063663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3663B">
        <w:rPr>
          <w:rFonts w:ascii="Segoe UI Emoji" w:eastAsia="Times New Roman" w:hAnsi="Segoe UI Emoji" w:cs="Segoe UI Emoji"/>
          <w:b/>
          <w:bCs/>
          <w:sz w:val="24"/>
          <w:szCs w:val="24"/>
          <w:lang w:eastAsia="tr-TR"/>
        </w:rPr>
        <w:t>🔹</w:t>
      </w:r>
      <w:r w:rsidRPr="0063663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11.3 Deliverables Contribution</w:t>
      </w:r>
    </w:p>
    <w:tbl>
      <w:tblPr>
        <w:tblW w:w="370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2"/>
        <w:gridCol w:w="1444"/>
      </w:tblGrid>
      <w:tr w:rsidR="0063663B" w:rsidRPr="0063663B" w14:paraId="33F61974" w14:textId="77777777" w:rsidTr="0063663B">
        <w:trPr>
          <w:trHeight w:val="27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FC2D3A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63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Material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5FF2E6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636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Deliverable</w:t>
            </w:r>
            <w:proofErr w:type="spellEnd"/>
          </w:p>
        </w:tc>
      </w:tr>
      <w:tr w:rsidR="0063663B" w:rsidRPr="0063663B" w14:paraId="129860BA" w14:textId="77777777" w:rsidTr="00E12F82">
        <w:trPr>
          <w:trHeight w:val="296"/>
          <w:tblCellSpacing w:w="15" w:type="dxa"/>
        </w:trPr>
        <w:tc>
          <w:tcPr>
            <w:tcW w:w="0" w:type="auto"/>
            <w:vAlign w:val="center"/>
            <w:hideMark/>
          </w:tcPr>
          <w:p w14:paraId="033B3DF4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PPT </w:t>
            </w:r>
            <w:proofErr w:type="spellStart"/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Slides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C45FB5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D3.2</w:t>
            </w:r>
          </w:p>
        </w:tc>
      </w:tr>
      <w:tr w:rsidR="0063663B" w:rsidRPr="0063663B" w14:paraId="1952DB93" w14:textId="77777777" w:rsidTr="0063663B">
        <w:trPr>
          <w:trHeight w:val="362"/>
          <w:tblCellSpacing w:w="15" w:type="dxa"/>
        </w:trPr>
        <w:tc>
          <w:tcPr>
            <w:tcW w:w="0" w:type="auto"/>
            <w:vAlign w:val="center"/>
            <w:hideMark/>
          </w:tcPr>
          <w:p w14:paraId="7AC36C00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Exercise</w:t>
            </w:r>
            <w:proofErr w:type="spellEnd"/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Handbook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133130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D3.2</w:t>
            </w:r>
          </w:p>
        </w:tc>
      </w:tr>
      <w:tr w:rsidR="0063663B" w:rsidRPr="0063663B" w14:paraId="3565B5E9" w14:textId="77777777" w:rsidTr="0063663B">
        <w:trPr>
          <w:trHeight w:val="355"/>
          <w:tblCellSpacing w:w="15" w:type="dxa"/>
        </w:trPr>
        <w:tc>
          <w:tcPr>
            <w:tcW w:w="0" w:type="auto"/>
            <w:vAlign w:val="center"/>
            <w:hideMark/>
          </w:tcPr>
          <w:p w14:paraId="1ABE67C7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Templates</w:t>
            </w:r>
          </w:p>
        </w:tc>
        <w:tc>
          <w:tcPr>
            <w:tcW w:w="0" w:type="auto"/>
            <w:vAlign w:val="center"/>
            <w:hideMark/>
          </w:tcPr>
          <w:p w14:paraId="159FFAD0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D3.2</w:t>
            </w:r>
          </w:p>
        </w:tc>
      </w:tr>
      <w:tr w:rsidR="0063663B" w:rsidRPr="0063663B" w14:paraId="0D17DDFB" w14:textId="77777777" w:rsidTr="0063663B">
        <w:trPr>
          <w:trHeight w:val="362"/>
          <w:tblCellSpacing w:w="15" w:type="dxa"/>
        </w:trPr>
        <w:tc>
          <w:tcPr>
            <w:tcW w:w="0" w:type="auto"/>
            <w:vAlign w:val="center"/>
            <w:hideMark/>
          </w:tcPr>
          <w:p w14:paraId="1A0075E7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Videos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B7D29F" w14:textId="77777777" w:rsidR="0063663B" w:rsidRPr="0063663B" w:rsidRDefault="0063663B" w:rsidP="006366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63663B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D3.4</w:t>
            </w:r>
          </w:p>
        </w:tc>
      </w:tr>
    </w:tbl>
    <w:p w14:paraId="5A146A03" w14:textId="77777777" w:rsidR="00AC6FF4" w:rsidRDefault="00AC6FF4" w:rsidP="00BD2C89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</w:p>
    <w:p w14:paraId="4D98AF79" w14:textId="77777777" w:rsidR="00AC6FF4" w:rsidRDefault="00AC6FF4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3B7BB4DC" w14:textId="5C33E302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🧠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–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Bank (25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Questions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13D62C19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Format: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Multiple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(MCQ) +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Correct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answers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marked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trainers</w:t>
      </w:r>
      <w:proofErr w:type="spellEnd"/>
    </w:p>
    <w:p w14:paraId="1A667C33" w14:textId="4C809D3D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8B75E15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A: Knowledge (Fundamentals)</w:t>
      </w:r>
    </w:p>
    <w:p w14:paraId="5DA13640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primary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demand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0CAB214D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Combination of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agility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Flexibility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</w:p>
    <w:p w14:paraId="1C29379B" w14:textId="5F22937A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446E45C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energy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system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most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continuous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movement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5EB3A052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Anaerobic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Aerobic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system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ATP-PC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None</w:t>
      </w:r>
      <w:proofErr w:type="spellEnd"/>
    </w:p>
    <w:p w14:paraId="2C1A5038" w14:textId="6DBF4E0F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8843370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does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agility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52B600EA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Running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distances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Changing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direction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quickly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efficiently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Lifting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heavy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weights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muscles</w:t>
      </w:r>
      <w:proofErr w:type="spellEnd"/>
    </w:p>
    <w:p w14:paraId="2B4DF7D0" w14:textId="5152BA3B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928A221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component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MOST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important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repeated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sprints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56E0B556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Flexibility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Anaerobic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capacity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Balance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Coordination</w:t>
      </w:r>
      <w:proofErr w:type="spellEnd"/>
    </w:p>
    <w:p w14:paraId="05998CEC" w14:textId="27ED2FE2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EBFE3B1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mobility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important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528EF2B6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efficiency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</w:p>
    <w:p w14:paraId="59E823C6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B: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</w:p>
    <w:p w14:paraId="39B143D0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proper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warm-up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0835714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Be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skipped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Last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less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1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minute</w:t>
      </w:r>
      <w:proofErr w:type="spellEnd"/>
    </w:p>
    <w:p w14:paraId="29B09646" w14:textId="25AD508A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681C681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7.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ideal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warm-up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6BA94337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Static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activation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Running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Jumping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</w:p>
    <w:p w14:paraId="578474AA" w14:textId="1C773EB4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F7C75F4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8.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an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example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endurance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34C5BD1A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Sprinting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10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meters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Jogging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20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minutes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Jumping</w:t>
      </w:r>
      <w:proofErr w:type="spellEnd"/>
    </w:p>
    <w:p w14:paraId="57973520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9.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EDDFF7D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resistance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Slowing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Decreasing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agility</w:t>
      </w:r>
      <w:proofErr w:type="spellEnd"/>
    </w:p>
    <w:p w14:paraId="059F49B6" w14:textId="5FF311BF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ADB82CA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10.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principle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623557A6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Random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Progressive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overload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C) No rest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Training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week</w:t>
      </w:r>
      <w:proofErr w:type="spellEnd"/>
    </w:p>
    <w:p w14:paraId="33705419" w14:textId="1E5FE579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756FFEC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C: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Load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Management &amp;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</w:p>
    <w:p w14:paraId="5FA4ED74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11.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“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load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”?</w:t>
      </w:r>
    </w:p>
    <w:p w14:paraId="55366A8F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Number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Total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physiological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Weight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lifting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Running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</w:p>
    <w:p w14:paraId="23A2CD9D" w14:textId="019DD0CC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7B6B576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12.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Overtraining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can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75C36E5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decreased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Faster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Better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</w:t>
      </w:r>
      <w:proofErr w:type="spellEnd"/>
    </w:p>
    <w:p w14:paraId="27B2F6E3" w14:textId="6ACE263D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7B63A82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13.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NOT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44EF511D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</w:p>
    <w:p w14:paraId="2C078EBE" w14:textId="2DEFFD1E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8FBD442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14.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sleep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important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300ABB86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not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important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Helps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mood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</w:t>
      </w:r>
    </w:p>
    <w:p w14:paraId="26C8CB76" w14:textId="3EF73D1B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0324829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15.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sign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fatigue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2406FBA7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tiredness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Better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concentration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energy</w:t>
      </w:r>
      <w:proofErr w:type="spellEnd"/>
    </w:p>
    <w:p w14:paraId="3AF0F655" w14:textId="564C0F63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926F9BD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D: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 &amp;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</w:p>
    <w:p w14:paraId="77479FD9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16.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can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measure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11CC4005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Hair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growth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Heart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rate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distance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covered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Food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taste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</w:p>
    <w:p w14:paraId="63C0C0C7" w14:textId="68210866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4B07EA3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17.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wearable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devices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31F72615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decoration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workload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replace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</w:p>
    <w:p w14:paraId="717CB8A3" w14:textId="2FE10F9F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8C42A38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18.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heart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rate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78947A7C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Counting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steps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Measuring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flexibility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only</w:t>
      </w:r>
    </w:p>
    <w:p w14:paraId="732BE692" w14:textId="593DB8A2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                     </w:t>
      </w:r>
    </w:p>
    <w:p w14:paraId="7639753C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19.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55364ED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Skip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</w:p>
    <w:p w14:paraId="3B53A1C1" w14:textId="2155A390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27131CC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E: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Questions</w:t>
      </w:r>
      <w:proofErr w:type="spellEnd"/>
    </w:p>
    <w:p w14:paraId="1B9019EE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20.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feels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very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tired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after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several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one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week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they do?</w:t>
      </w:r>
    </w:p>
    <w:p w14:paraId="023F897F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Train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harder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Stop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activity</w:t>
      </w:r>
      <w:proofErr w:type="spellEnd"/>
    </w:p>
    <w:p w14:paraId="5A8A6BEE" w14:textId="37465C74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B5B7C68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21.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struggles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keep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up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with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main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issue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likely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FC05E53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Lack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Poor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</w:p>
    <w:p w14:paraId="21EF6701" w14:textId="39F997EE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84F4476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22.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skips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warm-up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later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feels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muscle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tightness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cause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14025E6D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Good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Lack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much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</w:p>
    <w:p w14:paraId="39ED434E" w14:textId="4084994B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E3BDAA8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23.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wants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sprint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speed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they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39403846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Long-distance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running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Sprint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agility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drills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more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</w:p>
    <w:p w14:paraId="6FBB95B7" w14:textId="229EC8A8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A6B87D8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24.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fitness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but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does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not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missing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5A470E68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A) Training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Data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interpretation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</w:p>
    <w:p w14:paraId="73009AAC" w14:textId="4C3183EC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93AB217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25. A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experiences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repeated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fatigue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BEST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solution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5BCF1510" w14:textId="77777777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it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BD2C89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Stop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</w:p>
    <w:p w14:paraId="3267F8A1" w14:textId="194A231B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9BA0EF4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📊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Usage</w:t>
      </w:r>
      <w:proofErr w:type="spellEnd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LMS / Google Forms</w:t>
      </w:r>
    </w:p>
    <w:p w14:paraId="51DC9802" w14:textId="77777777" w:rsidR="00BD2C89" w:rsidRPr="00BD2C89" w:rsidRDefault="00BD2C89" w:rsidP="00BD2C89">
      <w:pPr>
        <w:numPr>
          <w:ilvl w:val="0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Shuffle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C057C0" w14:textId="77777777" w:rsidR="00BD2C89" w:rsidRPr="00BD2C89" w:rsidRDefault="00BD2C89" w:rsidP="00BD2C89">
      <w:pPr>
        <w:numPr>
          <w:ilvl w:val="0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Randomise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answers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BF31E1D" w14:textId="77777777" w:rsidR="00BD2C89" w:rsidRPr="00BD2C89" w:rsidRDefault="00BD2C89" w:rsidP="00BD2C89">
      <w:pPr>
        <w:numPr>
          <w:ilvl w:val="0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Set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passing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60–70%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D735AB" w14:textId="77777777" w:rsidR="00BD2C89" w:rsidRPr="00BD2C89" w:rsidRDefault="00BD2C89" w:rsidP="00BD2C89">
      <w:pPr>
        <w:numPr>
          <w:ilvl w:val="0"/>
          <w:numId w:val="25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BD2C89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Add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instant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BD2C8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32DA22" w14:textId="4E75D3C6" w:rsidR="00BD2C89" w:rsidRPr="00BD2C89" w:rsidRDefault="00BD2C89" w:rsidP="00BD2C89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0E70B3D" w14:textId="77777777" w:rsidR="00BD2C89" w:rsidRPr="00BD2C89" w:rsidRDefault="00BD2C89" w:rsidP="00BD2C8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BD2C8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🎯</w:t>
      </w:r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BD2C8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Alignment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4"/>
        <w:gridCol w:w="942"/>
      </w:tblGrid>
      <w:tr w:rsidR="00BD2C89" w:rsidRPr="00BD2C89" w14:paraId="7518C4E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A70889" w14:textId="77777777" w:rsidR="00BD2C89" w:rsidRPr="00BD2C89" w:rsidRDefault="00BD2C89" w:rsidP="00BD2C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BD2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lastRenderedPageBreak/>
              <w:t>Area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FF66D5" w14:textId="77777777" w:rsidR="00BD2C89" w:rsidRPr="00BD2C89" w:rsidRDefault="00BD2C89" w:rsidP="00BD2C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BD2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Covered</w:t>
            </w:r>
            <w:proofErr w:type="spellEnd"/>
          </w:p>
        </w:tc>
      </w:tr>
      <w:tr w:rsidR="00BD2C89" w:rsidRPr="00BD2C89" w14:paraId="45E824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6D5B7" w14:textId="77777777" w:rsidR="00BD2C89" w:rsidRPr="00BD2C89" w:rsidRDefault="00BD2C89" w:rsidP="00BD2C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0281BACE" w14:textId="77777777" w:rsidR="00BD2C89" w:rsidRPr="00BD2C89" w:rsidRDefault="00BD2C89" w:rsidP="00BD2C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Q1–10</w:t>
            </w:r>
          </w:p>
        </w:tc>
      </w:tr>
      <w:tr w:rsidR="00BD2C89" w:rsidRPr="00BD2C89" w14:paraId="588D1A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A01D4" w14:textId="77777777" w:rsidR="00BD2C89" w:rsidRPr="00BD2C89" w:rsidRDefault="00BD2C89" w:rsidP="00BD2C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Skills</w:t>
            </w:r>
            <w:proofErr w:type="spellEnd"/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</w:t>
            </w:r>
            <w:proofErr w:type="spellStart"/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applied</w:t>
            </w:r>
            <w:proofErr w:type="spellEnd"/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7851BEC" w14:textId="77777777" w:rsidR="00BD2C89" w:rsidRPr="00BD2C89" w:rsidRDefault="00BD2C89" w:rsidP="00BD2C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Q11–19</w:t>
            </w:r>
          </w:p>
        </w:tc>
      </w:tr>
      <w:tr w:rsidR="00BD2C89" w:rsidRPr="00BD2C89" w14:paraId="0E4F6B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FE3E6" w14:textId="77777777" w:rsidR="00BD2C89" w:rsidRPr="00BD2C89" w:rsidRDefault="00BD2C89" w:rsidP="00BD2C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Competence</w:t>
            </w:r>
            <w:proofErr w:type="spellEnd"/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</w:t>
            </w:r>
            <w:proofErr w:type="spellStart"/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real</w:t>
            </w:r>
            <w:proofErr w:type="spellEnd"/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-life)</w:t>
            </w:r>
          </w:p>
        </w:tc>
        <w:tc>
          <w:tcPr>
            <w:tcW w:w="0" w:type="auto"/>
            <w:vAlign w:val="center"/>
            <w:hideMark/>
          </w:tcPr>
          <w:p w14:paraId="6BE6BF8D" w14:textId="77777777" w:rsidR="00BD2C89" w:rsidRPr="00BD2C89" w:rsidRDefault="00BD2C89" w:rsidP="00BD2C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BD2C89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Q20–25</w:t>
            </w:r>
          </w:p>
        </w:tc>
      </w:tr>
    </w:tbl>
    <w:p w14:paraId="4DC60B23" w14:textId="77777777" w:rsidR="00A93AEF" w:rsidRDefault="00A93AEF" w:rsidP="0063663B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sectPr w:rsidR="00A93AEF" w:rsidSect="00FD4F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0FC83" w14:textId="77777777" w:rsidR="00226CAE" w:rsidRDefault="00226CAE" w:rsidP="00BE7418">
      <w:r>
        <w:separator/>
      </w:r>
    </w:p>
  </w:endnote>
  <w:endnote w:type="continuationSeparator" w:id="0">
    <w:p w14:paraId="32BDF9BE" w14:textId="77777777" w:rsidR="00226CAE" w:rsidRDefault="00226CAE" w:rsidP="00BE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5506" w14:textId="74C7D8BE" w:rsidR="00A83091" w:rsidRPr="00A83091" w:rsidRDefault="00A83091" w:rsidP="00A83091">
    <w:pPr>
      <w:jc w:val="center"/>
      <w:rPr>
        <w:rFonts w:ascii="Times New Roman" w:hAnsi="Times New Roman" w:cs="Times New Roman"/>
        <w:b/>
        <w:bCs/>
        <w:color w:val="00A0B8" w:themeColor="accent1"/>
        <w:sz w:val="28"/>
        <w:szCs w:val="28"/>
        <w:lang w:val="en-GB"/>
      </w:rPr>
    </w:pPr>
    <w:r w:rsidRPr="00A83091">
      <w:rPr>
        <w:rFonts w:ascii="Times New Roman" w:hAnsi="Times New Roman" w:cs="Times New Roman"/>
        <w:b/>
        <w:bCs/>
        <w:color w:val="00A0B8" w:themeColor="accent1"/>
        <w:sz w:val="28"/>
        <w:szCs w:val="28"/>
        <w:lang w:val="en-GB"/>
      </w:rPr>
      <w:t>2025-1-BG01-KA210-VET-000350534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A916" w14:textId="349DB8FA" w:rsidR="00A90B33" w:rsidRPr="000F630B" w:rsidRDefault="00A90B33" w:rsidP="00A90B33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tr-TR" w:eastAsia="tr-TR"/>
      </w:rPr>
    </w:pP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 xml:space="preserve">© </w:t>
    </w:r>
    <w:r w:rsidR="008A0035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REFIT</w:t>
    </w: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, 202</w:t>
    </w:r>
    <w:r w:rsidR="008A0035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5</w:t>
    </w: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.</w:t>
    </w:r>
    <w:r w:rsidRPr="00A90B33">
      <w:rPr>
        <w:rFonts w:ascii="Times New Roman" w:eastAsia="Times New Roman" w:hAnsi="Times New Roman" w:cs="Times New Roman"/>
        <w:sz w:val="20"/>
        <w:szCs w:val="20"/>
        <w:lang w:val="tr-TR" w:eastAsia="tr-TR"/>
      </w:rPr>
      <w:br/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Funded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by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.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Views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opinions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expressed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are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however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those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of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author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(s)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only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do not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necessarily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reflect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those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of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Education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Culture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Executive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Agency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(EACEA).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Neither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EACEA can be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held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responsible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for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them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81F0E" w14:textId="77777777" w:rsidR="00226CAE" w:rsidRDefault="00226CAE" w:rsidP="00BE7418">
      <w:r>
        <w:separator/>
      </w:r>
    </w:p>
  </w:footnote>
  <w:footnote w:type="continuationSeparator" w:id="0">
    <w:p w14:paraId="5ED23865" w14:textId="77777777" w:rsidR="00226CAE" w:rsidRDefault="00226CAE" w:rsidP="00BE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6"/>
      <w:gridCol w:w="3526"/>
    </w:tblGrid>
    <w:tr w:rsidR="00A83091" w14:paraId="74175E11" w14:textId="77777777" w:rsidTr="00A83091">
      <w:trPr>
        <w:trHeight w:val="864"/>
      </w:trPr>
      <w:tc>
        <w:tcPr>
          <w:tcW w:w="3526" w:type="dxa"/>
        </w:tcPr>
        <w:p w14:paraId="20CA87E5" w14:textId="686EF804" w:rsidR="00A83091" w:rsidRDefault="00A83091" w:rsidP="00A83091">
          <w:pPr>
            <w:pStyle w:val="stBilgi"/>
          </w:pPr>
          <w:r>
            <w:rPr>
              <w:noProof/>
            </w:rPr>
            <w:drawing>
              <wp:inline distT="0" distB="0" distL="0" distR="0" wp14:anchorId="042D9AF5" wp14:editId="4B1DD13A">
                <wp:extent cx="602377" cy="610321"/>
                <wp:effectExtent l="0" t="0" r="7620" b="0"/>
                <wp:docPr id="645675759" name="Resim 7" descr="ekran görüntüsü, simge, sembol, grafik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5675759" name="Resim 7" descr="ekran görüntüsü, simge, sembol, grafik, yazı tipi içeren bir resim&#10;&#10;Yapay zeka tarafından oluşturulmuş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402" cy="615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6" w:type="dxa"/>
        </w:tcPr>
        <w:p w14:paraId="14CC1391" w14:textId="2609D7C0" w:rsidR="00A83091" w:rsidRDefault="00A83091" w:rsidP="00A83091">
          <w:pPr>
            <w:pStyle w:val="stBilgi"/>
            <w:jc w:val="right"/>
          </w:pPr>
          <w:r>
            <w:rPr>
              <w:noProof/>
            </w:rPr>
            <w:drawing>
              <wp:inline distT="0" distB="0" distL="0" distR="0" wp14:anchorId="62A69DAA" wp14:editId="4853D7CE">
                <wp:extent cx="502703" cy="502703"/>
                <wp:effectExtent l="0" t="0" r="0" b="0"/>
                <wp:docPr id="1026073447" name="Resim 6" descr="metin, logo, yazı tipi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073447" name="Resim 6" descr="metin, logo, yazı tipi, grafik içeren bir resim&#10;&#10;Yapay zeka tarafından oluşturulmuş içerik yanlış olabilir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158" cy="5121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315BE51" w14:textId="262FD103" w:rsidR="00A83091" w:rsidRDefault="00A83091">
    <w:pPr>
      <w:pStyle w:val="stBilgi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7228B3" wp14:editId="1D900EE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Dikdörtgen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Dikdörtgen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Dikdörtgen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Metin Kutusu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706E8" w14:textId="77777777" w:rsidR="00A83091" w:rsidRDefault="00A83091">
                            <w:pPr>
                              <w:pStyle w:val="stBilgi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tr-TR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7228B3" id="Grup 179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">
              <v:group id="Gr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Dikdörtgen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Dikdörtgen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00a0b8 [3204]" stroked="f" strokeweight="2pt">
                  <v:path arrowok="t" o:connecttype="custom" o:connectlocs="0,0;1463040,0;1463040,1014984;638364,408101;0,0" o:connectangles="0,0,0,0,0"/>
                </v:shape>
                <v:rect id="Dikdörtgen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4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95706E8" w14:textId="77777777" w:rsidR="00A83091" w:rsidRDefault="00A83091">
                      <w:pPr>
                        <w:pStyle w:val="stBilgi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tr-TR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85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6"/>
      <w:gridCol w:w="4256"/>
    </w:tblGrid>
    <w:tr w:rsidR="003508E3" w14:paraId="003B8792" w14:textId="77777777" w:rsidTr="006E423A">
      <w:trPr>
        <w:trHeight w:val="1124"/>
      </w:trPr>
      <w:tc>
        <w:tcPr>
          <w:tcW w:w="4256" w:type="dxa"/>
        </w:tcPr>
        <w:p w14:paraId="33A462FB" w14:textId="5775BF08" w:rsidR="003508E3" w:rsidRDefault="006E423A" w:rsidP="00BE7418">
          <w:pPr>
            <w:rPr>
              <w:lang w:val="fr-FR"/>
            </w:rPr>
          </w:pPr>
          <w:r>
            <w:rPr>
              <w:noProof/>
              <w:lang w:val="fr-FR"/>
            </w:rPr>
            <w:drawing>
              <wp:inline distT="0" distB="0" distL="0" distR="0" wp14:anchorId="5B2E7F67" wp14:editId="4F135AC6">
                <wp:extent cx="842963" cy="854080"/>
                <wp:effectExtent l="0" t="0" r="0" b="0"/>
                <wp:docPr id="306669994" name="Resim 2" descr="ekran görüntüsü, simge, sembol, grafik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669994" name="Resim 2" descr="ekran görüntüsü, simge, sembol, grafik, yazı tipi içeren bir resim&#10;&#10;Yapay zeka tarafından oluşturulmuş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963" cy="854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4760F73" w14:textId="7C6217DB" w:rsidR="003508E3" w:rsidRDefault="006E423A" w:rsidP="003508E3">
          <w:pPr>
            <w:jc w:val="right"/>
            <w:rPr>
              <w:lang w:val="fr-FR"/>
            </w:rPr>
          </w:pPr>
          <w:r>
            <w:rPr>
              <w:noProof/>
              <w:lang w:val="fr-FR"/>
            </w:rPr>
            <w:drawing>
              <wp:inline distT="0" distB="0" distL="0" distR="0" wp14:anchorId="5A3A27BD" wp14:editId="352EF179">
                <wp:extent cx="671388" cy="770855"/>
                <wp:effectExtent l="0" t="0" r="0" b="0"/>
                <wp:docPr id="2052120489" name="Resim 3" descr="metin, logo, yazı tipi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2120489" name="Resim 3" descr="metin, logo, yazı tipi, grafik içeren bir resim&#10;&#10;Yapay zeka tarafından oluşturulmuş içerik yanlış olabilir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473" t="5308" r="9363" b="60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444" cy="7858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3298848" w14:textId="5D764441" w:rsidR="00ED7E03" w:rsidRDefault="00ED7E03" w:rsidP="006E423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eMaddemi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09A36CF"/>
    <w:multiLevelType w:val="multilevel"/>
    <w:tmpl w:val="C20A8A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EB5DA6"/>
    <w:multiLevelType w:val="hybridMultilevel"/>
    <w:tmpl w:val="0908DB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1B714C"/>
    <w:multiLevelType w:val="multilevel"/>
    <w:tmpl w:val="5E50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3546F35"/>
    <w:multiLevelType w:val="multilevel"/>
    <w:tmpl w:val="2330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4F0224"/>
    <w:multiLevelType w:val="multilevel"/>
    <w:tmpl w:val="AF7A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B95B95"/>
    <w:multiLevelType w:val="multilevel"/>
    <w:tmpl w:val="3546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58F68DC"/>
    <w:multiLevelType w:val="multilevel"/>
    <w:tmpl w:val="160E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619114C"/>
    <w:multiLevelType w:val="multilevel"/>
    <w:tmpl w:val="621A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7491D57"/>
    <w:multiLevelType w:val="multilevel"/>
    <w:tmpl w:val="71F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8A85336"/>
    <w:multiLevelType w:val="multilevel"/>
    <w:tmpl w:val="1920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9861BA6"/>
    <w:multiLevelType w:val="multilevel"/>
    <w:tmpl w:val="F010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98F6750"/>
    <w:multiLevelType w:val="multilevel"/>
    <w:tmpl w:val="56E0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050820"/>
    <w:multiLevelType w:val="multilevel"/>
    <w:tmpl w:val="D08E6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C571951"/>
    <w:multiLevelType w:val="multilevel"/>
    <w:tmpl w:val="EEC0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C80311C"/>
    <w:multiLevelType w:val="multilevel"/>
    <w:tmpl w:val="79F2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CC91B80"/>
    <w:multiLevelType w:val="multilevel"/>
    <w:tmpl w:val="8D98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CF71B24"/>
    <w:multiLevelType w:val="multilevel"/>
    <w:tmpl w:val="F63E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D3727FC"/>
    <w:multiLevelType w:val="multilevel"/>
    <w:tmpl w:val="58D2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D483622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0DAA7680"/>
    <w:multiLevelType w:val="multilevel"/>
    <w:tmpl w:val="C2E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EDB2AC3"/>
    <w:multiLevelType w:val="multilevel"/>
    <w:tmpl w:val="4FFE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F7D54C1"/>
    <w:multiLevelType w:val="multilevel"/>
    <w:tmpl w:val="5E18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0105867"/>
    <w:multiLevelType w:val="multilevel"/>
    <w:tmpl w:val="4D94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17F7945"/>
    <w:multiLevelType w:val="multilevel"/>
    <w:tmpl w:val="1CE4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193647E"/>
    <w:multiLevelType w:val="multilevel"/>
    <w:tmpl w:val="F8FA333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375165E"/>
    <w:multiLevelType w:val="hybridMultilevel"/>
    <w:tmpl w:val="599E6F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378217D"/>
    <w:multiLevelType w:val="multilevel"/>
    <w:tmpl w:val="D36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4CB7365"/>
    <w:multiLevelType w:val="multilevel"/>
    <w:tmpl w:val="58A049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4E25017"/>
    <w:multiLevelType w:val="multilevel"/>
    <w:tmpl w:val="AE92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50A4967"/>
    <w:multiLevelType w:val="multilevel"/>
    <w:tmpl w:val="695C5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53368B9"/>
    <w:multiLevelType w:val="hybridMultilevel"/>
    <w:tmpl w:val="8A24E964"/>
    <w:lvl w:ilvl="0" w:tplc="4DE49692">
      <w:numFmt w:val="bullet"/>
      <w:lvlText w:val="-"/>
      <w:lvlJc w:val="left"/>
      <w:pPr>
        <w:ind w:left="107" w:hanging="18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D6DC3594">
      <w:numFmt w:val="bullet"/>
      <w:lvlText w:val="•"/>
      <w:lvlJc w:val="left"/>
      <w:pPr>
        <w:ind w:left="496" w:hanging="185"/>
      </w:pPr>
      <w:rPr>
        <w:lang w:val="en-US" w:eastAsia="en-US" w:bidi="ar-SA"/>
      </w:rPr>
    </w:lvl>
    <w:lvl w:ilvl="2" w:tplc="CC08E3D6">
      <w:numFmt w:val="bullet"/>
      <w:lvlText w:val="•"/>
      <w:lvlJc w:val="left"/>
      <w:pPr>
        <w:ind w:left="893" w:hanging="185"/>
      </w:pPr>
      <w:rPr>
        <w:lang w:val="en-US" w:eastAsia="en-US" w:bidi="ar-SA"/>
      </w:rPr>
    </w:lvl>
    <w:lvl w:ilvl="3" w:tplc="23BA2014">
      <w:numFmt w:val="bullet"/>
      <w:lvlText w:val="•"/>
      <w:lvlJc w:val="left"/>
      <w:pPr>
        <w:ind w:left="1290" w:hanging="185"/>
      </w:pPr>
      <w:rPr>
        <w:lang w:val="en-US" w:eastAsia="en-US" w:bidi="ar-SA"/>
      </w:rPr>
    </w:lvl>
    <w:lvl w:ilvl="4" w:tplc="1EF63192">
      <w:numFmt w:val="bullet"/>
      <w:lvlText w:val="•"/>
      <w:lvlJc w:val="left"/>
      <w:pPr>
        <w:ind w:left="1687" w:hanging="185"/>
      </w:pPr>
      <w:rPr>
        <w:lang w:val="en-US" w:eastAsia="en-US" w:bidi="ar-SA"/>
      </w:rPr>
    </w:lvl>
    <w:lvl w:ilvl="5" w:tplc="122A2E46">
      <w:numFmt w:val="bullet"/>
      <w:lvlText w:val="•"/>
      <w:lvlJc w:val="left"/>
      <w:pPr>
        <w:ind w:left="2084" w:hanging="185"/>
      </w:pPr>
      <w:rPr>
        <w:lang w:val="en-US" w:eastAsia="en-US" w:bidi="ar-SA"/>
      </w:rPr>
    </w:lvl>
    <w:lvl w:ilvl="6" w:tplc="ABCEB26E">
      <w:numFmt w:val="bullet"/>
      <w:lvlText w:val="•"/>
      <w:lvlJc w:val="left"/>
      <w:pPr>
        <w:ind w:left="2480" w:hanging="185"/>
      </w:pPr>
      <w:rPr>
        <w:lang w:val="en-US" w:eastAsia="en-US" w:bidi="ar-SA"/>
      </w:rPr>
    </w:lvl>
    <w:lvl w:ilvl="7" w:tplc="97704806">
      <w:numFmt w:val="bullet"/>
      <w:lvlText w:val="•"/>
      <w:lvlJc w:val="left"/>
      <w:pPr>
        <w:ind w:left="2877" w:hanging="185"/>
      </w:pPr>
      <w:rPr>
        <w:lang w:val="en-US" w:eastAsia="en-US" w:bidi="ar-SA"/>
      </w:rPr>
    </w:lvl>
    <w:lvl w:ilvl="8" w:tplc="8CAC0D8E">
      <w:numFmt w:val="bullet"/>
      <w:lvlText w:val="•"/>
      <w:lvlJc w:val="left"/>
      <w:pPr>
        <w:ind w:left="3274" w:hanging="185"/>
      </w:pPr>
      <w:rPr>
        <w:lang w:val="en-US" w:eastAsia="en-US" w:bidi="ar-SA"/>
      </w:rPr>
    </w:lvl>
  </w:abstractNum>
  <w:abstractNum w:abstractNumId="42" w15:restartNumberingAfterBreak="0">
    <w:nsid w:val="16667187"/>
    <w:multiLevelType w:val="multilevel"/>
    <w:tmpl w:val="29BEE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6C11EA6"/>
    <w:multiLevelType w:val="multilevel"/>
    <w:tmpl w:val="F80EE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6DF2CC0"/>
    <w:multiLevelType w:val="multilevel"/>
    <w:tmpl w:val="F282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7932461"/>
    <w:multiLevelType w:val="multilevel"/>
    <w:tmpl w:val="8DAE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7F844C5"/>
    <w:multiLevelType w:val="multilevel"/>
    <w:tmpl w:val="177E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8DD03F9"/>
    <w:multiLevelType w:val="hybridMultilevel"/>
    <w:tmpl w:val="4766A2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93A7B90"/>
    <w:multiLevelType w:val="multilevel"/>
    <w:tmpl w:val="3734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C131AC"/>
    <w:multiLevelType w:val="multilevel"/>
    <w:tmpl w:val="8B36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9E22C71"/>
    <w:multiLevelType w:val="hybridMultilevel"/>
    <w:tmpl w:val="28CC9190"/>
    <w:lvl w:ilvl="0" w:tplc="BA8635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A6FD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CAF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360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64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9C2B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F2C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701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AA3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1" w15:restartNumberingAfterBreak="0">
    <w:nsid w:val="19F87F03"/>
    <w:multiLevelType w:val="multilevel"/>
    <w:tmpl w:val="CD4A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B96E5B"/>
    <w:multiLevelType w:val="multilevel"/>
    <w:tmpl w:val="D6F2A3C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1B8A30F8"/>
    <w:multiLevelType w:val="hybridMultilevel"/>
    <w:tmpl w:val="98D246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C4A77DA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1CD71CDF"/>
    <w:multiLevelType w:val="multilevel"/>
    <w:tmpl w:val="B106E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A27C52"/>
    <w:multiLevelType w:val="multilevel"/>
    <w:tmpl w:val="33989BD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1E9C0158"/>
    <w:multiLevelType w:val="hybridMultilevel"/>
    <w:tmpl w:val="61406D96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EAD1AD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1ED87ACF"/>
    <w:multiLevelType w:val="multilevel"/>
    <w:tmpl w:val="5F64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9C4C32"/>
    <w:multiLevelType w:val="multilevel"/>
    <w:tmpl w:val="D5C4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FE725A7"/>
    <w:multiLevelType w:val="multilevel"/>
    <w:tmpl w:val="4618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6F0396"/>
    <w:multiLevelType w:val="multilevel"/>
    <w:tmpl w:val="617A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1230525"/>
    <w:multiLevelType w:val="multilevel"/>
    <w:tmpl w:val="FD7AC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1A43B5F"/>
    <w:multiLevelType w:val="multilevel"/>
    <w:tmpl w:val="F706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3B50848"/>
    <w:multiLevelType w:val="multilevel"/>
    <w:tmpl w:val="E1F4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5933701"/>
    <w:multiLevelType w:val="multilevel"/>
    <w:tmpl w:val="BA8C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5D92648"/>
    <w:multiLevelType w:val="multilevel"/>
    <w:tmpl w:val="B42C90E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26873222"/>
    <w:multiLevelType w:val="multilevel"/>
    <w:tmpl w:val="1C5A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7226C89"/>
    <w:multiLevelType w:val="multilevel"/>
    <w:tmpl w:val="3996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7250066"/>
    <w:multiLevelType w:val="multilevel"/>
    <w:tmpl w:val="E848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83B12E8"/>
    <w:multiLevelType w:val="multilevel"/>
    <w:tmpl w:val="05DE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8D232AF"/>
    <w:multiLevelType w:val="multilevel"/>
    <w:tmpl w:val="3F6C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96834CB"/>
    <w:multiLevelType w:val="multilevel"/>
    <w:tmpl w:val="2728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971094A"/>
    <w:multiLevelType w:val="hybridMultilevel"/>
    <w:tmpl w:val="31226FCA"/>
    <w:lvl w:ilvl="0" w:tplc="C79E6DA8">
      <w:start w:val="10"/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A7C05C2"/>
    <w:multiLevelType w:val="multilevel"/>
    <w:tmpl w:val="170E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B1322E9"/>
    <w:multiLevelType w:val="multilevel"/>
    <w:tmpl w:val="FD6473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BB278C5"/>
    <w:multiLevelType w:val="multilevel"/>
    <w:tmpl w:val="CB900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C173225"/>
    <w:multiLevelType w:val="multilevel"/>
    <w:tmpl w:val="03B2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685B16"/>
    <w:multiLevelType w:val="multilevel"/>
    <w:tmpl w:val="27DC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C770E75"/>
    <w:multiLevelType w:val="multilevel"/>
    <w:tmpl w:val="86889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2CEF0BB9"/>
    <w:multiLevelType w:val="multilevel"/>
    <w:tmpl w:val="CEB0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833438"/>
    <w:multiLevelType w:val="hybridMultilevel"/>
    <w:tmpl w:val="EDBE4656"/>
    <w:lvl w:ilvl="0" w:tplc="B44C4290">
      <w:numFmt w:val="bullet"/>
      <w:lvlText w:val="-"/>
      <w:lvlJc w:val="left"/>
      <w:pPr>
        <w:ind w:left="107" w:hanging="18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0C4ADCB4">
      <w:numFmt w:val="bullet"/>
      <w:lvlText w:val="•"/>
      <w:lvlJc w:val="left"/>
      <w:pPr>
        <w:ind w:left="511" w:hanging="185"/>
      </w:pPr>
      <w:rPr>
        <w:lang w:val="en-US" w:eastAsia="en-US" w:bidi="ar-SA"/>
      </w:rPr>
    </w:lvl>
    <w:lvl w:ilvl="2" w:tplc="7EA4D622">
      <w:numFmt w:val="bullet"/>
      <w:lvlText w:val="•"/>
      <w:lvlJc w:val="left"/>
      <w:pPr>
        <w:ind w:left="922" w:hanging="185"/>
      </w:pPr>
      <w:rPr>
        <w:lang w:val="en-US" w:eastAsia="en-US" w:bidi="ar-SA"/>
      </w:rPr>
    </w:lvl>
    <w:lvl w:ilvl="3" w:tplc="665665E0">
      <w:numFmt w:val="bullet"/>
      <w:lvlText w:val="•"/>
      <w:lvlJc w:val="left"/>
      <w:pPr>
        <w:ind w:left="1333" w:hanging="185"/>
      </w:pPr>
      <w:rPr>
        <w:lang w:val="en-US" w:eastAsia="en-US" w:bidi="ar-SA"/>
      </w:rPr>
    </w:lvl>
    <w:lvl w:ilvl="4" w:tplc="9F38A08C">
      <w:numFmt w:val="bullet"/>
      <w:lvlText w:val="•"/>
      <w:lvlJc w:val="left"/>
      <w:pPr>
        <w:ind w:left="1744" w:hanging="185"/>
      </w:pPr>
      <w:rPr>
        <w:lang w:val="en-US" w:eastAsia="en-US" w:bidi="ar-SA"/>
      </w:rPr>
    </w:lvl>
    <w:lvl w:ilvl="5" w:tplc="C56083C0">
      <w:numFmt w:val="bullet"/>
      <w:lvlText w:val="•"/>
      <w:lvlJc w:val="left"/>
      <w:pPr>
        <w:ind w:left="2155" w:hanging="185"/>
      </w:pPr>
      <w:rPr>
        <w:lang w:val="en-US" w:eastAsia="en-US" w:bidi="ar-SA"/>
      </w:rPr>
    </w:lvl>
    <w:lvl w:ilvl="6" w:tplc="D8D27CD2">
      <w:numFmt w:val="bullet"/>
      <w:lvlText w:val="•"/>
      <w:lvlJc w:val="left"/>
      <w:pPr>
        <w:ind w:left="2566" w:hanging="185"/>
      </w:pPr>
      <w:rPr>
        <w:lang w:val="en-US" w:eastAsia="en-US" w:bidi="ar-SA"/>
      </w:rPr>
    </w:lvl>
    <w:lvl w:ilvl="7" w:tplc="F62E055A">
      <w:numFmt w:val="bullet"/>
      <w:lvlText w:val="•"/>
      <w:lvlJc w:val="left"/>
      <w:pPr>
        <w:ind w:left="2977" w:hanging="185"/>
      </w:pPr>
      <w:rPr>
        <w:lang w:val="en-US" w:eastAsia="en-US" w:bidi="ar-SA"/>
      </w:rPr>
    </w:lvl>
    <w:lvl w:ilvl="8" w:tplc="90020EEC">
      <w:numFmt w:val="bullet"/>
      <w:lvlText w:val="•"/>
      <w:lvlJc w:val="left"/>
      <w:pPr>
        <w:ind w:left="3388" w:hanging="185"/>
      </w:pPr>
      <w:rPr>
        <w:lang w:val="en-US" w:eastAsia="en-US" w:bidi="ar-SA"/>
      </w:rPr>
    </w:lvl>
  </w:abstractNum>
  <w:abstractNum w:abstractNumId="83" w15:restartNumberingAfterBreak="0">
    <w:nsid w:val="2E3B565D"/>
    <w:multiLevelType w:val="multilevel"/>
    <w:tmpl w:val="CD7A66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5D5F4D"/>
    <w:multiLevelType w:val="multilevel"/>
    <w:tmpl w:val="8F006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ED608FF"/>
    <w:multiLevelType w:val="multilevel"/>
    <w:tmpl w:val="ABA6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F057E36"/>
    <w:multiLevelType w:val="multilevel"/>
    <w:tmpl w:val="7B3C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F86575C"/>
    <w:multiLevelType w:val="multilevel"/>
    <w:tmpl w:val="3F9E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F934927"/>
    <w:multiLevelType w:val="multilevel"/>
    <w:tmpl w:val="65CC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FC84291"/>
    <w:multiLevelType w:val="multilevel"/>
    <w:tmpl w:val="DCBA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04F0507"/>
    <w:multiLevelType w:val="multilevel"/>
    <w:tmpl w:val="2166944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10E1E7C"/>
    <w:multiLevelType w:val="hybridMultilevel"/>
    <w:tmpl w:val="57629C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319143C1"/>
    <w:multiLevelType w:val="multilevel"/>
    <w:tmpl w:val="182A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297A31"/>
    <w:multiLevelType w:val="multilevel"/>
    <w:tmpl w:val="EDC2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25E728B"/>
    <w:multiLevelType w:val="hybridMultilevel"/>
    <w:tmpl w:val="0AACC2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2646BA5"/>
    <w:multiLevelType w:val="multilevel"/>
    <w:tmpl w:val="A98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3C66299"/>
    <w:multiLevelType w:val="multilevel"/>
    <w:tmpl w:val="C6D0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50A0B4C"/>
    <w:multiLevelType w:val="multilevel"/>
    <w:tmpl w:val="0276A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530402B"/>
    <w:multiLevelType w:val="multilevel"/>
    <w:tmpl w:val="FC8A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5F240B0"/>
    <w:multiLevelType w:val="multilevel"/>
    <w:tmpl w:val="E866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6260988"/>
    <w:multiLevelType w:val="multilevel"/>
    <w:tmpl w:val="895E4DC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6372C49"/>
    <w:multiLevelType w:val="multilevel"/>
    <w:tmpl w:val="66DA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6993714"/>
    <w:multiLevelType w:val="multilevel"/>
    <w:tmpl w:val="9342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6B570E6"/>
    <w:multiLevelType w:val="multilevel"/>
    <w:tmpl w:val="016E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70630A0"/>
    <w:multiLevelType w:val="multilevel"/>
    <w:tmpl w:val="56FEE3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37794DA2"/>
    <w:multiLevelType w:val="hybridMultilevel"/>
    <w:tmpl w:val="5B2615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8E976C6"/>
    <w:multiLevelType w:val="multilevel"/>
    <w:tmpl w:val="D83AB73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39B6390B"/>
    <w:multiLevelType w:val="hybridMultilevel"/>
    <w:tmpl w:val="0B28494E"/>
    <w:lvl w:ilvl="0" w:tplc="F27E5D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9F76D05"/>
    <w:multiLevelType w:val="multilevel"/>
    <w:tmpl w:val="6132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A8E0747"/>
    <w:multiLevelType w:val="multilevel"/>
    <w:tmpl w:val="B8CC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9B76EB"/>
    <w:multiLevelType w:val="multilevel"/>
    <w:tmpl w:val="DAB8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B9F7D7D"/>
    <w:multiLevelType w:val="multilevel"/>
    <w:tmpl w:val="F686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C9B4621"/>
    <w:multiLevelType w:val="multilevel"/>
    <w:tmpl w:val="39C6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CF6594B"/>
    <w:multiLevelType w:val="multilevel"/>
    <w:tmpl w:val="C800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D866DD1"/>
    <w:multiLevelType w:val="multilevel"/>
    <w:tmpl w:val="526E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E690B48"/>
    <w:multiLevelType w:val="multilevel"/>
    <w:tmpl w:val="FB72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7C5F24"/>
    <w:multiLevelType w:val="multilevel"/>
    <w:tmpl w:val="4240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EE3397C"/>
    <w:multiLevelType w:val="multilevel"/>
    <w:tmpl w:val="FABA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FC76F9E"/>
    <w:multiLevelType w:val="multilevel"/>
    <w:tmpl w:val="7D98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FE323AC"/>
    <w:multiLevelType w:val="multilevel"/>
    <w:tmpl w:val="92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0C51E1"/>
    <w:multiLevelType w:val="multilevel"/>
    <w:tmpl w:val="E4B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634DEC"/>
    <w:multiLevelType w:val="multilevel"/>
    <w:tmpl w:val="3A62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E43EA"/>
    <w:multiLevelType w:val="hybridMultilevel"/>
    <w:tmpl w:val="865CE1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0EE3704"/>
    <w:multiLevelType w:val="multilevel"/>
    <w:tmpl w:val="8050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1255FBD"/>
    <w:multiLevelType w:val="multilevel"/>
    <w:tmpl w:val="64B0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19815CC"/>
    <w:multiLevelType w:val="multilevel"/>
    <w:tmpl w:val="CA50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24F2057"/>
    <w:multiLevelType w:val="multilevel"/>
    <w:tmpl w:val="AD94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284759B"/>
    <w:multiLevelType w:val="multilevel"/>
    <w:tmpl w:val="3DB0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2CB33CB"/>
    <w:multiLevelType w:val="multilevel"/>
    <w:tmpl w:val="5D2A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38E5026"/>
    <w:multiLevelType w:val="hybridMultilevel"/>
    <w:tmpl w:val="ECD44158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3AA22C3"/>
    <w:multiLevelType w:val="multilevel"/>
    <w:tmpl w:val="83E4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3F3087C"/>
    <w:multiLevelType w:val="multilevel"/>
    <w:tmpl w:val="3C7C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4EF53C7"/>
    <w:multiLevelType w:val="multilevel"/>
    <w:tmpl w:val="9398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45D94C42"/>
    <w:multiLevelType w:val="multilevel"/>
    <w:tmpl w:val="7D78EF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5" w15:restartNumberingAfterBreak="0">
    <w:nsid w:val="471A0270"/>
    <w:multiLevelType w:val="multilevel"/>
    <w:tmpl w:val="3FBC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71A67A3"/>
    <w:multiLevelType w:val="multilevel"/>
    <w:tmpl w:val="54C2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A8D5717"/>
    <w:multiLevelType w:val="hybridMultilevel"/>
    <w:tmpl w:val="BDEA41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B077E2C"/>
    <w:multiLevelType w:val="multilevel"/>
    <w:tmpl w:val="6566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C006C96"/>
    <w:multiLevelType w:val="multilevel"/>
    <w:tmpl w:val="253E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C7739B1"/>
    <w:multiLevelType w:val="multilevel"/>
    <w:tmpl w:val="043A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CDB3625"/>
    <w:multiLevelType w:val="hybridMultilevel"/>
    <w:tmpl w:val="B66A99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DAD3913"/>
    <w:multiLevelType w:val="multilevel"/>
    <w:tmpl w:val="AAC8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E2C3D7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4" w15:restartNumberingAfterBreak="0">
    <w:nsid w:val="4E763F62"/>
    <w:multiLevelType w:val="multilevel"/>
    <w:tmpl w:val="953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E7D5E71"/>
    <w:multiLevelType w:val="hybridMultilevel"/>
    <w:tmpl w:val="62245FAE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F2E4E8E"/>
    <w:multiLevelType w:val="multilevel"/>
    <w:tmpl w:val="CAD4A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4F4977A4"/>
    <w:multiLevelType w:val="multilevel"/>
    <w:tmpl w:val="53CA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F6A686C"/>
    <w:multiLevelType w:val="multilevel"/>
    <w:tmpl w:val="A5FC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F814B8C"/>
    <w:multiLevelType w:val="multilevel"/>
    <w:tmpl w:val="D74E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02B55AB"/>
    <w:multiLevelType w:val="multilevel"/>
    <w:tmpl w:val="A712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50FA5617"/>
    <w:multiLevelType w:val="multilevel"/>
    <w:tmpl w:val="DF08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1254DA0"/>
    <w:multiLevelType w:val="multilevel"/>
    <w:tmpl w:val="5A04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51974252"/>
    <w:multiLevelType w:val="hybridMultilevel"/>
    <w:tmpl w:val="EF4003DE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1B01086"/>
    <w:multiLevelType w:val="hybridMultilevel"/>
    <w:tmpl w:val="351AB5B2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1B14B66"/>
    <w:multiLevelType w:val="multilevel"/>
    <w:tmpl w:val="8B44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51ED3BBC"/>
    <w:multiLevelType w:val="multilevel"/>
    <w:tmpl w:val="C0BA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52C5174F"/>
    <w:multiLevelType w:val="multilevel"/>
    <w:tmpl w:val="E9B0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38018C0"/>
    <w:multiLevelType w:val="multilevel"/>
    <w:tmpl w:val="719CD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53924561"/>
    <w:multiLevelType w:val="multilevel"/>
    <w:tmpl w:val="C3A0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3A6499F"/>
    <w:multiLevelType w:val="hybridMultilevel"/>
    <w:tmpl w:val="56E4F548"/>
    <w:lvl w:ilvl="0" w:tplc="9E6405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49C339C"/>
    <w:multiLevelType w:val="multilevel"/>
    <w:tmpl w:val="5B4C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54C00230"/>
    <w:multiLevelType w:val="multilevel"/>
    <w:tmpl w:val="49DC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56374BA9"/>
    <w:multiLevelType w:val="multilevel"/>
    <w:tmpl w:val="B3C0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565B3179"/>
    <w:multiLevelType w:val="multilevel"/>
    <w:tmpl w:val="3A94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56DE4120"/>
    <w:multiLevelType w:val="multilevel"/>
    <w:tmpl w:val="474E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575F3185"/>
    <w:multiLevelType w:val="multilevel"/>
    <w:tmpl w:val="D542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5799435E"/>
    <w:multiLevelType w:val="multilevel"/>
    <w:tmpl w:val="59DCBA9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579943F2"/>
    <w:multiLevelType w:val="multilevel"/>
    <w:tmpl w:val="9E38341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58340B94"/>
    <w:multiLevelType w:val="multilevel"/>
    <w:tmpl w:val="BE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94275EF"/>
    <w:multiLevelType w:val="multilevel"/>
    <w:tmpl w:val="567C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94505EF"/>
    <w:multiLevelType w:val="multilevel"/>
    <w:tmpl w:val="868E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5A971959"/>
    <w:multiLevelType w:val="multilevel"/>
    <w:tmpl w:val="2356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5B365FB0"/>
    <w:multiLevelType w:val="multilevel"/>
    <w:tmpl w:val="6B7E2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5B6874CF"/>
    <w:multiLevelType w:val="multilevel"/>
    <w:tmpl w:val="0526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5BCC6D61"/>
    <w:multiLevelType w:val="multilevel"/>
    <w:tmpl w:val="05FE4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5BE64DB0"/>
    <w:multiLevelType w:val="multilevel"/>
    <w:tmpl w:val="2260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5C2F4B5E"/>
    <w:multiLevelType w:val="multilevel"/>
    <w:tmpl w:val="44F6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5C377F20"/>
    <w:multiLevelType w:val="multilevel"/>
    <w:tmpl w:val="6B2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5C3934C8"/>
    <w:multiLevelType w:val="multilevel"/>
    <w:tmpl w:val="42681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C752E0C"/>
    <w:multiLevelType w:val="multilevel"/>
    <w:tmpl w:val="A208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5E135665"/>
    <w:multiLevelType w:val="multilevel"/>
    <w:tmpl w:val="3384C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EF0616E"/>
    <w:multiLevelType w:val="multilevel"/>
    <w:tmpl w:val="2052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F382799"/>
    <w:multiLevelType w:val="multilevel"/>
    <w:tmpl w:val="9BC20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603943F5"/>
    <w:multiLevelType w:val="multilevel"/>
    <w:tmpl w:val="92E0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606A7D7B"/>
    <w:multiLevelType w:val="multilevel"/>
    <w:tmpl w:val="55504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61F1237D"/>
    <w:multiLevelType w:val="hybridMultilevel"/>
    <w:tmpl w:val="B61E41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25516D9"/>
    <w:multiLevelType w:val="multilevel"/>
    <w:tmpl w:val="4C2C9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63BB46D8"/>
    <w:multiLevelType w:val="hybridMultilevel"/>
    <w:tmpl w:val="FF762026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63CC5BC8"/>
    <w:multiLevelType w:val="hybridMultilevel"/>
    <w:tmpl w:val="11E6EAB0"/>
    <w:lvl w:ilvl="0" w:tplc="21F080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4043432"/>
    <w:multiLevelType w:val="multilevel"/>
    <w:tmpl w:val="3364023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6458536A"/>
    <w:multiLevelType w:val="multilevel"/>
    <w:tmpl w:val="C324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6462569F"/>
    <w:multiLevelType w:val="multilevel"/>
    <w:tmpl w:val="CDB8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649E5791"/>
    <w:multiLevelType w:val="multilevel"/>
    <w:tmpl w:val="37D2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650122C5"/>
    <w:multiLevelType w:val="multilevel"/>
    <w:tmpl w:val="1DB2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650950AD"/>
    <w:multiLevelType w:val="multilevel"/>
    <w:tmpl w:val="747E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650E26D4"/>
    <w:multiLevelType w:val="multilevel"/>
    <w:tmpl w:val="973A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6549620A"/>
    <w:multiLevelType w:val="multilevel"/>
    <w:tmpl w:val="C7E2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65BD52C5"/>
    <w:multiLevelType w:val="multilevel"/>
    <w:tmpl w:val="45D8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661215FC"/>
    <w:multiLevelType w:val="multilevel"/>
    <w:tmpl w:val="3C62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665F259A"/>
    <w:multiLevelType w:val="multilevel"/>
    <w:tmpl w:val="8B9E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669A6869"/>
    <w:multiLevelType w:val="multilevel"/>
    <w:tmpl w:val="8EB8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6743315C"/>
    <w:multiLevelType w:val="hybridMultilevel"/>
    <w:tmpl w:val="9FF29A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7446D23"/>
    <w:multiLevelType w:val="multilevel"/>
    <w:tmpl w:val="45D6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67DE03B6"/>
    <w:multiLevelType w:val="multilevel"/>
    <w:tmpl w:val="39F6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67F60483"/>
    <w:multiLevelType w:val="multilevel"/>
    <w:tmpl w:val="AC56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685127CE"/>
    <w:multiLevelType w:val="hybridMultilevel"/>
    <w:tmpl w:val="2A6A916C"/>
    <w:lvl w:ilvl="0" w:tplc="938E2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8541AAE"/>
    <w:multiLevelType w:val="multilevel"/>
    <w:tmpl w:val="5B6E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68A70FA6"/>
    <w:multiLevelType w:val="multilevel"/>
    <w:tmpl w:val="FBB2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691941A3"/>
    <w:multiLevelType w:val="multilevel"/>
    <w:tmpl w:val="A578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698D20B1"/>
    <w:multiLevelType w:val="multilevel"/>
    <w:tmpl w:val="A878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69E0118B"/>
    <w:multiLevelType w:val="multilevel"/>
    <w:tmpl w:val="5E2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6A2F6773"/>
    <w:multiLevelType w:val="multilevel"/>
    <w:tmpl w:val="E3C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6BA2682D"/>
    <w:multiLevelType w:val="multilevel"/>
    <w:tmpl w:val="87FE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6BAC02DB"/>
    <w:multiLevelType w:val="multilevel"/>
    <w:tmpl w:val="7BA62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6C51308B"/>
    <w:multiLevelType w:val="multilevel"/>
    <w:tmpl w:val="ECBE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6C6816B9"/>
    <w:multiLevelType w:val="multilevel"/>
    <w:tmpl w:val="E4E0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6CDC1148"/>
    <w:multiLevelType w:val="multilevel"/>
    <w:tmpl w:val="3D38F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6D371E65"/>
    <w:multiLevelType w:val="multilevel"/>
    <w:tmpl w:val="792A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6D5066D7"/>
    <w:multiLevelType w:val="multilevel"/>
    <w:tmpl w:val="2AE636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 w15:restartNumberingAfterBreak="0">
    <w:nsid w:val="6D942563"/>
    <w:multiLevelType w:val="multilevel"/>
    <w:tmpl w:val="1762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DB04390"/>
    <w:multiLevelType w:val="multilevel"/>
    <w:tmpl w:val="7E5AC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 w15:restartNumberingAfterBreak="0">
    <w:nsid w:val="6E9519F0"/>
    <w:multiLevelType w:val="hybridMultilevel"/>
    <w:tmpl w:val="A19C8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6F8E5984"/>
    <w:multiLevelType w:val="multilevel"/>
    <w:tmpl w:val="E484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FF02BE5"/>
    <w:multiLevelType w:val="multilevel"/>
    <w:tmpl w:val="6EA2C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70065496"/>
    <w:multiLevelType w:val="multilevel"/>
    <w:tmpl w:val="8738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700D7BC3"/>
    <w:multiLevelType w:val="multilevel"/>
    <w:tmpl w:val="5270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708B41EC"/>
    <w:multiLevelType w:val="hybridMultilevel"/>
    <w:tmpl w:val="1938CE2C"/>
    <w:lvl w:ilvl="0" w:tplc="16D425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F0F0F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0C220E5"/>
    <w:multiLevelType w:val="hybridMultilevel"/>
    <w:tmpl w:val="4C8A97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11B6589"/>
    <w:multiLevelType w:val="multilevel"/>
    <w:tmpl w:val="1D60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71C67FF5"/>
    <w:multiLevelType w:val="multilevel"/>
    <w:tmpl w:val="40EC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74011645"/>
    <w:multiLevelType w:val="multilevel"/>
    <w:tmpl w:val="2528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74105162"/>
    <w:multiLevelType w:val="multilevel"/>
    <w:tmpl w:val="A5B82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75E935D0"/>
    <w:multiLevelType w:val="multilevel"/>
    <w:tmpl w:val="6DF2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761307EF"/>
    <w:multiLevelType w:val="multilevel"/>
    <w:tmpl w:val="1BC0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7623726C"/>
    <w:multiLevelType w:val="multilevel"/>
    <w:tmpl w:val="E85C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763237F7"/>
    <w:multiLevelType w:val="multilevel"/>
    <w:tmpl w:val="6B02A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76852785"/>
    <w:multiLevelType w:val="multilevel"/>
    <w:tmpl w:val="8D84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76C10987"/>
    <w:multiLevelType w:val="multilevel"/>
    <w:tmpl w:val="3BF4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77BC4406"/>
    <w:multiLevelType w:val="multilevel"/>
    <w:tmpl w:val="B8C2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77EE39A2"/>
    <w:multiLevelType w:val="multilevel"/>
    <w:tmpl w:val="726056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 w15:restartNumberingAfterBreak="0">
    <w:nsid w:val="77F7195E"/>
    <w:multiLevelType w:val="multilevel"/>
    <w:tmpl w:val="D486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7B040FAE"/>
    <w:multiLevelType w:val="multilevel"/>
    <w:tmpl w:val="8C3A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7B0F3E28"/>
    <w:multiLevelType w:val="multilevel"/>
    <w:tmpl w:val="A716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7B595491"/>
    <w:multiLevelType w:val="multilevel"/>
    <w:tmpl w:val="F034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7B763757"/>
    <w:multiLevelType w:val="multilevel"/>
    <w:tmpl w:val="041F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46" w15:restartNumberingAfterBreak="0">
    <w:nsid w:val="7C9C4C89"/>
    <w:multiLevelType w:val="multilevel"/>
    <w:tmpl w:val="E880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7CC60224"/>
    <w:multiLevelType w:val="hybridMultilevel"/>
    <w:tmpl w:val="A80C7E0A"/>
    <w:lvl w:ilvl="0" w:tplc="C79E6DA8">
      <w:start w:val="10"/>
      <w:numFmt w:val="bullet"/>
      <w:lvlText w:val="-"/>
      <w:lvlJc w:val="left"/>
      <w:pPr>
        <w:ind w:left="862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8" w15:restartNumberingAfterBreak="0">
    <w:nsid w:val="7D0160C3"/>
    <w:multiLevelType w:val="multilevel"/>
    <w:tmpl w:val="DF5A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 w15:restartNumberingAfterBreak="0">
    <w:nsid w:val="7DE63F68"/>
    <w:multiLevelType w:val="multilevel"/>
    <w:tmpl w:val="985A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7EFC528F"/>
    <w:multiLevelType w:val="multilevel"/>
    <w:tmpl w:val="D976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645155">
    <w:abstractNumId w:val="9"/>
  </w:num>
  <w:num w:numId="2" w16cid:durableId="782264008">
    <w:abstractNumId w:val="8"/>
  </w:num>
  <w:num w:numId="3" w16cid:durableId="1889565146">
    <w:abstractNumId w:val="8"/>
  </w:num>
  <w:num w:numId="4" w16cid:durableId="1826776665">
    <w:abstractNumId w:val="9"/>
  </w:num>
  <w:num w:numId="5" w16cid:durableId="296841986">
    <w:abstractNumId w:val="134"/>
  </w:num>
  <w:num w:numId="6" w16cid:durableId="986015258">
    <w:abstractNumId w:val="12"/>
  </w:num>
  <w:num w:numId="7" w16cid:durableId="501513515">
    <w:abstractNumId w:val="29"/>
  </w:num>
  <w:num w:numId="8" w16cid:durableId="1099176005">
    <w:abstractNumId w:val="7"/>
  </w:num>
  <w:num w:numId="9" w16cid:durableId="1606108826">
    <w:abstractNumId w:val="6"/>
  </w:num>
  <w:num w:numId="10" w16cid:durableId="266623532">
    <w:abstractNumId w:val="5"/>
  </w:num>
  <w:num w:numId="11" w16cid:durableId="736518774">
    <w:abstractNumId w:val="4"/>
  </w:num>
  <w:num w:numId="12" w16cid:durableId="753434398">
    <w:abstractNumId w:val="3"/>
  </w:num>
  <w:num w:numId="13" w16cid:durableId="181627890">
    <w:abstractNumId w:val="2"/>
  </w:num>
  <w:num w:numId="14" w16cid:durableId="1125587563">
    <w:abstractNumId w:val="1"/>
  </w:num>
  <w:num w:numId="15" w16cid:durableId="580330997">
    <w:abstractNumId w:val="0"/>
  </w:num>
  <w:num w:numId="16" w16cid:durableId="628978302">
    <w:abstractNumId w:val="82"/>
  </w:num>
  <w:num w:numId="17" w16cid:durableId="2086562203">
    <w:abstractNumId w:val="41"/>
  </w:num>
  <w:num w:numId="18" w16cid:durableId="1028676319">
    <w:abstractNumId w:val="202"/>
  </w:num>
  <w:num w:numId="19" w16cid:durableId="760680272">
    <w:abstractNumId w:val="74"/>
  </w:num>
  <w:num w:numId="20" w16cid:durableId="391079291">
    <w:abstractNumId w:val="247"/>
  </w:num>
  <w:num w:numId="21" w16cid:durableId="200437400">
    <w:abstractNumId w:val="189"/>
  </w:num>
  <w:num w:numId="22" w16cid:durableId="1405300104">
    <w:abstractNumId w:val="107"/>
  </w:num>
  <w:num w:numId="23" w16cid:durableId="467744791">
    <w:abstractNumId w:val="11"/>
  </w:num>
  <w:num w:numId="24" w16cid:durableId="936138279">
    <w:abstractNumId w:val="153"/>
  </w:num>
  <w:num w:numId="25" w16cid:durableId="1394427950">
    <w:abstractNumId w:val="145"/>
  </w:num>
  <w:num w:numId="26" w16cid:durableId="151414644">
    <w:abstractNumId w:val="57"/>
  </w:num>
  <w:num w:numId="27" w16cid:durableId="829557935">
    <w:abstractNumId w:val="122"/>
  </w:num>
  <w:num w:numId="28" w16cid:durableId="573199413">
    <w:abstractNumId w:val="129"/>
  </w:num>
  <w:num w:numId="29" w16cid:durableId="790854573">
    <w:abstractNumId w:val="188"/>
  </w:num>
  <w:num w:numId="30" w16cid:durableId="1284799909">
    <w:abstractNumId w:val="222"/>
  </w:num>
  <w:num w:numId="31" w16cid:durableId="7174772">
    <w:abstractNumId w:val="206"/>
  </w:num>
  <w:num w:numId="32" w16cid:durableId="1055733912">
    <w:abstractNumId w:val="160"/>
  </w:num>
  <w:num w:numId="33" w16cid:durableId="1459644472">
    <w:abstractNumId w:val="230"/>
  </w:num>
  <w:num w:numId="34" w16cid:durableId="205680835">
    <w:abstractNumId w:val="24"/>
  </w:num>
  <w:num w:numId="35" w16cid:durableId="820391209">
    <w:abstractNumId w:val="117"/>
  </w:num>
  <w:num w:numId="36" w16cid:durableId="1682048180">
    <w:abstractNumId w:val="53"/>
  </w:num>
  <w:num w:numId="37" w16cid:durableId="1211114098">
    <w:abstractNumId w:val="40"/>
  </w:num>
  <w:num w:numId="38" w16cid:durableId="1333483066">
    <w:abstractNumId w:val="91"/>
  </w:num>
  <w:num w:numId="39" w16cid:durableId="429933326">
    <w:abstractNumId w:val="94"/>
  </w:num>
  <w:num w:numId="40" w16cid:durableId="420371985">
    <w:abstractNumId w:val="228"/>
  </w:num>
  <w:num w:numId="41" w16cid:durableId="408383221">
    <w:abstractNumId w:val="154"/>
  </w:num>
  <w:num w:numId="42" w16cid:durableId="1093629616">
    <w:abstractNumId w:val="227"/>
  </w:num>
  <w:num w:numId="43" w16cid:durableId="306975199">
    <w:abstractNumId w:val="50"/>
  </w:num>
  <w:num w:numId="44" w16cid:durableId="1600988273">
    <w:abstractNumId w:val="105"/>
  </w:num>
  <w:num w:numId="45" w16cid:durableId="781268837">
    <w:abstractNumId w:val="225"/>
  </w:num>
  <w:num w:numId="46" w16cid:durableId="1973904346">
    <w:abstractNumId w:val="157"/>
  </w:num>
  <w:num w:numId="47" w16cid:durableId="1963219143">
    <w:abstractNumId w:val="201"/>
  </w:num>
  <w:num w:numId="48" w16cid:durableId="1217081195">
    <w:abstractNumId w:val="171"/>
  </w:num>
  <w:num w:numId="49" w16cid:durableId="83914202">
    <w:abstractNumId w:val="164"/>
  </w:num>
  <w:num w:numId="50" w16cid:durableId="1303729419">
    <w:abstractNumId w:val="62"/>
  </w:num>
  <w:num w:numId="51" w16cid:durableId="753477471">
    <w:abstractNumId w:val="121"/>
  </w:num>
  <w:num w:numId="52" w16cid:durableId="894853012">
    <w:abstractNumId w:val="25"/>
  </w:num>
  <w:num w:numId="53" w16cid:durableId="2056079227">
    <w:abstractNumId w:val="30"/>
  </w:num>
  <w:num w:numId="54" w16cid:durableId="786656505">
    <w:abstractNumId w:val="31"/>
  </w:num>
  <w:num w:numId="55" w16cid:durableId="1476802876">
    <w:abstractNumId w:val="178"/>
  </w:num>
  <w:num w:numId="56" w16cid:durableId="257568742">
    <w:abstractNumId w:val="249"/>
  </w:num>
  <w:num w:numId="57" w16cid:durableId="1430084312">
    <w:abstractNumId w:val="223"/>
  </w:num>
  <w:num w:numId="58" w16cid:durableId="914244960">
    <w:abstractNumId w:val="212"/>
  </w:num>
  <w:num w:numId="59" w16cid:durableId="1805347022">
    <w:abstractNumId w:val="248"/>
  </w:num>
  <w:num w:numId="60" w16cid:durableId="1848907894">
    <w:abstractNumId w:val="10"/>
  </w:num>
  <w:num w:numId="61" w16cid:durableId="1548183272">
    <w:abstractNumId w:val="76"/>
  </w:num>
  <w:num w:numId="62" w16cid:durableId="551894066">
    <w:abstractNumId w:val="38"/>
  </w:num>
  <w:num w:numId="63" w16cid:durableId="1514879158">
    <w:abstractNumId w:val="35"/>
  </w:num>
  <w:num w:numId="64" w16cid:durableId="2123649624">
    <w:abstractNumId w:val="168"/>
  </w:num>
  <w:num w:numId="65" w16cid:durableId="444079566">
    <w:abstractNumId w:val="56"/>
  </w:num>
  <w:num w:numId="66" w16cid:durableId="12457789">
    <w:abstractNumId w:val="83"/>
  </w:num>
  <w:num w:numId="67" w16cid:durableId="947463795">
    <w:abstractNumId w:val="100"/>
  </w:num>
  <w:num w:numId="68" w16cid:durableId="1878463569">
    <w:abstractNumId w:val="19"/>
  </w:num>
  <w:num w:numId="69" w16cid:durableId="1302541166">
    <w:abstractNumId w:val="63"/>
  </w:num>
  <w:num w:numId="70" w16cid:durableId="921836648">
    <w:abstractNumId w:val="133"/>
  </w:num>
  <w:num w:numId="71" w16cid:durableId="1757092189">
    <w:abstractNumId w:val="23"/>
  </w:num>
  <w:num w:numId="72" w16cid:durableId="675228253">
    <w:abstractNumId w:val="90"/>
  </w:num>
  <w:num w:numId="73" w16cid:durableId="2003199687">
    <w:abstractNumId w:val="191"/>
  </w:num>
  <w:num w:numId="74" w16cid:durableId="1879008793">
    <w:abstractNumId w:val="104"/>
  </w:num>
  <w:num w:numId="75" w16cid:durableId="898782272">
    <w:abstractNumId w:val="52"/>
  </w:num>
  <w:num w:numId="76" w16cid:durableId="28261399">
    <w:abstractNumId w:val="151"/>
  </w:num>
  <w:num w:numId="77" w16cid:durableId="869150547">
    <w:abstractNumId w:val="219"/>
  </w:num>
  <w:num w:numId="78" w16cid:durableId="1688797219">
    <w:abstractNumId w:val="106"/>
  </w:num>
  <w:num w:numId="79" w16cid:durableId="4865011">
    <w:abstractNumId w:val="232"/>
  </w:num>
  <w:num w:numId="80" w16cid:durableId="502552369">
    <w:abstractNumId w:val="67"/>
  </w:num>
  <w:num w:numId="81" w16cid:durableId="890770351">
    <w:abstractNumId w:val="109"/>
  </w:num>
  <w:num w:numId="82" w16cid:durableId="1333408611">
    <w:abstractNumId w:val="167"/>
  </w:num>
  <w:num w:numId="83" w16cid:durableId="1757626641">
    <w:abstractNumId w:val="37"/>
  </w:num>
  <w:num w:numId="84" w16cid:durableId="1404716569">
    <w:abstractNumId w:val="240"/>
  </w:num>
  <w:num w:numId="85" w16cid:durableId="1186865900">
    <w:abstractNumId w:val="190"/>
  </w:num>
  <w:num w:numId="86" w16cid:durableId="109476566">
    <w:abstractNumId w:val="101"/>
  </w:num>
  <w:num w:numId="87" w16cid:durableId="92211895">
    <w:abstractNumId w:val="124"/>
  </w:num>
  <w:num w:numId="88" w16cid:durableId="1009409977">
    <w:abstractNumId w:val="152"/>
  </w:num>
  <w:num w:numId="89" w16cid:durableId="679814111">
    <w:abstractNumId w:val="34"/>
  </w:num>
  <w:num w:numId="90" w16cid:durableId="1884365936">
    <w:abstractNumId w:val="218"/>
  </w:num>
  <w:num w:numId="91" w16cid:durableId="1024477759">
    <w:abstractNumId w:val="26"/>
  </w:num>
  <w:num w:numId="92" w16cid:durableId="1137533007">
    <w:abstractNumId w:val="64"/>
  </w:num>
  <w:num w:numId="93" w16cid:durableId="1007713568">
    <w:abstractNumId w:val="242"/>
  </w:num>
  <w:num w:numId="94" w16cid:durableId="974062996">
    <w:abstractNumId w:val="246"/>
  </w:num>
  <w:num w:numId="95" w16cid:durableId="309867588">
    <w:abstractNumId w:val="115"/>
  </w:num>
  <w:num w:numId="96" w16cid:durableId="514345770">
    <w:abstractNumId w:val="123"/>
  </w:num>
  <w:num w:numId="97" w16cid:durableId="2135561227">
    <w:abstractNumId w:val="135"/>
  </w:num>
  <w:num w:numId="98" w16cid:durableId="539897613">
    <w:abstractNumId w:val="42"/>
  </w:num>
  <w:num w:numId="99" w16cid:durableId="625114364">
    <w:abstractNumId w:val="86"/>
  </w:num>
  <w:num w:numId="100" w16cid:durableId="2077360278">
    <w:abstractNumId w:val="60"/>
  </w:num>
  <w:num w:numId="101" w16cid:durableId="1986618823">
    <w:abstractNumId w:val="128"/>
  </w:num>
  <w:num w:numId="102" w16cid:durableId="1651515122">
    <w:abstractNumId w:val="170"/>
  </w:num>
  <w:num w:numId="103" w16cid:durableId="961956000">
    <w:abstractNumId w:val="148"/>
  </w:num>
  <w:num w:numId="104" w16cid:durableId="167525299">
    <w:abstractNumId w:val="180"/>
  </w:num>
  <w:num w:numId="105" w16cid:durableId="1312056669">
    <w:abstractNumId w:val="243"/>
  </w:num>
  <w:num w:numId="106" w16cid:durableId="1863085515">
    <w:abstractNumId w:val="192"/>
  </w:num>
  <w:num w:numId="107" w16cid:durableId="1777603340">
    <w:abstractNumId w:val="195"/>
  </w:num>
  <w:num w:numId="108" w16cid:durableId="597757574">
    <w:abstractNumId w:val="169"/>
  </w:num>
  <w:num w:numId="109" w16cid:durableId="1182738815">
    <w:abstractNumId w:val="36"/>
  </w:num>
  <w:num w:numId="110" w16cid:durableId="523594612">
    <w:abstractNumId w:val="47"/>
  </w:num>
  <w:num w:numId="111" w16cid:durableId="477188063">
    <w:abstractNumId w:val="186"/>
  </w:num>
  <w:num w:numId="112" w16cid:durableId="765032504">
    <w:abstractNumId w:val="137"/>
  </w:num>
  <w:num w:numId="113" w16cid:durableId="737361833">
    <w:abstractNumId w:val="54"/>
  </w:num>
  <w:num w:numId="114" w16cid:durableId="1794784001">
    <w:abstractNumId w:val="141"/>
  </w:num>
  <w:num w:numId="115" w16cid:durableId="2122459265">
    <w:abstractNumId w:val="58"/>
  </w:num>
  <w:num w:numId="116" w16cid:durableId="29691654">
    <w:abstractNumId w:val="245"/>
  </w:num>
  <w:num w:numId="117" w16cid:durableId="17777606">
    <w:abstractNumId w:val="143"/>
  </w:num>
  <w:num w:numId="118" w16cid:durableId="21784690">
    <w:abstractNumId w:val="44"/>
  </w:num>
  <w:num w:numId="119" w16cid:durableId="540746680">
    <w:abstractNumId w:val="92"/>
  </w:num>
  <w:num w:numId="120" w16cid:durableId="915817572">
    <w:abstractNumId w:val="27"/>
  </w:num>
  <w:num w:numId="121" w16cid:durableId="632564000">
    <w:abstractNumId w:val="250"/>
  </w:num>
  <w:num w:numId="122" w16cid:durableId="98841587">
    <w:abstractNumId w:val="221"/>
  </w:num>
  <w:num w:numId="123" w16cid:durableId="1493251647">
    <w:abstractNumId w:val="112"/>
  </w:num>
  <w:num w:numId="124" w16cid:durableId="1044718590">
    <w:abstractNumId w:val="120"/>
  </w:num>
  <w:num w:numId="125" w16cid:durableId="1545748313">
    <w:abstractNumId w:val="13"/>
  </w:num>
  <w:num w:numId="126" w16cid:durableId="1237284310">
    <w:abstractNumId w:val="234"/>
  </w:num>
  <w:num w:numId="127" w16cid:durableId="555580922">
    <w:abstractNumId w:val="209"/>
  </w:num>
  <w:num w:numId="128" w16cid:durableId="941645655">
    <w:abstractNumId w:val="73"/>
  </w:num>
  <w:num w:numId="129" w16cid:durableId="930426815">
    <w:abstractNumId w:val="140"/>
  </w:num>
  <w:num w:numId="130" w16cid:durableId="64299292">
    <w:abstractNumId w:val="213"/>
  </w:num>
  <w:num w:numId="131" w16cid:durableId="567038445">
    <w:abstractNumId w:val="59"/>
  </w:num>
  <w:num w:numId="132" w16cid:durableId="872227803">
    <w:abstractNumId w:val="96"/>
  </w:num>
  <w:num w:numId="133" w16cid:durableId="2035224647">
    <w:abstractNumId w:val="156"/>
  </w:num>
  <w:num w:numId="134" w16cid:durableId="2112890269">
    <w:abstractNumId w:val="68"/>
  </w:num>
  <w:num w:numId="135" w16cid:durableId="895623257">
    <w:abstractNumId w:val="110"/>
  </w:num>
  <w:num w:numId="136" w16cid:durableId="912279464">
    <w:abstractNumId w:val="71"/>
  </w:num>
  <w:num w:numId="137" w16cid:durableId="880753605">
    <w:abstractNumId w:val="79"/>
  </w:num>
  <w:num w:numId="138" w16cid:durableId="1892299388">
    <w:abstractNumId w:val="65"/>
  </w:num>
  <w:num w:numId="139" w16cid:durableId="875237059">
    <w:abstractNumId w:val="238"/>
  </w:num>
  <w:num w:numId="140" w16cid:durableId="1949851757">
    <w:abstractNumId w:val="244"/>
  </w:num>
  <w:num w:numId="141" w16cid:durableId="1796563179">
    <w:abstractNumId w:val="14"/>
  </w:num>
  <w:num w:numId="142" w16cid:durableId="331639716">
    <w:abstractNumId w:val="176"/>
  </w:num>
  <w:num w:numId="143" w16cid:durableId="437680574">
    <w:abstractNumId w:val="48"/>
  </w:num>
  <w:num w:numId="144" w16cid:durableId="1846630754">
    <w:abstractNumId w:val="98"/>
  </w:num>
  <w:num w:numId="145" w16cid:durableId="1488327891">
    <w:abstractNumId w:val="142"/>
  </w:num>
  <w:num w:numId="146" w16cid:durableId="1544706246">
    <w:abstractNumId w:val="70"/>
  </w:num>
  <w:num w:numId="147" w16cid:durableId="1274364872">
    <w:abstractNumId w:val="184"/>
  </w:num>
  <w:num w:numId="148" w16cid:durableId="1258441925">
    <w:abstractNumId w:val="239"/>
  </w:num>
  <w:num w:numId="149" w16cid:durableId="1714310127">
    <w:abstractNumId w:val="198"/>
  </w:num>
  <w:num w:numId="150" w16cid:durableId="822427452">
    <w:abstractNumId w:val="144"/>
  </w:num>
  <w:num w:numId="151" w16cid:durableId="1935895555">
    <w:abstractNumId w:val="61"/>
  </w:num>
  <w:num w:numId="152" w16cid:durableId="1508013348">
    <w:abstractNumId w:val="16"/>
  </w:num>
  <w:num w:numId="153" w16cid:durableId="1882014125">
    <w:abstractNumId w:val="136"/>
  </w:num>
  <w:num w:numId="154" w16cid:durableId="1256790406">
    <w:abstractNumId w:val="132"/>
  </w:num>
  <w:num w:numId="155" w16cid:durableId="1943878604">
    <w:abstractNumId w:val="197"/>
  </w:num>
  <w:num w:numId="156" w16cid:durableId="1403599823">
    <w:abstractNumId w:val="88"/>
  </w:num>
  <w:num w:numId="157" w16cid:durableId="1465855902">
    <w:abstractNumId w:val="75"/>
  </w:num>
  <w:num w:numId="158" w16cid:durableId="299771843">
    <w:abstractNumId w:val="113"/>
  </w:num>
  <w:num w:numId="159" w16cid:durableId="2033069716">
    <w:abstractNumId w:val="66"/>
  </w:num>
  <w:num w:numId="160" w16cid:durableId="1886328531">
    <w:abstractNumId w:val="85"/>
  </w:num>
  <w:num w:numId="161" w16cid:durableId="1815029797">
    <w:abstractNumId w:val="172"/>
  </w:num>
  <w:num w:numId="162" w16cid:durableId="1294942951">
    <w:abstractNumId w:val="119"/>
  </w:num>
  <w:num w:numId="163" w16cid:durableId="1143275673">
    <w:abstractNumId w:val="177"/>
  </w:num>
  <w:num w:numId="164" w16cid:durableId="683244420">
    <w:abstractNumId w:val="28"/>
  </w:num>
  <w:num w:numId="165" w16cid:durableId="465197462">
    <w:abstractNumId w:val="111"/>
  </w:num>
  <w:num w:numId="166" w16cid:durableId="1996832977">
    <w:abstractNumId w:val="51"/>
  </w:num>
  <w:num w:numId="167" w16cid:durableId="869996456">
    <w:abstractNumId w:val="193"/>
  </w:num>
  <w:num w:numId="168" w16cid:durableId="1864712105">
    <w:abstractNumId w:val="236"/>
  </w:num>
  <w:num w:numId="169" w16cid:durableId="759253935">
    <w:abstractNumId w:val="22"/>
  </w:num>
  <w:num w:numId="170" w16cid:durableId="582759074">
    <w:abstractNumId w:val="108"/>
  </w:num>
  <w:num w:numId="171" w16cid:durableId="859466317">
    <w:abstractNumId w:val="95"/>
  </w:num>
  <w:num w:numId="172" w16cid:durableId="110051846">
    <w:abstractNumId w:val="179"/>
  </w:num>
  <w:num w:numId="173" w16cid:durableId="1817528703">
    <w:abstractNumId w:val="220"/>
  </w:num>
  <w:num w:numId="174" w16cid:durableId="1095588180">
    <w:abstractNumId w:val="237"/>
  </w:num>
  <w:num w:numId="175" w16cid:durableId="734476440">
    <w:abstractNumId w:val="235"/>
  </w:num>
  <w:num w:numId="176" w16cid:durableId="22442536">
    <w:abstractNumId w:val="147"/>
  </w:num>
  <w:num w:numId="177" w16cid:durableId="647981404">
    <w:abstractNumId w:val="196"/>
  </w:num>
  <w:num w:numId="178" w16cid:durableId="993795225">
    <w:abstractNumId w:val="125"/>
  </w:num>
  <w:num w:numId="179" w16cid:durableId="442773934">
    <w:abstractNumId w:val="174"/>
  </w:num>
  <w:num w:numId="180" w16cid:durableId="451940945">
    <w:abstractNumId w:val="127"/>
  </w:num>
  <w:num w:numId="181" w16cid:durableId="846603640">
    <w:abstractNumId w:val="187"/>
  </w:num>
  <w:num w:numId="182" w16cid:durableId="486289877">
    <w:abstractNumId w:val="81"/>
  </w:num>
  <w:num w:numId="183" w16cid:durableId="1386219509">
    <w:abstractNumId w:val="216"/>
  </w:num>
  <w:num w:numId="184" w16cid:durableId="1574001483">
    <w:abstractNumId w:val="233"/>
  </w:num>
  <w:num w:numId="185" w16cid:durableId="2054307224">
    <w:abstractNumId w:val="21"/>
  </w:num>
  <w:num w:numId="186" w16cid:durableId="836074794">
    <w:abstractNumId w:val="126"/>
  </w:num>
  <w:num w:numId="187" w16cid:durableId="381750675">
    <w:abstractNumId w:val="18"/>
  </w:num>
  <w:num w:numId="188" w16cid:durableId="1171720281">
    <w:abstractNumId w:val="204"/>
  </w:num>
  <w:num w:numId="189" w16cid:durableId="213322033">
    <w:abstractNumId w:val="161"/>
  </w:num>
  <w:num w:numId="190" w16cid:durableId="1113865384">
    <w:abstractNumId w:val="158"/>
  </w:num>
  <w:num w:numId="191" w16cid:durableId="1714042246">
    <w:abstractNumId w:val="162"/>
  </w:num>
  <w:num w:numId="192" w16cid:durableId="173611183">
    <w:abstractNumId w:val="15"/>
  </w:num>
  <w:num w:numId="193" w16cid:durableId="160581854">
    <w:abstractNumId w:val="84"/>
  </w:num>
  <w:num w:numId="194" w16cid:durableId="262156535">
    <w:abstractNumId w:val="97"/>
  </w:num>
  <w:num w:numId="195" w16cid:durableId="1328291323">
    <w:abstractNumId w:val="118"/>
  </w:num>
  <w:num w:numId="196" w16cid:durableId="542643046">
    <w:abstractNumId w:val="150"/>
  </w:num>
  <w:num w:numId="197" w16cid:durableId="1474254691">
    <w:abstractNumId w:val="224"/>
  </w:num>
  <w:num w:numId="198" w16cid:durableId="1023093769">
    <w:abstractNumId w:val="155"/>
  </w:num>
  <w:num w:numId="199" w16cid:durableId="357976805">
    <w:abstractNumId w:val="77"/>
  </w:num>
  <w:num w:numId="200" w16cid:durableId="2094815063">
    <w:abstractNumId w:val="214"/>
  </w:num>
  <w:num w:numId="201" w16cid:durableId="97070645">
    <w:abstractNumId w:val="199"/>
  </w:num>
  <w:num w:numId="202" w16cid:durableId="1782532457">
    <w:abstractNumId w:val="183"/>
  </w:num>
  <w:num w:numId="203" w16cid:durableId="622007268">
    <w:abstractNumId w:val="43"/>
  </w:num>
  <w:num w:numId="204" w16cid:durableId="858659520">
    <w:abstractNumId w:val="166"/>
  </w:num>
  <w:num w:numId="205" w16cid:durableId="1810047035">
    <w:abstractNumId w:val="185"/>
  </w:num>
  <w:num w:numId="206" w16cid:durableId="1703902327">
    <w:abstractNumId w:val="69"/>
  </w:num>
  <w:num w:numId="207" w16cid:durableId="973297102">
    <w:abstractNumId w:val="102"/>
  </w:num>
  <w:num w:numId="208" w16cid:durableId="1799520090">
    <w:abstractNumId w:val="49"/>
  </w:num>
  <w:num w:numId="209" w16cid:durableId="1412312068">
    <w:abstractNumId w:val="205"/>
  </w:num>
  <w:num w:numId="210" w16cid:durableId="100684596">
    <w:abstractNumId w:val="175"/>
  </w:num>
  <w:num w:numId="211" w16cid:durableId="511141634">
    <w:abstractNumId w:val="131"/>
  </w:num>
  <w:num w:numId="212" w16cid:durableId="436217380">
    <w:abstractNumId w:val="32"/>
  </w:num>
  <w:num w:numId="213" w16cid:durableId="883827449">
    <w:abstractNumId w:val="211"/>
  </w:num>
  <w:num w:numId="214" w16cid:durableId="1765299970">
    <w:abstractNumId w:val="207"/>
  </w:num>
  <w:num w:numId="215" w16cid:durableId="1630934540">
    <w:abstractNumId w:val="80"/>
  </w:num>
  <w:num w:numId="216" w16cid:durableId="2082098793">
    <w:abstractNumId w:val="17"/>
  </w:num>
  <w:num w:numId="217" w16cid:durableId="385687565">
    <w:abstractNumId w:val="229"/>
  </w:num>
  <w:num w:numId="218" w16cid:durableId="428738898">
    <w:abstractNumId w:val="103"/>
  </w:num>
  <w:num w:numId="219" w16cid:durableId="921378189">
    <w:abstractNumId w:val="130"/>
  </w:num>
  <w:num w:numId="220" w16cid:durableId="288433417">
    <w:abstractNumId w:val="203"/>
  </w:num>
  <w:num w:numId="221" w16cid:durableId="1317106677">
    <w:abstractNumId w:val="116"/>
  </w:num>
  <w:num w:numId="222" w16cid:durableId="18161855">
    <w:abstractNumId w:val="181"/>
  </w:num>
  <w:num w:numId="223" w16cid:durableId="805314456">
    <w:abstractNumId w:val="200"/>
  </w:num>
  <w:num w:numId="224" w16cid:durableId="1635284080">
    <w:abstractNumId w:val="99"/>
  </w:num>
  <w:num w:numId="225" w16cid:durableId="1466700855">
    <w:abstractNumId w:val="165"/>
  </w:num>
  <w:num w:numId="226" w16cid:durableId="1900479826">
    <w:abstractNumId w:val="210"/>
  </w:num>
  <w:num w:numId="227" w16cid:durableId="1603301556">
    <w:abstractNumId w:val="138"/>
  </w:num>
  <w:num w:numId="228" w16cid:durableId="1887254777">
    <w:abstractNumId w:val="215"/>
  </w:num>
  <w:num w:numId="229" w16cid:durableId="1705911183">
    <w:abstractNumId w:val="194"/>
  </w:num>
  <w:num w:numId="230" w16cid:durableId="1004166384">
    <w:abstractNumId w:val="139"/>
  </w:num>
  <w:num w:numId="231" w16cid:durableId="1789856223">
    <w:abstractNumId w:val="72"/>
  </w:num>
  <w:num w:numId="232" w16cid:durableId="1559974574">
    <w:abstractNumId w:val="226"/>
  </w:num>
  <w:num w:numId="233" w16cid:durableId="289286551">
    <w:abstractNumId w:val="93"/>
  </w:num>
  <w:num w:numId="234" w16cid:durableId="429279639">
    <w:abstractNumId w:val="159"/>
  </w:num>
  <w:num w:numId="235" w16cid:durableId="226500521">
    <w:abstractNumId w:val="208"/>
  </w:num>
  <w:num w:numId="236" w16cid:durableId="873611606">
    <w:abstractNumId w:val="182"/>
  </w:num>
  <w:num w:numId="237" w16cid:durableId="653726660">
    <w:abstractNumId w:val="46"/>
  </w:num>
  <w:num w:numId="238" w16cid:durableId="957493780">
    <w:abstractNumId w:val="241"/>
  </w:num>
  <w:num w:numId="239" w16cid:durableId="1763574693">
    <w:abstractNumId w:val="173"/>
  </w:num>
  <w:num w:numId="240" w16cid:durableId="2029745787">
    <w:abstractNumId w:val="231"/>
  </w:num>
  <w:num w:numId="241" w16cid:durableId="1359694700">
    <w:abstractNumId w:val="87"/>
  </w:num>
  <w:num w:numId="242" w16cid:durableId="237133433">
    <w:abstractNumId w:val="78"/>
  </w:num>
  <w:num w:numId="243" w16cid:durableId="833882832">
    <w:abstractNumId w:val="20"/>
  </w:num>
  <w:num w:numId="244" w16cid:durableId="554658079">
    <w:abstractNumId w:val="33"/>
  </w:num>
  <w:num w:numId="245" w16cid:durableId="458954331">
    <w:abstractNumId w:val="55"/>
  </w:num>
  <w:num w:numId="246" w16cid:durableId="573123693">
    <w:abstractNumId w:val="149"/>
  </w:num>
  <w:num w:numId="247" w16cid:durableId="613099975">
    <w:abstractNumId w:val="39"/>
  </w:num>
  <w:num w:numId="248" w16cid:durableId="1630623503">
    <w:abstractNumId w:val="217"/>
  </w:num>
  <w:num w:numId="249" w16cid:durableId="2141417754">
    <w:abstractNumId w:val="45"/>
  </w:num>
  <w:num w:numId="250" w16cid:durableId="512771028">
    <w:abstractNumId w:val="89"/>
  </w:num>
  <w:num w:numId="251" w16cid:durableId="557517932">
    <w:abstractNumId w:val="163"/>
  </w:num>
  <w:num w:numId="252" w16cid:durableId="989363746">
    <w:abstractNumId w:val="146"/>
  </w:num>
  <w:num w:numId="253" w16cid:durableId="286471576">
    <w:abstractNumId w:val="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8FD"/>
    <w:rsid w:val="00001EBC"/>
    <w:rsid w:val="000076B0"/>
    <w:rsid w:val="000258E7"/>
    <w:rsid w:val="00057138"/>
    <w:rsid w:val="00071025"/>
    <w:rsid w:val="000715CD"/>
    <w:rsid w:val="00090AF7"/>
    <w:rsid w:val="000916DF"/>
    <w:rsid w:val="000D0672"/>
    <w:rsid w:val="000F3584"/>
    <w:rsid w:val="000F630B"/>
    <w:rsid w:val="00100E78"/>
    <w:rsid w:val="00105BE1"/>
    <w:rsid w:val="00107370"/>
    <w:rsid w:val="001322E9"/>
    <w:rsid w:val="001560A6"/>
    <w:rsid w:val="0017615F"/>
    <w:rsid w:val="00190E64"/>
    <w:rsid w:val="00193DC2"/>
    <w:rsid w:val="0019693F"/>
    <w:rsid w:val="001A3CBF"/>
    <w:rsid w:val="001B6052"/>
    <w:rsid w:val="001D0223"/>
    <w:rsid w:val="001D315F"/>
    <w:rsid w:val="001D59D8"/>
    <w:rsid w:val="001E0CEE"/>
    <w:rsid w:val="001E6281"/>
    <w:rsid w:val="001F0969"/>
    <w:rsid w:val="001F62F1"/>
    <w:rsid w:val="0021442D"/>
    <w:rsid w:val="002226EB"/>
    <w:rsid w:val="00226CAE"/>
    <w:rsid w:val="00233A16"/>
    <w:rsid w:val="002554CD"/>
    <w:rsid w:val="00291330"/>
    <w:rsid w:val="00293B83"/>
    <w:rsid w:val="002A1AAD"/>
    <w:rsid w:val="002A47F0"/>
    <w:rsid w:val="002B4294"/>
    <w:rsid w:val="002B54FA"/>
    <w:rsid w:val="002C5EFD"/>
    <w:rsid w:val="002C6C33"/>
    <w:rsid w:val="002D5D7D"/>
    <w:rsid w:val="002E51F5"/>
    <w:rsid w:val="002E67F6"/>
    <w:rsid w:val="002F16BD"/>
    <w:rsid w:val="002F21D6"/>
    <w:rsid w:val="00306B58"/>
    <w:rsid w:val="00310F40"/>
    <w:rsid w:val="003122CB"/>
    <w:rsid w:val="00314FAA"/>
    <w:rsid w:val="00315308"/>
    <w:rsid w:val="00333D0D"/>
    <w:rsid w:val="003360EE"/>
    <w:rsid w:val="00341184"/>
    <w:rsid w:val="003459C7"/>
    <w:rsid w:val="003508E3"/>
    <w:rsid w:val="00354D6D"/>
    <w:rsid w:val="00381426"/>
    <w:rsid w:val="003858C5"/>
    <w:rsid w:val="00394E0E"/>
    <w:rsid w:val="003A7985"/>
    <w:rsid w:val="003B3510"/>
    <w:rsid w:val="003B5FE4"/>
    <w:rsid w:val="003D2D35"/>
    <w:rsid w:val="003D4EDB"/>
    <w:rsid w:val="003D7E93"/>
    <w:rsid w:val="003E3C34"/>
    <w:rsid w:val="003E73B8"/>
    <w:rsid w:val="00405A3B"/>
    <w:rsid w:val="00416B00"/>
    <w:rsid w:val="004178C8"/>
    <w:rsid w:val="00420ACA"/>
    <w:rsid w:val="00423E2E"/>
    <w:rsid w:val="004257B3"/>
    <w:rsid w:val="004260B1"/>
    <w:rsid w:val="0043634A"/>
    <w:rsid w:val="0045509B"/>
    <w:rsid w:val="0045660F"/>
    <w:rsid w:val="00462136"/>
    <w:rsid w:val="00466270"/>
    <w:rsid w:val="004811EA"/>
    <w:rsid w:val="004851C3"/>
    <w:rsid w:val="00487631"/>
    <w:rsid w:val="004B4178"/>
    <w:rsid w:val="004B4BB1"/>
    <w:rsid w:val="004B711E"/>
    <w:rsid w:val="004C049F"/>
    <w:rsid w:val="004E03EC"/>
    <w:rsid w:val="004F2770"/>
    <w:rsid w:val="005000E2"/>
    <w:rsid w:val="00506D5A"/>
    <w:rsid w:val="00521224"/>
    <w:rsid w:val="00521316"/>
    <w:rsid w:val="0053020C"/>
    <w:rsid w:val="005306CF"/>
    <w:rsid w:val="005365D3"/>
    <w:rsid w:val="005369DD"/>
    <w:rsid w:val="005417F4"/>
    <w:rsid w:val="00542543"/>
    <w:rsid w:val="00544005"/>
    <w:rsid w:val="00553C80"/>
    <w:rsid w:val="00554E99"/>
    <w:rsid w:val="00556CA1"/>
    <w:rsid w:val="0056294C"/>
    <w:rsid w:val="00565386"/>
    <w:rsid w:val="00567C75"/>
    <w:rsid w:val="005738FD"/>
    <w:rsid w:val="00581327"/>
    <w:rsid w:val="00584368"/>
    <w:rsid w:val="00591FDE"/>
    <w:rsid w:val="00592833"/>
    <w:rsid w:val="0059411A"/>
    <w:rsid w:val="005C41C5"/>
    <w:rsid w:val="005F0185"/>
    <w:rsid w:val="00607AF2"/>
    <w:rsid w:val="0061274E"/>
    <w:rsid w:val="00614932"/>
    <w:rsid w:val="0063663B"/>
    <w:rsid w:val="0064014D"/>
    <w:rsid w:val="00666FE0"/>
    <w:rsid w:val="00672DD2"/>
    <w:rsid w:val="00696427"/>
    <w:rsid w:val="00697E87"/>
    <w:rsid w:val="006A1E4D"/>
    <w:rsid w:val="006A3CE7"/>
    <w:rsid w:val="006D1ACC"/>
    <w:rsid w:val="006D47C6"/>
    <w:rsid w:val="006E1437"/>
    <w:rsid w:val="006E423A"/>
    <w:rsid w:val="006E510B"/>
    <w:rsid w:val="006F50DE"/>
    <w:rsid w:val="006F7305"/>
    <w:rsid w:val="007012DE"/>
    <w:rsid w:val="0070653F"/>
    <w:rsid w:val="00754EE0"/>
    <w:rsid w:val="00760D20"/>
    <w:rsid w:val="00766CF1"/>
    <w:rsid w:val="00797522"/>
    <w:rsid w:val="007B3178"/>
    <w:rsid w:val="007C7198"/>
    <w:rsid w:val="007D0A94"/>
    <w:rsid w:val="007D459A"/>
    <w:rsid w:val="007D5EEB"/>
    <w:rsid w:val="007F2503"/>
    <w:rsid w:val="007F2A2D"/>
    <w:rsid w:val="007F6D1B"/>
    <w:rsid w:val="00810433"/>
    <w:rsid w:val="00814172"/>
    <w:rsid w:val="008178B5"/>
    <w:rsid w:val="00830CBB"/>
    <w:rsid w:val="00832151"/>
    <w:rsid w:val="008337FE"/>
    <w:rsid w:val="008379D6"/>
    <w:rsid w:val="00837A74"/>
    <w:rsid w:val="00880EA6"/>
    <w:rsid w:val="0089714F"/>
    <w:rsid w:val="008A0035"/>
    <w:rsid w:val="008A3677"/>
    <w:rsid w:val="008C0CCF"/>
    <w:rsid w:val="008C65CB"/>
    <w:rsid w:val="008C6764"/>
    <w:rsid w:val="008D6C88"/>
    <w:rsid w:val="008D796A"/>
    <w:rsid w:val="008E2CC4"/>
    <w:rsid w:val="008F58BC"/>
    <w:rsid w:val="0091179F"/>
    <w:rsid w:val="00921009"/>
    <w:rsid w:val="00935CD2"/>
    <w:rsid w:val="00944861"/>
    <w:rsid w:val="00952F8A"/>
    <w:rsid w:val="00953F6D"/>
    <w:rsid w:val="0097126F"/>
    <w:rsid w:val="00972950"/>
    <w:rsid w:val="00975AE5"/>
    <w:rsid w:val="0098131F"/>
    <w:rsid w:val="00984D46"/>
    <w:rsid w:val="00996C2A"/>
    <w:rsid w:val="009A2FC7"/>
    <w:rsid w:val="009A3780"/>
    <w:rsid w:val="009C704A"/>
    <w:rsid w:val="009E5C25"/>
    <w:rsid w:val="00A43B50"/>
    <w:rsid w:val="00A451EF"/>
    <w:rsid w:val="00A5390B"/>
    <w:rsid w:val="00A8143D"/>
    <w:rsid w:val="00A83091"/>
    <w:rsid w:val="00A87034"/>
    <w:rsid w:val="00A873A2"/>
    <w:rsid w:val="00A90B33"/>
    <w:rsid w:val="00A93AEF"/>
    <w:rsid w:val="00AA25B9"/>
    <w:rsid w:val="00AA3121"/>
    <w:rsid w:val="00AB275F"/>
    <w:rsid w:val="00AC552B"/>
    <w:rsid w:val="00AC6FF4"/>
    <w:rsid w:val="00AD6ED9"/>
    <w:rsid w:val="00AE40B8"/>
    <w:rsid w:val="00B024F2"/>
    <w:rsid w:val="00B100D9"/>
    <w:rsid w:val="00B13D10"/>
    <w:rsid w:val="00B31ED2"/>
    <w:rsid w:val="00B42AD3"/>
    <w:rsid w:val="00B50D74"/>
    <w:rsid w:val="00B71E68"/>
    <w:rsid w:val="00B7400F"/>
    <w:rsid w:val="00B80750"/>
    <w:rsid w:val="00B81C10"/>
    <w:rsid w:val="00B87F66"/>
    <w:rsid w:val="00BA1AD7"/>
    <w:rsid w:val="00BA1C2B"/>
    <w:rsid w:val="00BA29AB"/>
    <w:rsid w:val="00BB3BCE"/>
    <w:rsid w:val="00BC0068"/>
    <w:rsid w:val="00BC4419"/>
    <w:rsid w:val="00BC4C36"/>
    <w:rsid w:val="00BC76A4"/>
    <w:rsid w:val="00BD2C89"/>
    <w:rsid w:val="00BD5C4B"/>
    <w:rsid w:val="00BE5914"/>
    <w:rsid w:val="00BE7418"/>
    <w:rsid w:val="00BF7AFC"/>
    <w:rsid w:val="00C04E9B"/>
    <w:rsid w:val="00C120FF"/>
    <w:rsid w:val="00C14C04"/>
    <w:rsid w:val="00C14F9F"/>
    <w:rsid w:val="00C2438C"/>
    <w:rsid w:val="00C33B08"/>
    <w:rsid w:val="00C6554A"/>
    <w:rsid w:val="00C73909"/>
    <w:rsid w:val="00C82A52"/>
    <w:rsid w:val="00CB7884"/>
    <w:rsid w:val="00CC7C07"/>
    <w:rsid w:val="00CD6E23"/>
    <w:rsid w:val="00CE215C"/>
    <w:rsid w:val="00CE330B"/>
    <w:rsid w:val="00CE53DF"/>
    <w:rsid w:val="00CE6B19"/>
    <w:rsid w:val="00CF31DE"/>
    <w:rsid w:val="00CF40B7"/>
    <w:rsid w:val="00D150EF"/>
    <w:rsid w:val="00D25B7F"/>
    <w:rsid w:val="00D265BB"/>
    <w:rsid w:val="00D32650"/>
    <w:rsid w:val="00D4435D"/>
    <w:rsid w:val="00D53380"/>
    <w:rsid w:val="00D603F6"/>
    <w:rsid w:val="00D6425D"/>
    <w:rsid w:val="00D70A9F"/>
    <w:rsid w:val="00D73567"/>
    <w:rsid w:val="00D82D75"/>
    <w:rsid w:val="00D929FC"/>
    <w:rsid w:val="00DA5F6E"/>
    <w:rsid w:val="00DB605F"/>
    <w:rsid w:val="00DC146F"/>
    <w:rsid w:val="00DE1A9E"/>
    <w:rsid w:val="00DF1ADF"/>
    <w:rsid w:val="00DF6B15"/>
    <w:rsid w:val="00E066F6"/>
    <w:rsid w:val="00E12F82"/>
    <w:rsid w:val="00E154B9"/>
    <w:rsid w:val="00E227C8"/>
    <w:rsid w:val="00E25AC6"/>
    <w:rsid w:val="00E26CBD"/>
    <w:rsid w:val="00E313DD"/>
    <w:rsid w:val="00E327A3"/>
    <w:rsid w:val="00E47E3B"/>
    <w:rsid w:val="00E64F60"/>
    <w:rsid w:val="00E77323"/>
    <w:rsid w:val="00EA635A"/>
    <w:rsid w:val="00EC573C"/>
    <w:rsid w:val="00EC68ED"/>
    <w:rsid w:val="00ED0BDD"/>
    <w:rsid w:val="00ED2058"/>
    <w:rsid w:val="00ED7C44"/>
    <w:rsid w:val="00ED7E03"/>
    <w:rsid w:val="00EE0BD2"/>
    <w:rsid w:val="00EE0D6F"/>
    <w:rsid w:val="00EF0E82"/>
    <w:rsid w:val="00EF2D21"/>
    <w:rsid w:val="00EF5556"/>
    <w:rsid w:val="00EF7B04"/>
    <w:rsid w:val="00F0384B"/>
    <w:rsid w:val="00F21A1F"/>
    <w:rsid w:val="00F259A8"/>
    <w:rsid w:val="00F34ACF"/>
    <w:rsid w:val="00F35F53"/>
    <w:rsid w:val="00F52E04"/>
    <w:rsid w:val="00F8167E"/>
    <w:rsid w:val="00F8354A"/>
    <w:rsid w:val="00F849C0"/>
    <w:rsid w:val="00F9545E"/>
    <w:rsid w:val="00F957CC"/>
    <w:rsid w:val="00FC312E"/>
    <w:rsid w:val="00FD4FE1"/>
    <w:rsid w:val="00FD5B0D"/>
    <w:rsid w:val="00FE7A24"/>
    <w:rsid w:val="00FF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BE4DE"/>
  <w15:chartTrackingRefBased/>
  <w15:docId w15:val="{9E2CAEAD-1927-4C20-B2A2-C09E6FEE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058"/>
  </w:style>
  <w:style w:type="paragraph" w:styleId="Balk1">
    <w:name w:val="heading 1"/>
    <w:basedOn w:val="Normal"/>
    <w:next w:val="Normal"/>
    <w:link w:val="Balk1Char"/>
    <w:uiPriority w:val="9"/>
    <w:qFormat/>
    <w:rsid w:val="00ED205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D205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D2058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D205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D205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D205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D2058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D2058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D2058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D2058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rsid w:val="00ED2058"/>
    <w:rPr>
      <w:rFonts w:asciiTheme="majorHAnsi" w:eastAsiaTheme="majorEastAsia" w:hAnsiTheme="majorHAnsi" w:cstheme="majorBidi"/>
      <w:caps/>
      <w:sz w:val="28"/>
      <w:szCs w:val="28"/>
    </w:rPr>
  </w:style>
  <w:style w:type="paragraph" w:customStyle="1" w:styleId="Informazionidicontatto">
    <w:name w:val="Informazioni di contatto"/>
    <w:basedOn w:val="Normal"/>
    <w:uiPriority w:val="4"/>
    <w:rsid w:val="00C6554A"/>
    <w:pPr>
      <w:jc w:val="center"/>
    </w:pPr>
  </w:style>
  <w:style w:type="paragraph" w:styleId="ListeMaddemi">
    <w:name w:val="List Bullet"/>
    <w:basedOn w:val="Normal"/>
    <w:uiPriority w:val="10"/>
    <w:unhideWhenUsed/>
    <w:rsid w:val="00C6554A"/>
    <w:pPr>
      <w:numPr>
        <w:numId w:val="4"/>
      </w:numPr>
    </w:pPr>
  </w:style>
  <w:style w:type="paragraph" w:styleId="KonuBal">
    <w:name w:val="Title"/>
    <w:basedOn w:val="Normal"/>
    <w:next w:val="Normal"/>
    <w:link w:val="KonuBalChar"/>
    <w:uiPriority w:val="10"/>
    <w:qFormat/>
    <w:rsid w:val="00ED2058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D205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ED2058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D205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AltBilgi">
    <w:name w:val="footer"/>
    <w:basedOn w:val="Normal"/>
    <w:link w:val="AltBilgiChar"/>
    <w:uiPriority w:val="99"/>
    <w:unhideWhenUsed/>
    <w:rsid w:val="00C6554A"/>
    <w:pPr>
      <w:jc w:val="right"/>
    </w:pPr>
    <w:rPr>
      <w:caps/>
    </w:rPr>
  </w:style>
  <w:style w:type="character" w:customStyle="1" w:styleId="AltBilgiChar">
    <w:name w:val="Alt Bilgi Char"/>
    <w:basedOn w:val="VarsaylanParagrafYazTipi"/>
    <w:link w:val="AltBilgi"/>
    <w:uiPriority w:val="99"/>
    <w:rsid w:val="00C6554A"/>
    <w:rPr>
      <w:caps/>
    </w:rPr>
  </w:style>
  <w:style w:type="paragraph" w:customStyle="1" w:styleId="Foto">
    <w:name w:val="Foto"/>
    <w:basedOn w:val="Normal"/>
    <w:uiPriority w:val="1"/>
    <w:rsid w:val="00C6554A"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C6554A"/>
  </w:style>
  <w:style w:type="character" w:customStyle="1" w:styleId="stBilgiChar">
    <w:name w:val="Üst Bilgi Char"/>
    <w:basedOn w:val="VarsaylanParagrafYazTipi"/>
    <w:link w:val="stBilgi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ListeNumaras">
    <w:name w:val="List Number"/>
    <w:basedOn w:val="Normal"/>
    <w:uiPriority w:val="11"/>
    <w:unhideWhenUsed/>
    <w:rsid w:val="00C6554A"/>
    <w:pPr>
      <w:numPr>
        <w:numId w:val="3"/>
      </w:numPr>
    </w:pPr>
  </w:style>
  <w:style w:type="character" w:customStyle="1" w:styleId="Balk3Char">
    <w:name w:val="Başlık 3 Char"/>
    <w:basedOn w:val="VarsaylanParagrafYazTipi"/>
    <w:link w:val="Balk3"/>
    <w:uiPriority w:val="9"/>
    <w:rsid w:val="00ED205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D205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D205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styleId="GlVurgulama">
    <w:name w:val="Intense Emphasis"/>
    <w:basedOn w:val="VarsaylanParagrafYazTipi"/>
    <w:uiPriority w:val="21"/>
    <w:qFormat/>
    <w:rsid w:val="00ED2058"/>
    <w:rPr>
      <w:b/>
      <w:bCs/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ED2058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ED2058"/>
    <w:rPr>
      <w:color w:val="404040" w:themeColor="text1" w:themeTint="BF"/>
      <w:sz w:val="32"/>
      <w:szCs w:val="32"/>
    </w:rPr>
  </w:style>
  <w:style w:type="character" w:styleId="GlBavuru">
    <w:name w:val="Intense Reference"/>
    <w:basedOn w:val="VarsaylanParagrafYazTipi"/>
    <w:uiPriority w:val="32"/>
    <w:qFormat/>
    <w:rsid w:val="00ED2058"/>
    <w:rPr>
      <w:b/>
      <w:bCs/>
      <w:caps w:val="0"/>
      <w:smallCaps/>
      <w:color w:val="auto"/>
      <w:spacing w:val="3"/>
      <w:u w:val="singl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ED2058"/>
    <w:pPr>
      <w:spacing w:line="240" w:lineRule="auto"/>
    </w:pPr>
    <w:rPr>
      <w:b/>
      <w:bCs/>
      <w:smallCaps/>
      <w:color w:val="595959" w:themeColor="text1" w:themeTint="A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6554A"/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554A"/>
    <w:rPr>
      <w:rFonts w:ascii="Segoe UI" w:hAnsi="Segoe UI" w:cs="Segoe UI"/>
      <w:szCs w:val="18"/>
    </w:rPr>
  </w:style>
  <w:style w:type="paragraph" w:styleId="bekMetni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i/>
      <w:iCs/>
      <w:color w:val="007789" w:themeColor="accent1" w:themeShade="BF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C6554A"/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C6554A"/>
    <w:rPr>
      <w:szCs w:val="16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C6554A"/>
    <w:pPr>
      <w:ind w:left="360"/>
    </w:pPr>
    <w:rPr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C6554A"/>
    <w:rPr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C6554A"/>
    <w:rPr>
      <w:sz w:val="22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6554A"/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6554A"/>
    <w:rPr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655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6554A"/>
    <w:rPr>
      <w:b/>
      <w:bCs/>
      <w:szCs w:val="2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C6554A"/>
    <w:rPr>
      <w:rFonts w:ascii="Segoe UI" w:hAnsi="Segoe UI" w:cs="Segoe UI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C6554A"/>
    <w:rPr>
      <w:rFonts w:ascii="Segoe UI" w:hAnsi="Segoe UI" w:cs="Segoe UI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C6554A"/>
    <w:rPr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C6554A"/>
    <w:rPr>
      <w:szCs w:val="20"/>
    </w:rPr>
  </w:style>
  <w:style w:type="paragraph" w:styleId="ZarfDn">
    <w:name w:val="envelope return"/>
    <w:basedOn w:val="Normal"/>
    <w:uiPriority w:val="99"/>
    <w:semiHidden/>
    <w:unhideWhenUsed/>
    <w:rsid w:val="00C6554A"/>
    <w:rPr>
      <w:rFonts w:asciiTheme="majorHAnsi" w:eastAsiaTheme="majorEastAsia" w:hAnsiTheme="majorHAnsi" w:cstheme="majorBidi"/>
      <w:szCs w:val="20"/>
    </w:rPr>
  </w:style>
  <w:style w:type="character" w:styleId="zlenenKpr">
    <w:name w:val="FollowedHyperlink"/>
    <w:basedOn w:val="VarsaylanParagrafYazTipi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6554A"/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6554A"/>
    <w:rPr>
      <w:szCs w:val="20"/>
    </w:rPr>
  </w:style>
  <w:style w:type="character" w:styleId="HTMLKodu">
    <w:name w:val="HTML Code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lavye">
    <w:name w:val="HTML Keyboard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6554A"/>
    <w:rPr>
      <w:rFonts w:ascii="Consolas" w:hAnsi="Consolas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6554A"/>
    <w:rPr>
      <w:rFonts w:ascii="Consolas" w:hAnsi="Consolas"/>
      <w:szCs w:val="20"/>
    </w:rPr>
  </w:style>
  <w:style w:type="character" w:styleId="HTMLDaktilo">
    <w:name w:val="HTML Typewriter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Kpr">
    <w:name w:val="Hyperlink"/>
    <w:basedOn w:val="VarsaylanParagrafYazTipi"/>
    <w:uiPriority w:val="99"/>
    <w:unhideWhenUsed/>
    <w:rsid w:val="00C6554A"/>
    <w:rPr>
      <w:color w:val="835D00" w:themeColor="accent3" w:themeShade="80"/>
      <w:u w:val="single"/>
    </w:rPr>
  </w:style>
  <w:style w:type="paragraph" w:styleId="MakroMetni">
    <w:name w:val="macro"/>
    <w:link w:val="MakroMetni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C6554A"/>
    <w:rPr>
      <w:rFonts w:ascii="Consolas" w:hAnsi="Consolas"/>
      <w:szCs w:val="20"/>
    </w:rPr>
  </w:style>
  <w:style w:type="character" w:styleId="YerTutucuMetni">
    <w:name w:val="Placeholder Text"/>
    <w:basedOn w:val="VarsaylanParagrafYazTipi"/>
    <w:uiPriority w:val="99"/>
    <w:semiHidden/>
    <w:rsid w:val="00C6554A"/>
    <w:rPr>
      <w:color w:val="595959" w:themeColor="text1" w:themeTint="A6"/>
    </w:rPr>
  </w:style>
  <w:style w:type="paragraph" w:styleId="DzMetin">
    <w:name w:val="Plain Text"/>
    <w:basedOn w:val="Normal"/>
    <w:link w:val="DzMetinChar"/>
    <w:uiPriority w:val="99"/>
    <w:semiHidden/>
    <w:unhideWhenUsed/>
    <w:rsid w:val="00C6554A"/>
    <w:rPr>
      <w:rFonts w:ascii="Consolas" w:hAnsi="Consolas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C6554A"/>
    <w:rPr>
      <w:rFonts w:ascii="Consolas" w:hAnsi="Consolas"/>
      <w:szCs w:val="2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D205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D205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GvdeMetni">
    <w:name w:val="Body Text"/>
    <w:basedOn w:val="Normal"/>
    <w:link w:val="GvdeMetniChar"/>
    <w:uiPriority w:val="1"/>
    <w:semiHidden/>
    <w:unhideWhenUsed/>
    <w:rsid w:val="005738FD"/>
    <w:pPr>
      <w:widowControl w:val="0"/>
      <w:autoSpaceDE w:val="0"/>
      <w:autoSpaceDN w:val="0"/>
    </w:pPr>
    <w:rPr>
      <w:rFonts w:eastAsia="Calibri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5738FD"/>
    <w:rPr>
      <w:rFonts w:ascii="Calibri" w:eastAsia="Calibri" w:hAnsi="Calibri" w:cs="Calibri"/>
      <w:color w:val="auto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rsid w:val="005738FD"/>
    <w:pPr>
      <w:widowControl w:val="0"/>
      <w:autoSpaceDE w:val="0"/>
      <w:autoSpaceDN w:val="0"/>
      <w:ind w:left="107"/>
    </w:pPr>
    <w:rPr>
      <w:rFonts w:eastAsia="Calibri"/>
      <w:lang w:val="en-US"/>
    </w:rPr>
  </w:style>
  <w:style w:type="table" w:customStyle="1" w:styleId="TableNormal">
    <w:name w:val="Table Normal"/>
    <w:uiPriority w:val="2"/>
    <w:semiHidden/>
    <w:qFormat/>
    <w:rsid w:val="005738F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697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3360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Bal">
    <w:name w:val="TOC Heading"/>
    <w:basedOn w:val="Balk1"/>
    <w:next w:val="Normal"/>
    <w:uiPriority w:val="39"/>
    <w:unhideWhenUsed/>
    <w:qFormat/>
    <w:rsid w:val="00ED2058"/>
    <w:pPr>
      <w:outlineLvl w:val="9"/>
    </w:pPr>
  </w:style>
  <w:style w:type="paragraph" w:styleId="T1">
    <w:name w:val="toc 1"/>
    <w:basedOn w:val="Normal"/>
    <w:next w:val="Normal"/>
    <w:autoRedefine/>
    <w:uiPriority w:val="39"/>
    <w:unhideWhenUsed/>
    <w:rsid w:val="00B100D9"/>
    <w:pPr>
      <w:spacing w:before="120"/>
    </w:pPr>
    <w:rPr>
      <w:b/>
      <w:bCs/>
      <w:i/>
      <w:iCs/>
    </w:rPr>
  </w:style>
  <w:style w:type="paragraph" w:styleId="ListeParagraf">
    <w:name w:val="List Paragraph"/>
    <w:basedOn w:val="Normal"/>
    <w:uiPriority w:val="34"/>
    <w:qFormat/>
    <w:rsid w:val="0091179F"/>
    <w:pPr>
      <w:ind w:left="720"/>
      <w:contextualSpacing/>
    </w:pPr>
  </w:style>
  <w:style w:type="paragraph" w:styleId="T2">
    <w:name w:val="toc 2"/>
    <w:basedOn w:val="Normal"/>
    <w:next w:val="Normal"/>
    <w:autoRedefine/>
    <w:uiPriority w:val="39"/>
    <w:unhideWhenUsed/>
    <w:rsid w:val="00466270"/>
    <w:pPr>
      <w:spacing w:before="120"/>
      <w:ind w:left="240"/>
    </w:pPr>
    <w:rPr>
      <w:b/>
      <w:bCs/>
    </w:rPr>
  </w:style>
  <w:style w:type="paragraph" w:styleId="T3">
    <w:name w:val="toc 3"/>
    <w:basedOn w:val="Normal"/>
    <w:next w:val="Normal"/>
    <w:autoRedefine/>
    <w:uiPriority w:val="39"/>
    <w:unhideWhenUsed/>
    <w:rsid w:val="00466270"/>
    <w:pPr>
      <w:ind w:left="48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466270"/>
    <w:pPr>
      <w:ind w:left="720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466270"/>
    <w:pPr>
      <w:ind w:left="960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466270"/>
    <w:pPr>
      <w:ind w:left="1200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466270"/>
    <w:pPr>
      <w:ind w:left="1440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466270"/>
    <w:pPr>
      <w:ind w:left="1680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466270"/>
    <w:pPr>
      <w:ind w:left="192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D067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  <w:style w:type="character" w:styleId="Gl">
    <w:name w:val="Strong"/>
    <w:basedOn w:val="VarsaylanParagrafYazTipi"/>
    <w:uiPriority w:val="22"/>
    <w:qFormat/>
    <w:rsid w:val="00ED2058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ED2058"/>
    <w:rPr>
      <w:rFonts w:asciiTheme="majorHAnsi" w:eastAsiaTheme="majorEastAsia" w:hAnsiTheme="majorHAnsi" w:cstheme="majorBidi"/>
      <w:cap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D2058"/>
    <w:rPr>
      <w:rFonts w:asciiTheme="majorHAnsi" w:eastAsiaTheme="majorEastAsia" w:hAnsiTheme="majorHAnsi" w:cstheme="majorBidi"/>
      <w:i/>
      <w:iCs/>
      <w:caps/>
    </w:rPr>
  </w:style>
  <w:style w:type="character" w:styleId="Vurgu">
    <w:name w:val="Emphasis"/>
    <w:basedOn w:val="VarsaylanParagrafYazTipi"/>
    <w:uiPriority w:val="20"/>
    <w:qFormat/>
    <w:rsid w:val="00ED2058"/>
    <w:rPr>
      <w:i/>
      <w:iCs/>
    </w:rPr>
  </w:style>
  <w:style w:type="paragraph" w:styleId="AralkYok">
    <w:name w:val="No Spacing"/>
    <w:uiPriority w:val="1"/>
    <w:qFormat/>
    <w:rsid w:val="00ED2058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ED2058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AlntChar">
    <w:name w:val="Alıntı Char"/>
    <w:basedOn w:val="VarsaylanParagrafYazTipi"/>
    <w:link w:val="Alnt"/>
    <w:uiPriority w:val="29"/>
    <w:rsid w:val="00ED2058"/>
    <w:rPr>
      <w:rFonts w:asciiTheme="majorHAnsi" w:eastAsiaTheme="majorEastAsia" w:hAnsiTheme="majorHAnsi" w:cstheme="majorBidi"/>
      <w:sz w:val="25"/>
      <w:szCs w:val="25"/>
    </w:rPr>
  </w:style>
  <w:style w:type="character" w:styleId="HafifVurgulama">
    <w:name w:val="Subtle Emphasis"/>
    <w:basedOn w:val="VarsaylanParagrafYazTipi"/>
    <w:uiPriority w:val="19"/>
    <w:qFormat/>
    <w:rsid w:val="00ED2058"/>
    <w:rPr>
      <w:i/>
      <w:iCs/>
      <w:color w:val="595959" w:themeColor="text1" w:themeTint="A6"/>
    </w:rPr>
  </w:style>
  <w:style w:type="character" w:styleId="HafifBavuru">
    <w:name w:val="Subtle Reference"/>
    <w:basedOn w:val="VarsaylanParagrafYazTipi"/>
    <w:uiPriority w:val="31"/>
    <w:qFormat/>
    <w:rsid w:val="00ED2058"/>
    <w:rPr>
      <w:smallCaps/>
      <w:color w:val="404040" w:themeColor="text1" w:themeTint="BF"/>
      <w:u w:val="single" w:color="7F7F7F" w:themeColor="text1" w:themeTint="80"/>
    </w:rPr>
  </w:style>
  <w:style w:type="character" w:styleId="KitapBal">
    <w:name w:val="Book Title"/>
    <w:basedOn w:val="VarsaylanParagrafYazTipi"/>
    <w:uiPriority w:val="33"/>
    <w:qFormat/>
    <w:rsid w:val="00ED2058"/>
    <w:rPr>
      <w:b/>
      <w:bCs/>
      <w:smallCaps/>
      <w:spacing w:val="7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03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3311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895364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82220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275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0078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64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8134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0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68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5044938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658420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62904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7204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4495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0818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7795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6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8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ena.romanini\AppData\Local\Microsoft\Office\16.0\DTS\it-IT%7bFC182B4E-5DBD-4FDD-907C-51FB76B7ADF9%7d\%7b99C871D7-DAF3-4E5E-99C0-74E7A191F771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36385-30B5-481E-94F4-8AF4B476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{99C871D7-DAF3-4E5E-99C0-74E7A191F771}tf02835058_win32</Template>
  <TotalTime>70</TotalTime>
  <Pages>36</Pages>
  <Words>5137</Words>
  <Characters>29281</Characters>
  <Application>Microsoft Office Word</Application>
  <DocSecurity>0</DocSecurity>
  <Lines>244</Lines>
  <Paragraphs>68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34350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Romanini</dc:creator>
  <cp:keywords/>
  <dc:description/>
  <cp:lastModifiedBy>Ercan KÜÇÜKARSLAN</cp:lastModifiedBy>
  <cp:revision>16</cp:revision>
  <cp:lastPrinted>2023-12-02T11:39:00Z</cp:lastPrinted>
  <dcterms:created xsi:type="dcterms:W3CDTF">2026-04-12T15:12:00Z</dcterms:created>
  <dcterms:modified xsi:type="dcterms:W3CDTF">2026-04-14T11:12:00Z</dcterms:modified>
</cp:coreProperties>
</file>